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4DF12705" w14:textId="77777777" w:rsidTr="0051699F">
        <w:tc>
          <w:tcPr>
            <w:tcW w:w="1800" w:type="dxa"/>
          </w:tcPr>
          <w:p w14:paraId="4E98A1C6" w14:textId="77777777" w:rsidR="0051699F" w:rsidRDefault="0051699F" w:rsidP="0051699F">
            <w:r>
              <w:t>HR reference</w:t>
            </w:r>
          </w:p>
        </w:tc>
        <w:tc>
          <w:tcPr>
            <w:tcW w:w="2160" w:type="dxa"/>
          </w:tcPr>
          <w:p w14:paraId="508308B0" w14:textId="6E6197D6" w:rsidR="0051699F" w:rsidRDefault="0051699F" w:rsidP="0051699F">
            <w:r>
              <w:t>000000</w:t>
            </w:r>
            <w:r w:rsidR="00035DB4">
              <w:t>2221</w:t>
            </w:r>
            <w:r>
              <w:t>/</w:t>
            </w:r>
          </w:p>
        </w:tc>
      </w:tr>
    </w:tbl>
    <w:p w14:paraId="3772D7EA" w14:textId="77777777" w:rsidR="00B71701" w:rsidRDefault="00B71701" w:rsidP="00B71701">
      <w:pPr>
        <w:jc w:val="center"/>
        <w:rPr>
          <w:b/>
          <w:sz w:val="28"/>
          <w:szCs w:val="28"/>
        </w:rPr>
      </w:pPr>
    </w:p>
    <w:p w14:paraId="4BD1F177" w14:textId="77777777" w:rsidR="00B71701" w:rsidRDefault="00B71701" w:rsidP="00B71701">
      <w:pPr>
        <w:jc w:val="center"/>
        <w:rPr>
          <w:b/>
          <w:sz w:val="28"/>
          <w:szCs w:val="28"/>
        </w:rPr>
      </w:pPr>
    </w:p>
    <w:p w14:paraId="50294AAE" w14:textId="77777777" w:rsidR="00B71701" w:rsidRPr="0056123E" w:rsidRDefault="00B71701" w:rsidP="00B71701">
      <w:pPr>
        <w:jc w:val="center"/>
        <w:rPr>
          <w:b/>
          <w:sz w:val="28"/>
          <w:szCs w:val="28"/>
        </w:rPr>
      </w:pPr>
      <w:r w:rsidRPr="0056123E">
        <w:rPr>
          <w:b/>
          <w:sz w:val="28"/>
          <w:szCs w:val="28"/>
        </w:rPr>
        <w:t>Belfast City Council</w:t>
      </w:r>
    </w:p>
    <w:p w14:paraId="5B22D6FE" w14:textId="77777777" w:rsidR="00B71701" w:rsidRDefault="00B71701" w:rsidP="00B71701">
      <w:pPr>
        <w:jc w:val="center"/>
      </w:pPr>
    </w:p>
    <w:p w14:paraId="629EA9AF" w14:textId="0092FA11" w:rsidR="00B71701" w:rsidRDefault="00B71701" w:rsidP="00B71701">
      <w:pPr>
        <w:jc w:val="center"/>
      </w:pPr>
      <w:r>
        <w:t>Application for appointment as:</w:t>
      </w:r>
    </w:p>
    <w:p w14:paraId="219011E1" w14:textId="77777777" w:rsidR="008C4D7A" w:rsidRDefault="008C4D7A" w:rsidP="00B71701">
      <w:pPr>
        <w:jc w:val="center"/>
      </w:pPr>
    </w:p>
    <w:p w14:paraId="70EDA458" w14:textId="33F217F9" w:rsidR="00EE70DA" w:rsidRDefault="00597B82" w:rsidP="00EE70DA">
      <w:pPr>
        <w:jc w:val="center"/>
        <w:rPr>
          <w:b/>
        </w:rPr>
      </w:pPr>
      <w:r>
        <w:rPr>
          <w:b/>
        </w:rPr>
        <w:t>Assistant Manager (Resources and Fleet)</w:t>
      </w:r>
      <w:r w:rsidR="00B71701">
        <w:rPr>
          <w:b/>
        </w:rPr>
        <w:t xml:space="preserve"> (</w:t>
      </w:r>
      <w:r>
        <w:rPr>
          <w:b/>
        </w:rPr>
        <w:t>PO1</w:t>
      </w:r>
      <w:r w:rsidR="00B71701">
        <w:rPr>
          <w:b/>
        </w:rPr>
        <w:t>)</w:t>
      </w:r>
    </w:p>
    <w:p w14:paraId="2EDA761E" w14:textId="35C498C9" w:rsidR="008C4D7A" w:rsidRPr="00B71701" w:rsidRDefault="00EE70DA" w:rsidP="008C4D7A">
      <w:pPr>
        <w:jc w:val="center"/>
        <w:rPr>
          <w:b/>
          <w:sz w:val="22"/>
          <w:szCs w:val="22"/>
        </w:rPr>
      </w:pPr>
      <w:r w:rsidRPr="00B71701">
        <w:rPr>
          <w:b/>
          <w:sz w:val="22"/>
          <w:szCs w:val="22"/>
        </w:rPr>
        <w:t xml:space="preserve">Temporary project post </w:t>
      </w:r>
      <w:r w:rsidR="00597B82">
        <w:rPr>
          <w:b/>
          <w:sz w:val="22"/>
          <w:szCs w:val="22"/>
        </w:rPr>
        <w:t xml:space="preserve">for 12 months, </w:t>
      </w:r>
      <w:r w:rsidRPr="00B71701">
        <w:rPr>
          <w:b/>
          <w:sz w:val="22"/>
          <w:szCs w:val="22"/>
        </w:rPr>
        <w:t>subject to review</w:t>
      </w:r>
    </w:p>
    <w:p w14:paraId="4ED6A3F0" w14:textId="2AEA0838" w:rsidR="00EE70DA" w:rsidRPr="00B71701" w:rsidRDefault="00EE70DA" w:rsidP="00EE70DA">
      <w:pPr>
        <w:jc w:val="center"/>
        <w:rPr>
          <w:b/>
          <w:color w:val="FF0000"/>
          <w:sz w:val="22"/>
          <w:szCs w:val="22"/>
        </w:rPr>
      </w:pPr>
      <w:r w:rsidRPr="00B71701">
        <w:rPr>
          <w:b/>
          <w:sz w:val="22"/>
          <w:szCs w:val="22"/>
        </w:rPr>
        <w:t>(Applicants must be current Belfast C</w:t>
      </w:r>
      <w:r w:rsidRPr="00681929">
        <w:rPr>
          <w:b/>
          <w:sz w:val="22"/>
          <w:szCs w:val="22"/>
        </w:rPr>
        <w:t xml:space="preserve">ity Council employees or agency assignees as </w:t>
      </w:r>
      <w:proofErr w:type="gramStart"/>
      <w:r w:rsidRPr="00681929">
        <w:rPr>
          <w:b/>
          <w:sz w:val="22"/>
          <w:szCs w:val="22"/>
        </w:rPr>
        <w:t>at</w:t>
      </w:r>
      <w:proofErr w:type="gramEnd"/>
      <w:r w:rsidRPr="00681929">
        <w:rPr>
          <w:b/>
          <w:sz w:val="22"/>
          <w:szCs w:val="22"/>
        </w:rPr>
        <w:t xml:space="preserve"> </w:t>
      </w:r>
      <w:r w:rsidR="00302596" w:rsidRPr="00681929">
        <w:rPr>
          <w:b/>
          <w:sz w:val="22"/>
          <w:szCs w:val="22"/>
        </w:rPr>
        <w:t>Tuesday 5</w:t>
      </w:r>
      <w:r w:rsidRPr="00681929">
        <w:rPr>
          <w:b/>
          <w:sz w:val="22"/>
          <w:szCs w:val="22"/>
        </w:rPr>
        <w:t xml:space="preserve"> </w:t>
      </w:r>
      <w:r w:rsidR="00597B82" w:rsidRPr="00681929">
        <w:rPr>
          <w:b/>
          <w:sz w:val="22"/>
          <w:szCs w:val="22"/>
        </w:rPr>
        <w:t>December 2023</w:t>
      </w:r>
      <w:r w:rsidRPr="00681929">
        <w:rPr>
          <w:b/>
          <w:sz w:val="22"/>
          <w:szCs w:val="22"/>
        </w:rPr>
        <w:t xml:space="preserve"> </w:t>
      </w:r>
      <w:r w:rsidRPr="00B71701">
        <w:rPr>
          <w:b/>
          <w:sz w:val="22"/>
          <w:szCs w:val="22"/>
        </w:rPr>
        <w:t xml:space="preserve">and throughout the selection process) </w:t>
      </w:r>
    </w:p>
    <w:p w14:paraId="1B5C148B" w14:textId="77777777" w:rsidR="00EE70DA" w:rsidRPr="00B71701" w:rsidRDefault="00EE70DA" w:rsidP="00EE70DA">
      <w:pPr>
        <w:jc w:val="center"/>
        <w:rPr>
          <w:sz w:val="22"/>
          <w:szCs w:val="22"/>
        </w:rPr>
      </w:pPr>
    </w:p>
    <w:p w14:paraId="368CD09E" w14:textId="55DD3FB3" w:rsidR="00EE70DA" w:rsidRPr="00B71701" w:rsidRDefault="00814D46" w:rsidP="00EE70DA">
      <w:pPr>
        <w:jc w:val="center"/>
        <w:rPr>
          <w:b/>
          <w:sz w:val="22"/>
          <w:szCs w:val="22"/>
        </w:rPr>
      </w:pPr>
      <w:r>
        <w:rPr>
          <w:b/>
          <w:sz w:val="22"/>
          <w:szCs w:val="22"/>
        </w:rPr>
        <w:t>City Services</w:t>
      </w:r>
      <w:r w:rsidR="00EE70DA" w:rsidRPr="00B71701">
        <w:rPr>
          <w:b/>
          <w:sz w:val="22"/>
          <w:szCs w:val="22"/>
        </w:rPr>
        <w:t xml:space="preserve"> </w:t>
      </w:r>
      <w:r w:rsidR="007603EA">
        <w:rPr>
          <w:b/>
          <w:sz w:val="22"/>
          <w:szCs w:val="22"/>
        </w:rPr>
        <w:t xml:space="preserve">(Resources and Fleet) </w:t>
      </w:r>
      <w:r w:rsidR="00EE70DA" w:rsidRPr="00B71701">
        <w:rPr>
          <w:b/>
          <w:sz w:val="22"/>
          <w:szCs w:val="22"/>
        </w:rPr>
        <w:t>Section</w:t>
      </w:r>
    </w:p>
    <w:p w14:paraId="532C191C" w14:textId="77777777" w:rsidR="00B71701" w:rsidRPr="00B71701" w:rsidRDefault="00B71701" w:rsidP="00EE70DA">
      <w:pPr>
        <w:jc w:val="center"/>
        <w:rPr>
          <w:sz w:val="22"/>
          <w:szCs w:val="22"/>
        </w:rPr>
      </w:pPr>
    </w:p>
    <w:p w14:paraId="5DCC2D99" w14:textId="6BE7E278" w:rsidR="00EE70DA" w:rsidRPr="00B71701" w:rsidRDefault="00597B82" w:rsidP="00EE70DA">
      <w:pPr>
        <w:jc w:val="center"/>
        <w:rPr>
          <w:b/>
          <w:sz w:val="22"/>
          <w:szCs w:val="22"/>
        </w:rPr>
      </w:pPr>
      <w:r>
        <w:rPr>
          <w:b/>
          <w:sz w:val="22"/>
          <w:szCs w:val="22"/>
        </w:rPr>
        <w:t>City and Neighbourhood Services</w:t>
      </w:r>
      <w:r w:rsidR="00EE70DA" w:rsidRPr="00B71701">
        <w:rPr>
          <w:b/>
          <w:sz w:val="22"/>
          <w:szCs w:val="22"/>
        </w:rPr>
        <w:t xml:space="preserve"> Department</w:t>
      </w:r>
    </w:p>
    <w:p w14:paraId="7CFE2C08"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030E1BB2" w14:textId="77777777" w:rsidTr="00984EFF">
        <w:tc>
          <w:tcPr>
            <w:tcW w:w="4428" w:type="dxa"/>
          </w:tcPr>
          <w:p w14:paraId="3DEC2CDC" w14:textId="77777777" w:rsidR="00B71701" w:rsidRPr="00AF7FB9" w:rsidRDefault="00B71701" w:rsidP="00984EFF">
            <w:pPr>
              <w:rPr>
                <w:sz w:val="22"/>
                <w:szCs w:val="22"/>
              </w:rPr>
            </w:pPr>
          </w:p>
          <w:p w14:paraId="2881DACD" w14:textId="77777777" w:rsidR="00B71701" w:rsidRPr="00AF7FB9" w:rsidRDefault="00B71701" w:rsidP="00984EFF">
            <w:pPr>
              <w:rPr>
                <w:sz w:val="22"/>
                <w:szCs w:val="22"/>
              </w:rPr>
            </w:pPr>
            <w:r w:rsidRPr="00AF7FB9">
              <w:rPr>
                <w:sz w:val="22"/>
                <w:szCs w:val="22"/>
              </w:rPr>
              <w:t>Name of Applicant:</w:t>
            </w:r>
          </w:p>
        </w:tc>
        <w:tc>
          <w:tcPr>
            <w:tcW w:w="5760" w:type="dxa"/>
          </w:tcPr>
          <w:p w14:paraId="18B3AD03" w14:textId="77777777" w:rsidR="00B71701" w:rsidRPr="00AF7FB9" w:rsidRDefault="00B71701" w:rsidP="00984EFF">
            <w:pPr>
              <w:rPr>
                <w:sz w:val="22"/>
                <w:szCs w:val="22"/>
              </w:rPr>
            </w:pPr>
          </w:p>
          <w:p w14:paraId="40010AF4" w14:textId="77777777" w:rsidR="00B71701" w:rsidRPr="00AF7FB9" w:rsidRDefault="00B71701" w:rsidP="00984EFF">
            <w:pPr>
              <w:rPr>
                <w:sz w:val="22"/>
                <w:szCs w:val="22"/>
              </w:rPr>
            </w:pPr>
          </w:p>
        </w:tc>
      </w:tr>
      <w:tr w:rsidR="00B71701" w:rsidRPr="00AF7FB9" w14:paraId="60A9E151" w14:textId="77777777" w:rsidTr="00984EFF">
        <w:tc>
          <w:tcPr>
            <w:tcW w:w="4428" w:type="dxa"/>
          </w:tcPr>
          <w:p w14:paraId="4F49221A" w14:textId="77777777" w:rsidR="00B71701" w:rsidRPr="00AF7FB9" w:rsidRDefault="00B71701" w:rsidP="00984EFF">
            <w:pPr>
              <w:rPr>
                <w:sz w:val="22"/>
                <w:szCs w:val="22"/>
              </w:rPr>
            </w:pPr>
          </w:p>
          <w:p w14:paraId="43AE2041" w14:textId="77777777" w:rsidR="00B71701" w:rsidRPr="00AF7FB9" w:rsidRDefault="00B71701" w:rsidP="00984EFF">
            <w:pPr>
              <w:rPr>
                <w:sz w:val="22"/>
                <w:szCs w:val="22"/>
              </w:rPr>
            </w:pPr>
            <w:r w:rsidRPr="00AF7FB9">
              <w:rPr>
                <w:sz w:val="22"/>
                <w:szCs w:val="22"/>
              </w:rPr>
              <w:t>Address:</w:t>
            </w:r>
          </w:p>
          <w:p w14:paraId="0A18422C" w14:textId="77777777" w:rsidR="00B71701" w:rsidRPr="00AF7FB9" w:rsidRDefault="00B71701" w:rsidP="00984EFF">
            <w:pPr>
              <w:rPr>
                <w:sz w:val="22"/>
                <w:szCs w:val="22"/>
              </w:rPr>
            </w:pPr>
          </w:p>
        </w:tc>
        <w:tc>
          <w:tcPr>
            <w:tcW w:w="5760" w:type="dxa"/>
          </w:tcPr>
          <w:p w14:paraId="5FAF3C51" w14:textId="77777777" w:rsidR="00B71701" w:rsidRPr="00AF7FB9" w:rsidRDefault="00B71701" w:rsidP="00984EFF">
            <w:pPr>
              <w:rPr>
                <w:sz w:val="22"/>
                <w:szCs w:val="22"/>
              </w:rPr>
            </w:pPr>
          </w:p>
        </w:tc>
      </w:tr>
      <w:tr w:rsidR="00B71701" w:rsidRPr="00AF7FB9" w14:paraId="5EE32F09" w14:textId="77777777" w:rsidTr="00984EFF">
        <w:tc>
          <w:tcPr>
            <w:tcW w:w="10188" w:type="dxa"/>
            <w:gridSpan w:val="2"/>
          </w:tcPr>
          <w:p w14:paraId="7035BDDC" w14:textId="53A50726"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w:t>
            </w:r>
            <w:r w:rsidRPr="00681929">
              <w:rPr>
                <w:b/>
                <w:sz w:val="22"/>
                <w:szCs w:val="22"/>
              </w:rPr>
              <w:t xml:space="preserve">on </w:t>
            </w:r>
            <w:r w:rsidR="00302596" w:rsidRPr="00681929">
              <w:rPr>
                <w:b/>
                <w:sz w:val="22"/>
                <w:szCs w:val="22"/>
              </w:rPr>
              <w:t>Tuesday 5</w:t>
            </w:r>
            <w:r w:rsidRPr="00681929">
              <w:rPr>
                <w:b/>
                <w:sz w:val="22"/>
                <w:szCs w:val="22"/>
              </w:rPr>
              <w:t xml:space="preserve"> </w:t>
            </w:r>
            <w:r w:rsidR="00597B82" w:rsidRPr="00681929">
              <w:rPr>
                <w:b/>
                <w:sz w:val="22"/>
                <w:szCs w:val="22"/>
              </w:rPr>
              <w:t>December 2023</w:t>
            </w:r>
            <w:r w:rsidR="007603EA" w:rsidRPr="00681929">
              <w:rPr>
                <w:b/>
                <w:sz w:val="22"/>
                <w:szCs w:val="22"/>
              </w:rPr>
              <w:t>.</w:t>
            </w:r>
            <w:r w:rsidRPr="00681929">
              <w:rPr>
                <w:sz w:val="22"/>
                <w:szCs w:val="22"/>
              </w:rPr>
              <w:t xml:space="preserve">  </w:t>
            </w:r>
          </w:p>
          <w:p w14:paraId="58C18E2B" w14:textId="77777777" w:rsidR="00B71701" w:rsidRPr="00AF7FB9" w:rsidRDefault="00B71701" w:rsidP="00984EFF">
            <w:pPr>
              <w:rPr>
                <w:sz w:val="22"/>
                <w:szCs w:val="22"/>
              </w:rPr>
            </w:pPr>
          </w:p>
          <w:p w14:paraId="1477DB2B" w14:textId="77777777" w:rsidR="00A4659A" w:rsidRPr="00632DC5" w:rsidRDefault="00A4659A" w:rsidP="00A4659A">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551FC867" w14:textId="77777777" w:rsidR="0051699F" w:rsidRDefault="0051699F" w:rsidP="0051699F">
            <w:pPr>
              <w:rPr>
                <w:sz w:val="22"/>
                <w:szCs w:val="22"/>
              </w:rPr>
            </w:pPr>
          </w:p>
          <w:p w14:paraId="3F57F1B5" w14:textId="77777777" w:rsidR="00CE1C82" w:rsidRPr="00927A64" w:rsidRDefault="00CE1C82" w:rsidP="00CE1C82">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2BE081E0" w14:textId="77777777" w:rsidR="00B71701" w:rsidRPr="00AF7FB9" w:rsidRDefault="00B71701" w:rsidP="00984EFF">
            <w:pPr>
              <w:rPr>
                <w:sz w:val="22"/>
                <w:szCs w:val="22"/>
              </w:rPr>
            </w:pPr>
          </w:p>
        </w:tc>
      </w:tr>
    </w:tbl>
    <w:p w14:paraId="4C90631B"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0634588C" w14:textId="77777777" w:rsidTr="00984EFF">
        <w:tc>
          <w:tcPr>
            <w:tcW w:w="10296" w:type="dxa"/>
          </w:tcPr>
          <w:p w14:paraId="5A36DFCB"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24F8635C" w14:textId="77777777" w:rsidTr="00984EFF">
        <w:tc>
          <w:tcPr>
            <w:tcW w:w="10296" w:type="dxa"/>
          </w:tcPr>
          <w:p w14:paraId="2135B89F" w14:textId="77777777" w:rsidR="00B71701" w:rsidRPr="00B71701" w:rsidRDefault="00B71701" w:rsidP="00984EFF">
            <w:pPr>
              <w:rPr>
                <w:sz w:val="8"/>
                <w:szCs w:val="8"/>
              </w:rPr>
            </w:pPr>
          </w:p>
        </w:tc>
      </w:tr>
      <w:tr w:rsidR="00B71701" w14:paraId="2BCB1CC2" w14:textId="77777777" w:rsidTr="00984EFF">
        <w:tc>
          <w:tcPr>
            <w:tcW w:w="10296" w:type="dxa"/>
          </w:tcPr>
          <w:p w14:paraId="680891B8" w14:textId="77777777"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2A1AFAF2"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tbl>
      <w:tblPr>
        <w:tblW w:w="10632" w:type="dxa"/>
        <w:tblInd w:w="-1276" w:type="dxa"/>
        <w:tblLook w:val="01E0" w:firstRow="1" w:lastRow="1" w:firstColumn="1" w:lastColumn="1" w:noHBand="0" w:noVBand="0"/>
      </w:tblPr>
      <w:tblGrid>
        <w:gridCol w:w="1024"/>
        <w:gridCol w:w="4140"/>
        <w:gridCol w:w="2824"/>
        <w:gridCol w:w="644"/>
        <w:gridCol w:w="644"/>
        <w:gridCol w:w="644"/>
        <w:gridCol w:w="644"/>
        <w:gridCol w:w="68"/>
      </w:tblGrid>
      <w:tr w:rsidR="00EE70DA" w:rsidRPr="00F13562" w14:paraId="43AB4C55" w14:textId="77777777" w:rsidTr="00814D46">
        <w:trPr>
          <w:gridAfter w:val="1"/>
          <w:wAfter w:w="68" w:type="dxa"/>
        </w:trPr>
        <w:tc>
          <w:tcPr>
            <w:tcW w:w="10564" w:type="dxa"/>
            <w:gridSpan w:val="7"/>
          </w:tcPr>
          <w:p w14:paraId="6819DFCB"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169F7B55" w14:textId="77777777" w:rsidTr="00814D46">
        <w:trPr>
          <w:gridAfter w:val="1"/>
          <w:wAfter w:w="68" w:type="dxa"/>
          <w:trHeight w:val="700"/>
        </w:trPr>
        <w:tc>
          <w:tcPr>
            <w:tcW w:w="7988" w:type="dxa"/>
            <w:gridSpan w:val="3"/>
          </w:tcPr>
          <w:p w14:paraId="1D9C2DB3"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0B91F72F"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 xml:space="preserve">f you only work within Belfast City Council on a casual </w:t>
            </w:r>
            <w:proofErr w:type="gramStart"/>
            <w:r w:rsidRPr="00F13562">
              <w:rPr>
                <w:rFonts w:ascii="Helvetica" w:hAnsi="Helvetica" w:cs="Helvetica"/>
                <w:b/>
                <w:sz w:val="21"/>
                <w:szCs w:val="21"/>
              </w:rPr>
              <w:t>basis</w:t>
            </w:r>
            <w:proofErr w:type="gramEnd"/>
            <w:r w:rsidRPr="00F13562">
              <w:rPr>
                <w:rFonts w:ascii="Helvetica" w:hAnsi="Helvetica" w:cs="Helvetica"/>
                <w:b/>
                <w:sz w:val="21"/>
                <w:szCs w:val="21"/>
              </w:rPr>
              <w:t xml:space="preserve"> please mark your answer as No [see below]</w:t>
            </w:r>
            <w:r w:rsidRPr="00F13562">
              <w:rPr>
                <w:rFonts w:ascii="Helvetica" w:hAnsi="Helvetica" w:cs="Helvetica"/>
                <w:sz w:val="21"/>
                <w:szCs w:val="21"/>
              </w:rPr>
              <w:t xml:space="preserve">)? </w:t>
            </w:r>
          </w:p>
        </w:tc>
        <w:tc>
          <w:tcPr>
            <w:tcW w:w="644" w:type="dxa"/>
          </w:tcPr>
          <w:p w14:paraId="79C480AA" w14:textId="77777777" w:rsidR="00EE70DA" w:rsidRPr="00F13562" w:rsidRDefault="00EE70DA" w:rsidP="00D44D5E">
            <w:pPr>
              <w:rPr>
                <w:rFonts w:ascii="Helvetica" w:hAnsi="Helvetica" w:cs="Helvetica"/>
                <w:sz w:val="21"/>
                <w:szCs w:val="21"/>
              </w:rPr>
            </w:pPr>
          </w:p>
          <w:p w14:paraId="0288FB9D"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5C296144"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50044ADE" wp14:editId="4FB901B0">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6A04BA"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44ADE"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286A04BA" w14:textId="77777777" w:rsidR="00984EFF" w:rsidRDefault="00984EFF" w:rsidP="00EE70DA"/>
                        </w:txbxContent>
                      </v:textbox>
                    </v:rect>
                  </w:pict>
                </mc:Fallback>
              </mc:AlternateContent>
            </w:r>
          </w:p>
          <w:p w14:paraId="3A85667E" w14:textId="77777777" w:rsidR="00EE70DA" w:rsidRPr="00F13562" w:rsidRDefault="00EE70DA" w:rsidP="00D44D5E">
            <w:pPr>
              <w:rPr>
                <w:rFonts w:ascii="Helvetica" w:hAnsi="Helvetica" w:cs="Helvetica"/>
                <w:sz w:val="21"/>
                <w:szCs w:val="21"/>
              </w:rPr>
            </w:pPr>
          </w:p>
        </w:tc>
        <w:tc>
          <w:tcPr>
            <w:tcW w:w="644" w:type="dxa"/>
          </w:tcPr>
          <w:p w14:paraId="2AB9B2C3" w14:textId="77777777" w:rsidR="00EE70DA" w:rsidRPr="00F13562" w:rsidRDefault="00EE70DA" w:rsidP="00D44D5E">
            <w:pPr>
              <w:rPr>
                <w:rFonts w:ascii="Helvetica" w:hAnsi="Helvetica" w:cs="Helvetica"/>
                <w:sz w:val="21"/>
                <w:szCs w:val="21"/>
              </w:rPr>
            </w:pPr>
          </w:p>
          <w:p w14:paraId="310BA527"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26CB997E"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07828B04" wp14:editId="361BD645">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D41CCD6"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28B04"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7D41CCD6" w14:textId="77777777" w:rsidR="00984EFF" w:rsidRDefault="00984EFF" w:rsidP="00EE70DA"/>
                        </w:txbxContent>
                      </v:textbox>
                    </v:rect>
                  </w:pict>
                </mc:Fallback>
              </mc:AlternateContent>
            </w:r>
          </w:p>
          <w:p w14:paraId="6BCC45D2" w14:textId="77777777" w:rsidR="00EE70DA" w:rsidRPr="00F13562" w:rsidRDefault="00EE70DA" w:rsidP="00D44D5E">
            <w:pPr>
              <w:rPr>
                <w:rFonts w:ascii="Helvetica" w:hAnsi="Helvetica" w:cs="Helvetica"/>
                <w:sz w:val="21"/>
                <w:szCs w:val="21"/>
              </w:rPr>
            </w:pPr>
          </w:p>
        </w:tc>
      </w:tr>
      <w:tr w:rsidR="00EE70DA" w:rsidRPr="00BD1584" w14:paraId="7A30D09F" w14:textId="77777777" w:rsidTr="00814D46">
        <w:trPr>
          <w:gridAfter w:val="1"/>
          <w:wAfter w:w="68" w:type="dxa"/>
          <w:trHeight w:val="670"/>
        </w:trPr>
        <w:tc>
          <w:tcPr>
            <w:tcW w:w="7988" w:type="dxa"/>
            <w:gridSpan w:val="3"/>
          </w:tcPr>
          <w:p w14:paraId="7F4B3109"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02A51937"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12C4F8AC" w14:textId="77777777" w:rsidR="00EE70DA" w:rsidRPr="00BD1584" w:rsidRDefault="00EE70DA" w:rsidP="00D44D5E">
            <w:pPr>
              <w:rPr>
                <w:rFonts w:ascii="Helvetica" w:hAnsi="Helvetica" w:cs="Helvetica"/>
                <w:sz w:val="20"/>
                <w:szCs w:val="20"/>
              </w:rPr>
            </w:pPr>
          </w:p>
          <w:p w14:paraId="29849FFA"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5FF9FADB"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64F7E949" wp14:editId="15BD75A8">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8E30B1D"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7E949"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48E30B1D" w14:textId="77777777" w:rsidR="00984EFF" w:rsidRDefault="00984EFF" w:rsidP="00EE70DA"/>
                        </w:txbxContent>
                      </v:textbox>
                    </v:rect>
                  </w:pict>
                </mc:Fallback>
              </mc:AlternateContent>
            </w:r>
          </w:p>
          <w:p w14:paraId="141996E0" w14:textId="77777777" w:rsidR="00EE70DA" w:rsidRDefault="00EE70DA" w:rsidP="00D44D5E">
            <w:pPr>
              <w:rPr>
                <w:rFonts w:ascii="Helvetica" w:hAnsi="Helvetica" w:cs="Helvetica"/>
                <w:sz w:val="22"/>
                <w:szCs w:val="22"/>
              </w:rPr>
            </w:pPr>
          </w:p>
        </w:tc>
        <w:tc>
          <w:tcPr>
            <w:tcW w:w="644" w:type="dxa"/>
          </w:tcPr>
          <w:p w14:paraId="34BDD7C2" w14:textId="77777777" w:rsidR="00EE70DA" w:rsidRPr="00BD1584" w:rsidRDefault="00EE70DA" w:rsidP="00D44D5E">
            <w:pPr>
              <w:rPr>
                <w:rFonts w:ascii="Helvetica" w:hAnsi="Helvetica" w:cs="Helvetica"/>
                <w:sz w:val="22"/>
                <w:szCs w:val="22"/>
              </w:rPr>
            </w:pPr>
          </w:p>
          <w:p w14:paraId="720AF2C8"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2910E389"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2057633C" wp14:editId="5386A6EC">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B06AE9D"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7633C"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0B06AE9D" w14:textId="77777777" w:rsidR="00984EFF" w:rsidRDefault="00984EFF" w:rsidP="00EE70DA"/>
                        </w:txbxContent>
                      </v:textbox>
                    </v:rect>
                  </w:pict>
                </mc:Fallback>
              </mc:AlternateContent>
            </w:r>
          </w:p>
          <w:p w14:paraId="07F5C26F" w14:textId="77777777" w:rsidR="00EE70DA" w:rsidRPr="00BD1584" w:rsidRDefault="00EE70DA" w:rsidP="00D44D5E">
            <w:pPr>
              <w:rPr>
                <w:rFonts w:ascii="Helvetica" w:hAnsi="Helvetica" w:cs="Helvetica"/>
                <w:sz w:val="20"/>
                <w:szCs w:val="20"/>
              </w:rPr>
            </w:pPr>
          </w:p>
        </w:tc>
      </w:tr>
      <w:tr w:rsidR="00EE70DA" w:rsidRPr="00F13562" w14:paraId="64B26BB6" w14:textId="77777777" w:rsidTr="00814D46">
        <w:trPr>
          <w:gridAfter w:val="1"/>
          <w:wAfter w:w="68" w:type="dxa"/>
        </w:trPr>
        <w:tc>
          <w:tcPr>
            <w:tcW w:w="1024" w:type="dxa"/>
          </w:tcPr>
          <w:p w14:paraId="7115C1FD" w14:textId="77777777" w:rsidR="00EE70DA" w:rsidRPr="00F13562" w:rsidRDefault="00EE70DA" w:rsidP="00D44D5E">
            <w:pPr>
              <w:rPr>
                <w:b/>
                <w:sz w:val="21"/>
                <w:szCs w:val="21"/>
              </w:rPr>
            </w:pPr>
            <w:r w:rsidRPr="00F13562">
              <w:rPr>
                <w:b/>
                <w:sz w:val="21"/>
                <w:szCs w:val="21"/>
              </w:rPr>
              <w:t>1.</w:t>
            </w:r>
          </w:p>
        </w:tc>
        <w:tc>
          <w:tcPr>
            <w:tcW w:w="9540" w:type="dxa"/>
            <w:gridSpan w:val="6"/>
          </w:tcPr>
          <w:p w14:paraId="6AC00CA8" w14:textId="77777777" w:rsidR="00EE70DA" w:rsidRPr="00F13562" w:rsidRDefault="00EE70DA" w:rsidP="00D44D5E">
            <w:pPr>
              <w:rPr>
                <w:b/>
                <w:sz w:val="21"/>
                <w:szCs w:val="21"/>
              </w:rPr>
            </w:pPr>
            <w:r w:rsidRPr="00F13562">
              <w:rPr>
                <w:b/>
                <w:sz w:val="21"/>
                <w:szCs w:val="21"/>
              </w:rPr>
              <w:t>Your details</w:t>
            </w:r>
          </w:p>
        </w:tc>
      </w:tr>
      <w:tr w:rsidR="00EE70DA" w:rsidRPr="00F13562" w14:paraId="3EFF7240" w14:textId="77777777" w:rsidTr="00814D46">
        <w:trPr>
          <w:gridAfter w:val="1"/>
          <w:wAfter w:w="68" w:type="dxa"/>
        </w:trPr>
        <w:tc>
          <w:tcPr>
            <w:tcW w:w="1024" w:type="dxa"/>
          </w:tcPr>
          <w:p w14:paraId="2BDB076D" w14:textId="77777777" w:rsidR="00EE70DA" w:rsidRPr="00F13562" w:rsidRDefault="00EE70DA" w:rsidP="00D44D5E">
            <w:pPr>
              <w:rPr>
                <w:sz w:val="21"/>
                <w:szCs w:val="21"/>
              </w:rPr>
            </w:pPr>
          </w:p>
          <w:p w14:paraId="0CB8A011"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21E159E2" w14:textId="77777777" w:rsidR="00EE70DA" w:rsidRPr="00F13562" w:rsidRDefault="00EE70DA" w:rsidP="00D44D5E">
            <w:pPr>
              <w:rPr>
                <w:sz w:val="21"/>
                <w:szCs w:val="21"/>
              </w:rPr>
            </w:pPr>
          </w:p>
          <w:p w14:paraId="5D42054C"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48D2186A" w14:textId="77777777" w:rsidR="00EE70DA" w:rsidRPr="00F13562" w:rsidRDefault="00EE70DA" w:rsidP="00D44D5E">
            <w:pPr>
              <w:rPr>
                <w:sz w:val="21"/>
                <w:szCs w:val="21"/>
              </w:rPr>
            </w:pPr>
          </w:p>
        </w:tc>
      </w:tr>
      <w:tr w:rsidR="00EE70DA" w:rsidRPr="00F13562" w14:paraId="2CBA8C07" w14:textId="77777777" w:rsidTr="00814D46">
        <w:trPr>
          <w:gridAfter w:val="1"/>
          <w:wAfter w:w="68" w:type="dxa"/>
        </w:trPr>
        <w:tc>
          <w:tcPr>
            <w:tcW w:w="1024" w:type="dxa"/>
          </w:tcPr>
          <w:p w14:paraId="68CECF9F" w14:textId="77777777" w:rsidR="00EE70DA" w:rsidRPr="00F13562" w:rsidRDefault="00EE70DA" w:rsidP="00D44D5E">
            <w:pPr>
              <w:rPr>
                <w:sz w:val="21"/>
                <w:szCs w:val="21"/>
              </w:rPr>
            </w:pPr>
          </w:p>
        </w:tc>
        <w:tc>
          <w:tcPr>
            <w:tcW w:w="4140" w:type="dxa"/>
          </w:tcPr>
          <w:p w14:paraId="610006D0" w14:textId="77777777" w:rsidR="00EE70DA" w:rsidRPr="00F13562" w:rsidRDefault="00EE70DA" w:rsidP="00D44D5E">
            <w:pPr>
              <w:rPr>
                <w:sz w:val="21"/>
                <w:szCs w:val="21"/>
              </w:rPr>
            </w:pPr>
          </w:p>
        </w:tc>
        <w:tc>
          <w:tcPr>
            <w:tcW w:w="5400" w:type="dxa"/>
            <w:gridSpan w:val="5"/>
            <w:tcBorders>
              <w:bottom w:val="single" w:sz="4" w:space="0" w:color="auto"/>
            </w:tcBorders>
          </w:tcPr>
          <w:p w14:paraId="591243A9" w14:textId="77777777" w:rsidR="00EE70DA" w:rsidRPr="00F13562" w:rsidRDefault="00EE70DA" w:rsidP="00D44D5E">
            <w:pPr>
              <w:rPr>
                <w:sz w:val="21"/>
                <w:szCs w:val="21"/>
              </w:rPr>
            </w:pPr>
          </w:p>
        </w:tc>
      </w:tr>
      <w:tr w:rsidR="00EE70DA" w:rsidRPr="00F13562" w14:paraId="1914C22C" w14:textId="77777777" w:rsidTr="00814D46">
        <w:trPr>
          <w:gridAfter w:val="1"/>
          <w:wAfter w:w="68" w:type="dxa"/>
        </w:trPr>
        <w:tc>
          <w:tcPr>
            <w:tcW w:w="1024" w:type="dxa"/>
          </w:tcPr>
          <w:p w14:paraId="0B9AB606" w14:textId="77777777" w:rsidR="00EE70DA" w:rsidRPr="00F13562" w:rsidRDefault="00EE70DA" w:rsidP="00D44D5E">
            <w:pPr>
              <w:rPr>
                <w:sz w:val="21"/>
                <w:szCs w:val="21"/>
              </w:rPr>
            </w:pPr>
          </w:p>
          <w:p w14:paraId="4945B09D"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119545DD" w14:textId="77777777" w:rsidR="00EE70DA" w:rsidRPr="00F13562" w:rsidRDefault="00EE70DA" w:rsidP="00D44D5E">
            <w:pPr>
              <w:rPr>
                <w:sz w:val="21"/>
                <w:szCs w:val="21"/>
              </w:rPr>
            </w:pPr>
          </w:p>
          <w:p w14:paraId="26A5E60F"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5779ED2" w14:textId="77777777" w:rsidR="00EE70DA" w:rsidRPr="00F13562" w:rsidRDefault="00EE70DA" w:rsidP="00D44D5E">
            <w:pPr>
              <w:rPr>
                <w:sz w:val="21"/>
                <w:szCs w:val="21"/>
              </w:rPr>
            </w:pPr>
          </w:p>
        </w:tc>
      </w:tr>
      <w:tr w:rsidR="00EE70DA" w:rsidRPr="00F13562" w14:paraId="1524A416" w14:textId="77777777" w:rsidTr="00814D46">
        <w:trPr>
          <w:gridAfter w:val="1"/>
          <w:wAfter w:w="68" w:type="dxa"/>
        </w:trPr>
        <w:tc>
          <w:tcPr>
            <w:tcW w:w="1024" w:type="dxa"/>
          </w:tcPr>
          <w:p w14:paraId="4C69CA54" w14:textId="77777777" w:rsidR="00EE70DA" w:rsidRPr="00F13562" w:rsidRDefault="00EE70DA" w:rsidP="00D44D5E">
            <w:pPr>
              <w:rPr>
                <w:sz w:val="21"/>
                <w:szCs w:val="21"/>
              </w:rPr>
            </w:pPr>
          </w:p>
        </w:tc>
        <w:tc>
          <w:tcPr>
            <w:tcW w:w="4140" w:type="dxa"/>
          </w:tcPr>
          <w:p w14:paraId="1183E92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C93976B" w14:textId="77777777" w:rsidR="00EE70DA" w:rsidRPr="00F13562" w:rsidRDefault="00EE70DA" w:rsidP="00D44D5E">
            <w:pPr>
              <w:rPr>
                <w:sz w:val="21"/>
                <w:szCs w:val="21"/>
              </w:rPr>
            </w:pPr>
          </w:p>
        </w:tc>
      </w:tr>
      <w:tr w:rsidR="00EE70DA" w:rsidRPr="00F13562" w14:paraId="14D72D66" w14:textId="77777777" w:rsidTr="00814D46">
        <w:trPr>
          <w:gridAfter w:val="1"/>
          <w:wAfter w:w="68" w:type="dxa"/>
        </w:trPr>
        <w:tc>
          <w:tcPr>
            <w:tcW w:w="1024" w:type="dxa"/>
          </w:tcPr>
          <w:p w14:paraId="39B7AD05" w14:textId="77777777" w:rsidR="00EE70DA" w:rsidRPr="00F13562" w:rsidRDefault="00EE70DA" w:rsidP="00D44D5E">
            <w:pPr>
              <w:rPr>
                <w:sz w:val="21"/>
                <w:szCs w:val="21"/>
              </w:rPr>
            </w:pPr>
          </w:p>
          <w:p w14:paraId="5675682A"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129FACE" w14:textId="77777777" w:rsidR="00EE70DA" w:rsidRPr="00F13562" w:rsidRDefault="00EE70DA" w:rsidP="00D44D5E">
            <w:pPr>
              <w:rPr>
                <w:sz w:val="21"/>
                <w:szCs w:val="21"/>
              </w:rPr>
            </w:pPr>
          </w:p>
          <w:p w14:paraId="7287B216"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AC7DC91" w14:textId="77777777" w:rsidR="00EE70DA" w:rsidRPr="00F13562" w:rsidRDefault="00EE70DA" w:rsidP="00D44D5E">
            <w:pPr>
              <w:rPr>
                <w:sz w:val="21"/>
                <w:szCs w:val="21"/>
              </w:rPr>
            </w:pPr>
          </w:p>
          <w:p w14:paraId="40659A24" w14:textId="77777777" w:rsidR="00EE70DA" w:rsidRPr="00F13562" w:rsidRDefault="00EE70DA" w:rsidP="00D44D5E">
            <w:pPr>
              <w:rPr>
                <w:sz w:val="21"/>
                <w:szCs w:val="21"/>
              </w:rPr>
            </w:pPr>
          </w:p>
        </w:tc>
      </w:tr>
      <w:tr w:rsidR="00EE70DA" w:rsidRPr="00F13562" w14:paraId="1C0A4137" w14:textId="77777777" w:rsidTr="00814D46">
        <w:trPr>
          <w:gridAfter w:val="1"/>
          <w:wAfter w:w="68" w:type="dxa"/>
        </w:trPr>
        <w:tc>
          <w:tcPr>
            <w:tcW w:w="1024" w:type="dxa"/>
          </w:tcPr>
          <w:p w14:paraId="1DF55F20" w14:textId="77777777" w:rsidR="00EE70DA" w:rsidRPr="00F13562" w:rsidRDefault="00EE70DA" w:rsidP="00D44D5E">
            <w:pPr>
              <w:rPr>
                <w:sz w:val="21"/>
                <w:szCs w:val="21"/>
              </w:rPr>
            </w:pPr>
          </w:p>
        </w:tc>
        <w:tc>
          <w:tcPr>
            <w:tcW w:w="4140" w:type="dxa"/>
          </w:tcPr>
          <w:p w14:paraId="694F038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7470EAA" w14:textId="77777777" w:rsidR="00EE70DA" w:rsidRPr="00F13562" w:rsidRDefault="00EE70DA" w:rsidP="00D44D5E">
            <w:pPr>
              <w:rPr>
                <w:sz w:val="21"/>
                <w:szCs w:val="21"/>
              </w:rPr>
            </w:pPr>
          </w:p>
        </w:tc>
      </w:tr>
      <w:tr w:rsidR="00EE70DA" w:rsidRPr="00F13562" w14:paraId="027014F0" w14:textId="77777777" w:rsidTr="00814D46">
        <w:trPr>
          <w:gridAfter w:val="1"/>
          <w:wAfter w:w="68" w:type="dxa"/>
        </w:trPr>
        <w:tc>
          <w:tcPr>
            <w:tcW w:w="1024" w:type="dxa"/>
          </w:tcPr>
          <w:p w14:paraId="507489F6" w14:textId="77777777" w:rsidR="00EE70DA" w:rsidRPr="00F13562" w:rsidRDefault="00EE70DA" w:rsidP="00D44D5E">
            <w:pPr>
              <w:rPr>
                <w:sz w:val="21"/>
                <w:szCs w:val="21"/>
              </w:rPr>
            </w:pPr>
          </w:p>
          <w:p w14:paraId="21DD77F0"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484EF64C" w14:textId="77777777" w:rsidR="00EE70DA" w:rsidRPr="00F13562" w:rsidRDefault="00EE70DA" w:rsidP="00D44D5E">
            <w:pPr>
              <w:rPr>
                <w:sz w:val="21"/>
                <w:szCs w:val="21"/>
              </w:rPr>
            </w:pPr>
          </w:p>
          <w:p w14:paraId="184B9FB9"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83B3514" w14:textId="77777777" w:rsidR="00EE70DA" w:rsidRPr="00F13562" w:rsidRDefault="00EE70DA" w:rsidP="00D44D5E">
            <w:pPr>
              <w:rPr>
                <w:sz w:val="21"/>
                <w:szCs w:val="21"/>
              </w:rPr>
            </w:pPr>
          </w:p>
        </w:tc>
      </w:tr>
      <w:tr w:rsidR="00EE70DA" w:rsidRPr="00F13562" w14:paraId="4B52E794" w14:textId="77777777" w:rsidTr="00814D46">
        <w:trPr>
          <w:gridAfter w:val="1"/>
          <w:wAfter w:w="68" w:type="dxa"/>
        </w:trPr>
        <w:tc>
          <w:tcPr>
            <w:tcW w:w="1024" w:type="dxa"/>
          </w:tcPr>
          <w:p w14:paraId="20DFF868" w14:textId="77777777" w:rsidR="00EE70DA" w:rsidRPr="00F13562" w:rsidRDefault="00EE70DA" w:rsidP="00D44D5E">
            <w:pPr>
              <w:rPr>
                <w:sz w:val="16"/>
                <w:szCs w:val="16"/>
              </w:rPr>
            </w:pPr>
          </w:p>
        </w:tc>
        <w:tc>
          <w:tcPr>
            <w:tcW w:w="4140" w:type="dxa"/>
          </w:tcPr>
          <w:p w14:paraId="4B49709F" w14:textId="77777777" w:rsidR="00EE70DA" w:rsidRPr="00F13562" w:rsidRDefault="00EE70DA" w:rsidP="00D44D5E">
            <w:pPr>
              <w:rPr>
                <w:sz w:val="16"/>
                <w:szCs w:val="16"/>
              </w:rPr>
            </w:pPr>
          </w:p>
        </w:tc>
        <w:tc>
          <w:tcPr>
            <w:tcW w:w="5400" w:type="dxa"/>
            <w:gridSpan w:val="5"/>
            <w:tcBorders>
              <w:top w:val="single" w:sz="4" w:space="0" w:color="auto"/>
            </w:tcBorders>
          </w:tcPr>
          <w:p w14:paraId="5B724F23" w14:textId="77777777" w:rsidR="00EE70DA" w:rsidRPr="00F13562" w:rsidRDefault="00EE70DA" w:rsidP="00D44D5E">
            <w:pPr>
              <w:rPr>
                <w:sz w:val="16"/>
                <w:szCs w:val="16"/>
              </w:rPr>
            </w:pPr>
          </w:p>
        </w:tc>
      </w:tr>
      <w:tr w:rsidR="00EE70DA" w:rsidRPr="00F13562" w14:paraId="3D595135" w14:textId="77777777" w:rsidTr="00814D46">
        <w:trPr>
          <w:gridAfter w:val="1"/>
          <w:wAfter w:w="68" w:type="dxa"/>
        </w:trPr>
        <w:tc>
          <w:tcPr>
            <w:tcW w:w="1024" w:type="dxa"/>
          </w:tcPr>
          <w:p w14:paraId="468AE7E4" w14:textId="77777777" w:rsidR="00EE70DA" w:rsidRPr="00F13562" w:rsidRDefault="00EE70DA" w:rsidP="00D44D5E">
            <w:pPr>
              <w:rPr>
                <w:b/>
                <w:sz w:val="21"/>
                <w:szCs w:val="21"/>
              </w:rPr>
            </w:pPr>
            <w:r w:rsidRPr="00F13562">
              <w:rPr>
                <w:b/>
                <w:sz w:val="21"/>
                <w:szCs w:val="21"/>
              </w:rPr>
              <w:t>2.</w:t>
            </w:r>
          </w:p>
        </w:tc>
        <w:tc>
          <w:tcPr>
            <w:tcW w:w="9540" w:type="dxa"/>
            <w:gridSpan w:val="6"/>
          </w:tcPr>
          <w:p w14:paraId="59EEE879" w14:textId="77777777" w:rsidR="00EE70DA" w:rsidRPr="00F13562" w:rsidRDefault="00EE70DA" w:rsidP="00D44D5E">
            <w:pPr>
              <w:rPr>
                <w:b/>
                <w:sz w:val="21"/>
                <w:szCs w:val="21"/>
              </w:rPr>
            </w:pPr>
            <w:r w:rsidRPr="00F13562">
              <w:rPr>
                <w:b/>
                <w:sz w:val="21"/>
                <w:szCs w:val="21"/>
              </w:rPr>
              <w:t>Contact details</w:t>
            </w:r>
          </w:p>
        </w:tc>
      </w:tr>
      <w:tr w:rsidR="00EE70DA" w:rsidRPr="00F13562" w14:paraId="091EC2D2" w14:textId="77777777" w:rsidTr="00814D46">
        <w:trPr>
          <w:gridAfter w:val="1"/>
          <w:wAfter w:w="68" w:type="dxa"/>
        </w:trPr>
        <w:tc>
          <w:tcPr>
            <w:tcW w:w="1024" w:type="dxa"/>
          </w:tcPr>
          <w:p w14:paraId="268D43A2" w14:textId="77777777" w:rsidR="00EE70DA" w:rsidRPr="00F13562" w:rsidRDefault="00EE70DA" w:rsidP="00D44D5E">
            <w:pPr>
              <w:rPr>
                <w:sz w:val="21"/>
                <w:szCs w:val="21"/>
              </w:rPr>
            </w:pPr>
          </w:p>
          <w:p w14:paraId="14686E7A"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56302E2" w14:textId="77777777" w:rsidR="00EE70DA" w:rsidRPr="00F13562" w:rsidRDefault="00EE70DA" w:rsidP="00D44D5E">
            <w:pPr>
              <w:rPr>
                <w:sz w:val="21"/>
                <w:szCs w:val="21"/>
              </w:rPr>
            </w:pPr>
          </w:p>
          <w:p w14:paraId="4272534C"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6F2511E" w14:textId="77777777" w:rsidR="00EE70DA" w:rsidRPr="00F13562" w:rsidRDefault="00EE70DA" w:rsidP="00D44D5E">
            <w:pPr>
              <w:rPr>
                <w:sz w:val="21"/>
                <w:szCs w:val="21"/>
              </w:rPr>
            </w:pPr>
          </w:p>
        </w:tc>
      </w:tr>
      <w:tr w:rsidR="00EE70DA" w:rsidRPr="00F13562" w14:paraId="3FA7B959" w14:textId="77777777" w:rsidTr="00814D46">
        <w:trPr>
          <w:gridAfter w:val="1"/>
          <w:wAfter w:w="68" w:type="dxa"/>
        </w:trPr>
        <w:tc>
          <w:tcPr>
            <w:tcW w:w="1024" w:type="dxa"/>
          </w:tcPr>
          <w:p w14:paraId="7C249A5F" w14:textId="77777777" w:rsidR="00EE70DA" w:rsidRPr="00F13562" w:rsidRDefault="00EE70DA" w:rsidP="00D44D5E">
            <w:pPr>
              <w:rPr>
                <w:sz w:val="21"/>
                <w:szCs w:val="21"/>
              </w:rPr>
            </w:pPr>
          </w:p>
        </w:tc>
        <w:tc>
          <w:tcPr>
            <w:tcW w:w="4140" w:type="dxa"/>
          </w:tcPr>
          <w:p w14:paraId="23433589" w14:textId="77777777" w:rsidR="00EE70DA" w:rsidRPr="00F13562" w:rsidRDefault="00EE70DA" w:rsidP="00D44D5E">
            <w:pPr>
              <w:rPr>
                <w:sz w:val="21"/>
                <w:szCs w:val="21"/>
              </w:rPr>
            </w:pPr>
          </w:p>
        </w:tc>
        <w:tc>
          <w:tcPr>
            <w:tcW w:w="5400" w:type="dxa"/>
            <w:gridSpan w:val="5"/>
            <w:tcBorders>
              <w:bottom w:val="single" w:sz="4" w:space="0" w:color="auto"/>
            </w:tcBorders>
          </w:tcPr>
          <w:p w14:paraId="64698888" w14:textId="77777777" w:rsidR="00EE70DA" w:rsidRPr="00F13562" w:rsidRDefault="00EE70DA" w:rsidP="00D44D5E">
            <w:pPr>
              <w:rPr>
                <w:sz w:val="21"/>
                <w:szCs w:val="21"/>
              </w:rPr>
            </w:pPr>
          </w:p>
        </w:tc>
      </w:tr>
      <w:tr w:rsidR="00EE70DA" w:rsidRPr="00F13562" w14:paraId="707996F6" w14:textId="77777777" w:rsidTr="00814D46">
        <w:trPr>
          <w:gridAfter w:val="1"/>
          <w:wAfter w:w="68" w:type="dxa"/>
        </w:trPr>
        <w:tc>
          <w:tcPr>
            <w:tcW w:w="1024" w:type="dxa"/>
          </w:tcPr>
          <w:p w14:paraId="207E7369" w14:textId="77777777" w:rsidR="00EE70DA" w:rsidRPr="00F13562" w:rsidRDefault="00EE70DA" w:rsidP="00D44D5E">
            <w:pPr>
              <w:rPr>
                <w:sz w:val="21"/>
                <w:szCs w:val="21"/>
              </w:rPr>
            </w:pPr>
          </w:p>
          <w:p w14:paraId="2E1E4216"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59DA0FA5" w14:textId="77777777" w:rsidR="00EE70DA" w:rsidRPr="00F13562" w:rsidRDefault="00EE70DA" w:rsidP="00D44D5E">
            <w:pPr>
              <w:rPr>
                <w:sz w:val="21"/>
                <w:szCs w:val="21"/>
              </w:rPr>
            </w:pPr>
          </w:p>
          <w:p w14:paraId="1D971BFD"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491973BB" w14:textId="77777777" w:rsidR="00EE70DA" w:rsidRPr="00F13562" w:rsidRDefault="00EE70DA" w:rsidP="00D44D5E">
            <w:pPr>
              <w:rPr>
                <w:sz w:val="21"/>
                <w:szCs w:val="21"/>
              </w:rPr>
            </w:pPr>
          </w:p>
        </w:tc>
      </w:tr>
      <w:tr w:rsidR="00EE70DA" w:rsidRPr="00F13562" w14:paraId="29340761" w14:textId="77777777" w:rsidTr="00814D46">
        <w:trPr>
          <w:gridAfter w:val="1"/>
          <w:wAfter w:w="68" w:type="dxa"/>
        </w:trPr>
        <w:tc>
          <w:tcPr>
            <w:tcW w:w="1024" w:type="dxa"/>
          </w:tcPr>
          <w:p w14:paraId="03A146E5" w14:textId="77777777" w:rsidR="00EE70DA" w:rsidRPr="00F13562" w:rsidRDefault="00EE70DA" w:rsidP="00D44D5E">
            <w:pPr>
              <w:rPr>
                <w:sz w:val="21"/>
                <w:szCs w:val="21"/>
              </w:rPr>
            </w:pPr>
          </w:p>
        </w:tc>
        <w:tc>
          <w:tcPr>
            <w:tcW w:w="4140" w:type="dxa"/>
          </w:tcPr>
          <w:p w14:paraId="5D29657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826F28F" w14:textId="77777777" w:rsidR="00EE70DA" w:rsidRPr="00F13562" w:rsidRDefault="00EE70DA" w:rsidP="00D44D5E">
            <w:pPr>
              <w:rPr>
                <w:sz w:val="21"/>
                <w:szCs w:val="21"/>
              </w:rPr>
            </w:pPr>
          </w:p>
        </w:tc>
      </w:tr>
      <w:tr w:rsidR="00EE70DA" w:rsidRPr="00F13562" w14:paraId="522A69B2" w14:textId="77777777" w:rsidTr="00814D46">
        <w:trPr>
          <w:gridAfter w:val="1"/>
          <w:wAfter w:w="68" w:type="dxa"/>
        </w:trPr>
        <w:tc>
          <w:tcPr>
            <w:tcW w:w="1024" w:type="dxa"/>
          </w:tcPr>
          <w:p w14:paraId="4C0BED41" w14:textId="77777777" w:rsidR="00EE70DA" w:rsidRPr="00F13562" w:rsidRDefault="00EE70DA" w:rsidP="00D44D5E">
            <w:pPr>
              <w:rPr>
                <w:sz w:val="21"/>
                <w:szCs w:val="21"/>
              </w:rPr>
            </w:pPr>
          </w:p>
          <w:p w14:paraId="0099A85D"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21DCB1C8" w14:textId="77777777" w:rsidR="00EE70DA" w:rsidRPr="00F13562" w:rsidRDefault="00EE70DA" w:rsidP="00D44D5E">
            <w:pPr>
              <w:rPr>
                <w:sz w:val="21"/>
                <w:szCs w:val="21"/>
              </w:rPr>
            </w:pPr>
          </w:p>
          <w:p w14:paraId="2A9D0FC3"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66728377" w14:textId="77777777" w:rsidR="00EE70DA" w:rsidRPr="00F13562" w:rsidRDefault="00EE70DA" w:rsidP="00D44D5E">
            <w:pPr>
              <w:rPr>
                <w:sz w:val="21"/>
                <w:szCs w:val="21"/>
              </w:rPr>
            </w:pPr>
          </w:p>
        </w:tc>
      </w:tr>
      <w:tr w:rsidR="00EE70DA" w:rsidRPr="00F13562" w14:paraId="43AEF174" w14:textId="77777777" w:rsidTr="00814D46">
        <w:trPr>
          <w:gridAfter w:val="1"/>
          <w:wAfter w:w="68" w:type="dxa"/>
        </w:trPr>
        <w:tc>
          <w:tcPr>
            <w:tcW w:w="1024" w:type="dxa"/>
          </w:tcPr>
          <w:p w14:paraId="4025C4C1" w14:textId="77777777" w:rsidR="00EE70DA" w:rsidRPr="00F13562" w:rsidRDefault="00EE70DA" w:rsidP="00D44D5E">
            <w:pPr>
              <w:rPr>
                <w:sz w:val="21"/>
                <w:szCs w:val="21"/>
              </w:rPr>
            </w:pPr>
          </w:p>
        </w:tc>
        <w:tc>
          <w:tcPr>
            <w:tcW w:w="4140" w:type="dxa"/>
          </w:tcPr>
          <w:p w14:paraId="03F9F9F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7F6D750" w14:textId="77777777" w:rsidR="00EE70DA" w:rsidRPr="00F13562" w:rsidRDefault="00EE70DA" w:rsidP="00D44D5E">
            <w:pPr>
              <w:rPr>
                <w:sz w:val="21"/>
                <w:szCs w:val="21"/>
              </w:rPr>
            </w:pPr>
          </w:p>
        </w:tc>
      </w:tr>
      <w:tr w:rsidR="00EE70DA" w:rsidRPr="00F13562" w14:paraId="4AFDB6D3" w14:textId="77777777" w:rsidTr="00814D46">
        <w:trPr>
          <w:gridAfter w:val="1"/>
          <w:wAfter w:w="68" w:type="dxa"/>
        </w:trPr>
        <w:tc>
          <w:tcPr>
            <w:tcW w:w="1024" w:type="dxa"/>
          </w:tcPr>
          <w:p w14:paraId="2971BD5E" w14:textId="77777777" w:rsidR="00EE70DA" w:rsidRPr="00F13562" w:rsidRDefault="00EE70DA" w:rsidP="00D44D5E">
            <w:pPr>
              <w:rPr>
                <w:sz w:val="21"/>
                <w:szCs w:val="21"/>
              </w:rPr>
            </w:pPr>
          </w:p>
          <w:p w14:paraId="0B7A8AE8"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772F8BE4" w14:textId="77777777" w:rsidR="00EE70DA" w:rsidRPr="00F13562" w:rsidRDefault="00EE70DA" w:rsidP="00D44D5E">
            <w:pPr>
              <w:rPr>
                <w:sz w:val="21"/>
                <w:szCs w:val="21"/>
              </w:rPr>
            </w:pPr>
          </w:p>
          <w:p w14:paraId="7616B112"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F93FA7F" w14:textId="77777777" w:rsidR="00EE70DA" w:rsidRPr="00F13562" w:rsidRDefault="00EE70DA" w:rsidP="00D44D5E">
            <w:pPr>
              <w:rPr>
                <w:sz w:val="21"/>
                <w:szCs w:val="21"/>
              </w:rPr>
            </w:pPr>
          </w:p>
        </w:tc>
      </w:tr>
      <w:tr w:rsidR="00EE70DA" w:rsidRPr="00F13562" w14:paraId="54FDE2D0" w14:textId="77777777" w:rsidTr="00814D46">
        <w:trPr>
          <w:gridAfter w:val="1"/>
          <w:wAfter w:w="68" w:type="dxa"/>
        </w:trPr>
        <w:tc>
          <w:tcPr>
            <w:tcW w:w="1024" w:type="dxa"/>
          </w:tcPr>
          <w:p w14:paraId="025B8A95" w14:textId="77777777" w:rsidR="00EE70DA" w:rsidRPr="00F13562" w:rsidRDefault="00EE70DA" w:rsidP="00D44D5E">
            <w:pPr>
              <w:rPr>
                <w:sz w:val="21"/>
                <w:szCs w:val="21"/>
              </w:rPr>
            </w:pPr>
          </w:p>
        </w:tc>
        <w:tc>
          <w:tcPr>
            <w:tcW w:w="4140" w:type="dxa"/>
          </w:tcPr>
          <w:p w14:paraId="0CE0260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E1EF732" w14:textId="77777777" w:rsidR="00EE70DA" w:rsidRPr="00F13562" w:rsidRDefault="00EE70DA" w:rsidP="00D44D5E">
            <w:pPr>
              <w:rPr>
                <w:sz w:val="21"/>
                <w:szCs w:val="21"/>
              </w:rPr>
            </w:pPr>
          </w:p>
        </w:tc>
      </w:tr>
      <w:tr w:rsidR="00EE70DA" w:rsidRPr="00F13562" w14:paraId="44D3D4B0" w14:textId="77777777" w:rsidTr="00814D46">
        <w:trPr>
          <w:gridAfter w:val="1"/>
          <w:wAfter w:w="68" w:type="dxa"/>
        </w:trPr>
        <w:tc>
          <w:tcPr>
            <w:tcW w:w="1024" w:type="dxa"/>
          </w:tcPr>
          <w:p w14:paraId="2AF33638" w14:textId="77777777" w:rsidR="00EE70DA" w:rsidRPr="00F13562" w:rsidRDefault="00EE70DA" w:rsidP="00D44D5E">
            <w:pPr>
              <w:rPr>
                <w:sz w:val="21"/>
                <w:szCs w:val="21"/>
              </w:rPr>
            </w:pPr>
          </w:p>
          <w:p w14:paraId="4F73CCAC"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287FC385" w14:textId="77777777" w:rsidR="00EE70DA" w:rsidRPr="00F13562" w:rsidRDefault="00EE70DA" w:rsidP="00D44D5E">
            <w:pPr>
              <w:rPr>
                <w:sz w:val="21"/>
                <w:szCs w:val="21"/>
              </w:rPr>
            </w:pPr>
          </w:p>
          <w:p w14:paraId="487C8169"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B7D668B" w14:textId="77777777" w:rsidR="00EE70DA" w:rsidRPr="00F13562" w:rsidRDefault="00EE70DA" w:rsidP="00D44D5E">
            <w:pPr>
              <w:rPr>
                <w:sz w:val="21"/>
                <w:szCs w:val="21"/>
              </w:rPr>
            </w:pPr>
          </w:p>
        </w:tc>
      </w:tr>
      <w:tr w:rsidR="00EE70DA" w:rsidRPr="00F13562" w14:paraId="31E915D5" w14:textId="77777777" w:rsidTr="00814D46">
        <w:trPr>
          <w:gridAfter w:val="1"/>
          <w:wAfter w:w="68" w:type="dxa"/>
        </w:trPr>
        <w:tc>
          <w:tcPr>
            <w:tcW w:w="1024" w:type="dxa"/>
          </w:tcPr>
          <w:p w14:paraId="0D9336E3" w14:textId="77777777" w:rsidR="00EE70DA" w:rsidRPr="00F13562" w:rsidRDefault="00EE70DA" w:rsidP="00D44D5E">
            <w:pPr>
              <w:rPr>
                <w:sz w:val="21"/>
                <w:szCs w:val="21"/>
              </w:rPr>
            </w:pPr>
          </w:p>
        </w:tc>
        <w:tc>
          <w:tcPr>
            <w:tcW w:w="4140" w:type="dxa"/>
          </w:tcPr>
          <w:p w14:paraId="63AD58D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C36EB2F" w14:textId="77777777" w:rsidR="00EE70DA" w:rsidRPr="00F13562" w:rsidRDefault="00EE70DA" w:rsidP="00D44D5E">
            <w:pPr>
              <w:rPr>
                <w:sz w:val="21"/>
                <w:szCs w:val="21"/>
              </w:rPr>
            </w:pPr>
          </w:p>
        </w:tc>
      </w:tr>
      <w:tr w:rsidR="00EE70DA" w:rsidRPr="00F13562" w14:paraId="24812B1C" w14:textId="77777777" w:rsidTr="00814D46">
        <w:trPr>
          <w:gridAfter w:val="1"/>
          <w:wAfter w:w="68" w:type="dxa"/>
        </w:trPr>
        <w:tc>
          <w:tcPr>
            <w:tcW w:w="1024" w:type="dxa"/>
          </w:tcPr>
          <w:p w14:paraId="55F76937" w14:textId="77777777" w:rsidR="00EE70DA" w:rsidRPr="00F13562" w:rsidRDefault="00EE70DA" w:rsidP="00D44D5E">
            <w:pPr>
              <w:rPr>
                <w:sz w:val="21"/>
                <w:szCs w:val="21"/>
              </w:rPr>
            </w:pPr>
          </w:p>
          <w:p w14:paraId="0F8C3ED9"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1253B279" w14:textId="77777777" w:rsidR="00EE70DA" w:rsidRPr="00F13562" w:rsidRDefault="00EE70DA" w:rsidP="00D44D5E">
            <w:pPr>
              <w:rPr>
                <w:sz w:val="21"/>
                <w:szCs w:val="21"/>
              </w:rPr>
            </w:pPr>
          </w:p>
          <w:p w14:paraId="2FF282CE"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0590F12E" w14:textId="77777777" w:rsidR="00EE70DA" w:rsidRPr="00F13562" w:rsidRDefault="00EE70DA" w:rsidP="00D44D5E">
            <w:pPr>
              <w:rPr>
                <w:sz w:val="21"/>
                <w:szCs w:val="21"/>
              </w:rPr>
            </w:pPr>
          </w:p>
        </w:tc>
      </w:tr>
      <w:tr w:rsidR="00EE70DA" w:rsidRPr="00F13562" w14:paraId="2D5C710A" w14:textId="77777777" w:rsidTr="00814D46">
        <w:trPr>
          <w:gridAfter w:val="1"/>
          <w:wAfter w:w="68" w:type="dxa"/>
        </w:trPr>
        <w:tc>
          <w:tcPr>
            <w:tcW w:w="1024" w:type="dxa"/>
          </w:tcPr>
          <w:p w14:paraId="0A5F89E5" w14:textId="77777777" w:rsidR="00EE70DA" w:rsidRPr="00F13562" w:rsidRDefault="00EE70DA" w:rsidP="00D44D5E">
            <w:pPr>
              <w:rPr>
                <w:sz w:val="21"/>
                <w:szCs w:val="21"/>
              </w:rPr>
            </w:pPr>
          </w:p>
        </w:tc>
        <w:tc>
          <w:tcPr>
            <w:tcW w:w="4140" w:type="dxa"/>
          </w:tcPr>
          <w:p w14:paraId="0E39DCE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CDD358E" w14:textId="77777777" w:rsidR="00EE70DA" w:rsidRPr="00F13562" w:rsidRDefault="00EE70DA" w:rsidP="00D44D5E">
            <w:pPr>
              <w:rPr>
                <w:sz w:val="21"/>
                <w:szCs w:val="21"/>
              </w:rPr>
            </w:pPr>
          </w:p>
        </w:tc>
      </w:tr>
      <w:tr w:rsidR="00EE70DA" w:rsidRPr="00F13562" w14:paraId="69409302" w14:textId="77777777" w:rsidTr="00814D46">
        <w:trPr>
          <w:gridAfter w:val="1"/>
          <w:wAfter w:w="68" w:type="dxa"/>
        </w:trPr>
        <w:tc>
          <w:tcPr>
            <w:tcW w:w="1024" w:type="dxa"/>
          </w:tcPr>
          <w:p w14:paraId="4E69480D" w14:textId="77777777" w:rsidR="00EE70DA" w:rsidRPr="00F13562" w:rsidRDefault="00EE70DA" w:rsidP="00D44D5E">
            <w:pPr>
              <w:rPr>
                <w:sz w:val="21"/>
                <w:szCs w:val="21"/>
              </w:rPr>
            </w:pPr>
          </w:p>
          <w:p w14:paraId="37FDF623"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24D86745" w14:textId="77777777" w:rsidR="00EE70DA" w:rsidRPr="00F13562" w:rsidRDefault="00EE70DA" w:rsidP="00D44D5E">
            <w:pPr>
              <w:rPr>
                <w:sz w:val="21"/>
                <w:szCs w:val="21"/>
              </w:rPr>
            </w:pPr>
          </w:p>
          <w:p w14:paraId="1CFE91A5"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D2616AB" w14:textId="77777777" w:rsidR="00EE70DA" w:rsidRPr="00F13562" w:rsidRDefault="00EE70DA" w:rsidP="00D44D5E">
            <w:pPr>
              <w:rPr>
                <w:sz w:val="21"/>
                <w:szCs w:val="21"/>
              </w:rPr>
            </w:pPr>
          </w:p>
        </w:tc>
      </w:tr>
      <w:tr w:rsidR="00EE70DA" w:rsidRPr="00F13562" w14:paraId="60CFAC7B" w14:textId="77777777" w:rsidTr="00814D46">
        <w:trPr>
          <w:gridAfter w:val="1"/>
          <w:wAfter w:w="68" w:type="dxa"/>
        </w:trPr>
        <w:tc>
          <w:tcPr>
            <w:tcW w:w="1024" w:type="dxa"/>
          </w:tcPr>
          <w:p w14:paraId="6D549B5A" w14:textId="77777777" w:rsidR="00EE70DA" w:rsidRPr="00F13562" w:rsidRDefault="00EE70DA" w:rsidP="00D44D5E">
            <w:pPr>
              <w:rPr>
                <w:sz w:val="21"/>
                <w:szCs w:val="21"/>
              </w:rPr>
            </w:pPr>
          </w:p>
        </w:tc>
        <w:tc>
          <w:tcPr>
            <w:tcW w:w="4140" w:type="dxa"/>
          </w:tcPr>
          <w:p w14:paraId="61D8AD8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086DCC1" w14:textId="77777777" w:rsidR="00EE70DA" w:rsidRPr="00F13562" w:rsidRDefault="00EE70DA" w:rsidP="00D44D5E">
            <w:pPr>
              <w:rPr>
                <w:sz w:val="21"/>
                <w:szCs w:val="21"/>
              </w:rPr>
            </w:pPr>
          </w:p>
        </w:tc>
      </w:tr>
      <w:tr w:rsidR="00EE70DA" w:rsidRPr="00F13562" w14:paraId="2B8ADDE0" w14:textId="77777777" w:rsidTr="00814D46">
        <w:trPr>
          <w:gridAfter w:val="1"/>
          <w:wAfter w:w="68" w:type="dxa"/>
        </w:trPr>
        <w:tc>
          <w:tcPr>
            <w:tcW w:w="1024" w:type="dxa"/>
          </w:tcPr>
          <w:p w14:paraId="1A18D8C2" w14:textId="77777777" w:rsidR="00EE70DA" w:rsidRPr="00F13562" w:rsidRDefault="00EE70DA" w:rsidP="00D44D5E">
            <w:pPr>
              <w:rPr>
                <w:sz w:val="21"/>
                <w:szCs w:val="21"/>
              </w:rPr>
            </w:pPr>
          </w:p>
          <w:p w14:paraId="4640376F"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289B7691" w14:textId="77777777" w:rsidR="00EE70DA" w:rsidRPr="00F13562" w:rsidRDefault="00EE70DA" w:rsidP="00D44D5E">
            <w:pPr>
              <w:rPr>
                <w:sz w:val="21"/>
                <w:szCs w:val="21"/>
              </w:rPr>
            </w:pPr>
          </w:p>
          <w:p w14:paraId="6F2058F6"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701CFBA" w14:textId="77777777" w:rsidR="00EE70DA" w:rsidRPr="00F13562" w:rsidRDefault="00EE70DA" w:rsidP="00D44D5E">
            <w:pPr>
              <w:rPr>
                <w:sz w:val="21"/>
                <w:szCs w:val="21"/>
              </w:rPr>
            </w:pPr>
          </w:p>
        </w:tc>
      </w:tr>
      <w:tr w:rsidR="00EE70DA" w:rsidRPr="00F13562" w14:paraId="259A59FD" w14:textId="77777777" w:rsidTr="00814D46">
        <w:trPr>
          <w:gridAfter w:val="1"/>
          <w:wAfter w:w="68" w:type="dxa"/>
        </w:trPr>
        <w:tc>
          <w:tcPr>
            <w:tcW w:w="1024" w:type="dxa"/>
          </w:tcPr>
          <w:p w14:paraId="096EA2E9" w14:textId="77777777" w:rsidR="00EE70DA" w:rsidRPr="00F13562" w:rsidRDefault="00EE70DA" w:rsidP="00D44D5E">
            <w:pPr>
              <w:rPr>
                <w:sz w:val="21"/>
                <w:szCs w:val="21"/>
              </w:rPr>
            </w:pPr>
          </w:p>
        </w:tc>
        <w:tc>
          <w:tcPr>
            <w:tcW w:w="4140" w:type="dxa"/>
          </w:tcPr>
          <w:p w14:paraId="746C718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F4C1A50" w14:textId="77777777" w:rsidR="00EE70DA" w:rsidRPr="00F13562" w:rsidRDefault="00EE70DA" w:rsidP="00D44D5E">
            <w:pPr>
              <w:rPr>
                <w:sz w:val="21"/>
                <w:szCs w:val="21"/>
              </w:rPr>
            </w:pPr>
          </w:p>
        </w:tc>
      </w:tr>
      <w:tr w:rsidR="00EE70DA" w:rsidRPr="00F13562" w14:paraId="0E043CEE" w14:textId="77777777" w:rsidTr="00814D46">
        <w:trPr>
          <w:gridAfter w:val="1"/>
          <w:wAfter w:w="68" w:type="dxa"/>
        </w:trPr>
        <w:tc>
          <w:tcPr>
            <w:tcW w:w="1024" w:type="dxa"/>
          </w:tcPr>
          <w:p w14:paraId="2D7AFA2E" w14:textId="77777777" w:rsidR="00EE70DA" w:rsidRPr="00F13562" w:rsidRDefault="00EE70DA" w:rsidP="00D44D5E">
            <w:pPr>
              <w:rPr>
                <w:sz w:val="21"/>
                <w:szCs w:val="21"/>
              </w:rPr>
            </w:pPr>
          </w:p>
          <w:p w14:paraId="61DC842F"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63C7F83B" w14:textId="77777777" w:rsidR="00EE70DA" w:rsidRPr="00F13562" w:rsidRDefault="00EE70DA" w:rsidP="00D44D5E">
            <w:pPr>
              <w:rPr>
                <w:sz w:val="21"/>
                <w:szCs w:val="21"/>
              </w:rPr>
            </w:pPr>
          </w:p>
          <w:p w14:paraId="098AE4A0"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307184E6" w14:textId="77777777" w:rsidR="00EE70DA" w:rsidRPr="00F13562" w:rsidRDefault="00EE70DA" w:rsidP="00D44D5E">
            <w:pPr>
              <w:rPr>
                <w:sz w:val="21"/>
                <w:szCs w:val="21"/>
              </w:rPr>
            </w:pPr>
          </w:p>
        </w:tc>
      </w:tr>
      <w:tr w:rsidR="00EE70DA" w:rsidRPr="006F2BF5" w14:paraId="33DD8876" w14:textId="77777777" w:rsidTr="00814D46">
        <w:trPr>
          <w:gridAfter w:val="1"/>
          <w:wAfter w:w="68" w:type="dxa"/>
        </w:trPr>
        <w:tc>
          <w:tcPr>
            <w:tcW w:w="1024" w:type="dxa"/>
          </w:tcPr>
          <w:p w14:paraId="53A233FA" w14:textId="77777777" w:rsidR="00EE70DA" w:rsidRPr="006F2BF5" w:rsidRDefault="00EE70DA" w:rsidP="00D44D5E">
            <w:pPr>
              <w:rPr>
                <w:sz w:val="16"/>
                <w:szCs w:val="16"/>
              </w:rPr>
            </w:pPr>
          </w:p>
        </w:tc>
        <w:tc>
          <w:tcPr>
            <w:tcW w:w="4140" w:type="dxa"/>
          </w:tcPr>
          <w:p w14:paraId="10B0DC88" w14:textId="77777777" w:rsidR="00EE70DA" w:rsidRPr="006F2BF5" w:rsidRDefault="00EE70DA" w:rsidP="00D44D5E">
            <w:pPr>
              <w:rPr>
                <w:sz w:val="16"/>
                <w:szCs w:val="16"/>
              </w:rPr>
            </w:pPr>
          </w:p>
        </w:tc>
        <w:tc>
          <w:tcPr>
            <w:tcW w:w="5400" w:type="dxa"/>
            <w:gridSpan w:val="5"/>
            <w:tcBorders>
              <w:top w:val="single" w:sz="4" w:space="0" w:color="auto"/>
            </w:tcBorders>
          </w:tcPr>
          <w:p w14:paraId="6C0917A8" w14:textId="77777777" w:rsidR="00EE70DA" w:rsidRPr="006F2BF5" w:rsidRDefault="00EE70DA" w:rsidP="00D44D5E">
            <w:pPr>
              <w:rPr>
                <w:sz w:val="16"/>
                <w:szCs w:val="16"/>
              </w:rPr>
            </w:pPr>
          </w:p>
        </w:tc>
      </w:tr>
      <w:tr w:rsidR="00D42A21" w:rsidRPr="00F13562" w14:paraId="79FBD231" w14:textId="77777777" w:rsidTr="00814D46">
        <w:trPr>
          <w:gridAfter w:val="1"/>
          <w:wAfter w:w="68" w:type="dxa"/>
        </w:trPr>
        <w:tc>
          <w:tcPr>
            <w:tcW w:w="1024" w:type="dxa"/>
          </w:tcPr>
          <w:p w14:paraId="54C8D73B" w14:textId="77777777" w:rsidR="00D42A21" w:rsidRPr="00F13562" w:rsidRDefault="00D42A21" w:rsidP="00984EFF">
            <w:pPr>
              <w:rPr>
                <w:b/>
                <w:sz w:val="21"/>
                <w:szCs w:val="21"/>
              </w:rPr>
            </w:pPr>
            <w:r w:rsidRPr="00F13562">
              <w:rPr>
                <w:b/>
                <w:sz w:val="21"/>
                <w:szCs w:val="21"/>
              </w:rPr>
              <w:t>3.</w:t>
            </w:r>
          </w:p>
        </w:tc>
        <w:tc>
          <w:tcPr>
            <w:tcW w:w="9540" w:type="dxa"/>
            <w:gridSpan w:val="6"/>
          </w:tcPr>
          <w:p w14:paraId="37F5CD66"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6BD58929" w14:textId="77777777" w:rsidR="00D42A21" w:rsidRPr="00F13562" w:rsidRDefault="00D42A21" w:rsidP="00984EFF">
            <w:pPr>
              <w:rPr>
                <w:sz w:val="21"/>
                <w:szCs w:val="21"/>
              </w:rPr>
            </w:pPr>
          </w:p>
        </w:tc>
      </w:tr>
      <w:tr w:rsidR="00D42A21" w:rsidRPr="00F13562" w14:paraId="6635E0E4" w14:textId="77777777" w:rsidTr="00814D46">
        <w:trPr>
          <w:gridAfter w:val="1"/>
          <w:wAfter w:w="68" w:type="dxa"/>
        </w:trPr>
        <w:tc>
          <w:tcPr>
            <w:tcW w:w="1024" w:type="dxa"/>
          </w:tcPr>
          <w:p w14:paraId="4CBB9C02" w14:textId="77777777" w:rsidR="00D42A21" w:rsidRPr="00F13562" w:rsidRDefault="00D42A21" w:rsidP="00984EFF">
            <w:pPr>
              <w:rPr>
                <w:sz w:val="21"/>
                <w:szCs w:val="21"/>
              </w:rPr>
            </w:pPr>
          </w:p>
          <w:p w14:paraId="545CDC75" w14:textId="77777777" w:rsidR="00D42A21" w:rsidRPr="00F13562" w:rsidRDefault="00D42A21" w:rsidP="00984EFF">
            <w:pPr>
              <w:rPr>
                <w:sz w:val="21"/>
                <w:szCs w:val="21"/>
              </w:rPr>
            </w:pPr>
          </w:p>
        </w:tc>
        <w:tc>
          <w:tcPr>
            <w:tcW w:w="4140" w:type="dxa"/>
            <w:tcBorders>
              <w:right w:val="single" w:sz="4" w:space="0" w:color="auto"/>
            </w:tcBorders>
          </w:tcPr>
          <w:p w14:paraId="09824548" w14:textId="77777777" w:rsidR="00D42A21" w:rsidRPr="00F13562" w:rsidRDefault="00D42A21" w:rsidP="00984EFF">
            <w:pPr>
              <w:rPr>
                <w:sz w:val="21"/>
                <w:szCs w:val="21"/>
              </w:rPr>
            </w:pPr>
          </w:p>
          <w:p w14:paraId="65A88749"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D5AFB33" w14:textId="77777777" w:rsidR="00D42A21" w:rsidRPr="00F13562" w:rsidRDefault="00D42A21" w:rsidP="00984EFF">
            <w:pPr>
              <w:rPr>
                <w:sz w:val="21"/>
                <w:szCs w:val="21"/>
              </w:rPr>
            </w:pPr>
          </w:p>
          <w:p w14:paraId="76639AC8" w14:textId="77777777" w:rsidR="00D42A21" w:rsidRPr="00F13562" w:rsidRDefault="00D42A21" w:rsidP="00984EFF">
            <w:pPr>
              <w:rPr>
                <w:sz w:val="21"/>
                <w:szCs w:val="21"/>
              </w:rPr>
            </w:pPr>
          </w:p>
        </w:tc>
      </w:tr>
      <w:tr w:rsidR="00D42A21" w:rsidRPr="00D42A21" w14:paraId="20231BE5" w14:textId="77777777" w:rsidTr="00814D46">
        <w:tc>
          <w:tcPr>
            <w:tcW w:w="10632" w:type="dxa"/>
            <w:gridSpan w:val="8"/>
          </w:tcPr>
          <w:p w14:paraId="3C017CF2" w14:textId="77777777" w:rsidR="00D42A21" w:rsidRPr="00D42A21" w:rsidRDefault="00D42A21" w:rsidP="00D44D5E">
            <w:pPr>
              <w:rPr>
                <w:sz w:val="16"/>
                <w:szCs w:val="16"/>
              </w:rPr>
            </w:pPr>
          </w:p>
        </w:tc>
      </w:tr>
      <w:tr w:rsidR="00EE70DA" w:rsidRPr="00D42A21" w14:paraId="42604CA3" w14:textId="77777777" w:rsidTr="00814D46">
        <w:tc>
          <w:tcPr>
            <w:tcW w:w="10632" w:type="dxa"/>
            <w:gridSpan w:val="8"/>
          </w:tcPr>
          <w:p w14:paraId="7DF1DAB5"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0368DEDD"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74900DF3" w14:textId="77777777" w:rsidTr="00A8073A">
        <w:tc>
          <w:tcPr>
            <w:tcW w:w="1078" w:type="dxa"/>
          </w:tcPr>
          <w:p w14:paraId="693A68FF" w14:textId="77777777" w:rsidR="00EE70DA" w:rsidRPr="00A8073A" w:rsidRDefault="00EE70DA" w:rsidP="00D44D5E">
            <w:pPr>
              <w:rPr>
                <w:sz w:val="21"/>
                <w:szCs w:val="21"/>
              </w:rPr>
            </w:pPr>
            <w:r w:rsidRPr="00A8073A">
              <w:rPr>
                <w:sz w:val="21"/>
                <w:szCs w:val="21"/>
              </w:rPr>
              <w:t>Signed:</w:t>
            </w:r>
          </w:p>
          <w:p w14:paraId="00DAFEFE" w14:textId="77777777" w:rsidR="00EE70DA" w:rsidRPr="00A8073A" w:rsidRDefault="00EE70DA" w:rsidP="00D44D5E">
            <w:pPr>
              <w:rPr>
                <w:sz w:val="21"/>
                <w:szCs w:val="21"/>
              </w:rPr>
            </w:pPr>
          </w:p>
        </w:tc>
        <w:tc>
          <w:tcPr>
            <w:tcW w:w="362" w:type="dxa"/>
            <w:tcBorders>
              <w:right w:val="single" w:sz="4" w:space="0" w:color="auto"/>
            </w:tcBorders>
          </w:tcPr>
          <w:p w14:paraId="6C750F84"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61E13277" w14:textId="77777777" w:rsidR="00EE70DA" w:rsidRPr="00A8073A" w:rsidRDefault="00EE70DA" w:rsidP="00D44D5E">
            <w:pPr>
              <w:rPr>
                <w:sz w:val="21"/>
                <w:szCs w:val="21"/>
              </w:rPr>
            </w:pPr>
          </w:p>
        </w:tc>
        <w:tc>
          <w:tcPr>
            <w:tcW w:w="360" w:type="dxa"/>
            <w:tcBorders>
              <w:left w:val="single" w:sz="4" w:space="0" w:color="auto"/>
            </w:tcBorders>
          </w:tcPr>
          <w:p w14:paraId="1759D9D2" w14:textId="77777777" w:rsidR="00EE70DA" w:rsidRPr="00A8073A" w:rsidRDefault="00EE70DA" w:rsidP="00D44D5E">
            <w:pPr>
              <w:rPr>
                <w:sz w:val="21"/>
                <w:szCs w:val="21"/>
              </w:rPr>
            </w:pPr>
          </w:p>
        </w:tc>
        <w:tc>
          <w:tcPr>
            <w:tcW w:w="900" w:type="dxa"/>
          </w:tcPr>
          <w:p w14:paraId="6D0617EA"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1DD068EA"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5F55AB0D" w14:textId="77777777" w:rsidR="00EE70DA" w:rsidRPr="00A8073A" w:rsidRDefault="00EE70DA" w:rsidP="00D44D5E">
            <w:pPr>
              <w:rPr>
                <w:sz w:val="21"/>
                <w:szCs w:val="21"/>
              </w:rPr>
            </w:pPr>
          </w:p>
        </w:tc>
      </w:tr>
    </w:tbl>
    <w:p w14:paraId="506095F1" w14:textId="77777777" w:rsidR="00407A6B" w:rsidRDefault="00407A6B" w:rsidP="00814D46">
      <w:pP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5E8C025A" w14:textId="77777777" w:rsidTr="00FC4890">
        <w:tc>
          <w:tcPr>
            <w:tcW w:w="10620" w:type="dxa"/>
            <w:gridSpan w:val="6"/>
          </w:tcPr>
          <w:p w14:paraId="646DACD3" w14:textId="095A778E" w:rsidR="00407A6B" w:rsidRPr="00BD1584" w:rsidRDefault="00407A6B" w:rsidP="00FC4890">
            <w:pPr>
              <w:rPr>
                <w:b/>
                <w:sz w:val="22"/>
                <w:szCs w:val="22"/>
              </w:rPr>
            </w:pPr>
            <w:proofErr w:type="gramStart"/>
            <w:r w:rsidRPr="00BD1584">
              <w:rPr>
                <w:b/>
                <w:sz w:val="22"/>
                <w:szCs w:val="22"/>
              </w:rPr>
              <w:t>Section  2</w:t>
            </w:r>
            <w:proofErr w:type="gramEnd"/>
            <w:r w:rsidRPr="00BD1584">
              <w:rPr>
                <w:b/>
                <w:sz w:val="22"/>
                <w:szCs w:val="22"/>
              </w:rPr>
              <w:t xml:space="preserve">: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2A070F3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C431F85" w14:textId="77777777" w:rsidR="00407A6B" w:rsidRPr="00BD1584" w:rsidRDefault="00407A6B" w:rsidP="00FC4890">
            <w:pPr>
              <w:rPr>
                <w:b/>
                <w:sz w:val="22"/>
                <w:szCs w:val="22"/>
              </w:rPr>
            </w:pPr>
          </w:p>
          <w:p w14:paraId="761D0F93" w14:textId="4AC7932D" w:rsidR="00407A6B" w:rsidRPr="00BD1584" w:rsidRDefault="008C4D7A"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53EB6792" w14:textId="77777777" w:rsidR="00407A6B" w:rsidRPr="00BD1584" w:rsidRDefault="00407A6B" w:rsidP="00FC4890">
            <w:pPr>
              <w:rPr>
                <w:b/>
                <w:sz w:val="22"/>
                <w:szCs w:val="22"/>
              </w:rPr>
            </w:pPr>
          </w:p>
          <w:p w14:paraId="08F13EE8" w14:textId="2C22A5B6" w:rsidR="00407A6B" w:rsidRPr="00BD1584" w:rsidRDefault="00407A6B" w:rsidP="00FC4890">
            <w:pPr>
              <w:rPr>
                <w:b/>
                <w:sz w:val="22"/>
                <w:szCs w:val="22"/>
              </w:rPr>
            </w:pPr>
            <w:r w:rsidRPr="00BD1584">
              <w:rPr>
                <w:b/>
                <w:sz w:val="22"/>
                <w:szCs w:val="22"/>
              </w:rPr>
              <w:t>Qualifications</w:t>
            </w:r>
          </w:p>
        </w:tc>
      </w:tr>
      <w:tr w:rsidR="00407A6B" w14:paraId="5D3B5E7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BDF8F03" w14:textId="77777777" w:rsidR="00407A6B" w:rsidRPr="00BD1584" w:rsidRDefault="00407A6B" w:rsidP="00FC4890">
            <w:pPr>
              <w:rPr>
                <w:sz w:val="20"/>
                <w:szCs w:val="20"/>
              </w:rPr>
            </w:pPr>
          </w:p>
          <w:p w14:paraId="7A7E64B7"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5DEABFC8" w14:textId="77777777" w:rsidR="00407A6B" w:rsidRDefault="00407A6B" w:rsidP="00FC4890"/>
          <w:p w14:paraId="11CC4CE0"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65ADF275"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26A64A6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9A43E58"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343BA767" w14:textId="77777777" w:rsidR="00597B82" w:rsidRPr="003A0E49" w:rsidRDefault="00597B82" w:rsidP="00597B82">
            <w:pPr>
              <w:rPr>
                <w:b/>
                <w:sz w:val="20"/>
                <w:szCs w:val="20"/>
              </w:rPr>
            </w:pPr>
            <w:r w:rsidRPr="003A0E49">
              <w:rPr>
                <w:b/>
                <w:sz w:val="20"/>
                <w:szCs w:val="20"/>
              </w:rPr>
              <w:t xml:space="preserve">If applicable, applicants must, as at the closing date for receipt of application forms, have a third level qualification in a relevant discipline such as business studies, management, horticulture, social science, environmental studies, or equivalent qualification. </w:t>
            </w:r>
          </w:p>
          <w:p w14:paraId="3CF88F82" w14:textId="6F91E678" w:rsidR="00407A6B" w:rsidRDefault="00597B82" w:rsidP="00597B82">
            <w:r w:rsidRPr="003A0E49">
              <w:rPr>
                <w:b/>
                <w:sz w:val="20"/>
                <w:szCs w:val="20"/>
              </w:rPr>
              <w:t>Please detail your</w:t>
            </w:r>
            <w:r>
              <w:rPr>
                <w:b/>
                <w:sz w:val="20"/>
                <w:szCs w:val="20"/>
              </w:rPr>
              <w:t xml:space="preserve"> relevant</w:t>
            </w:r>
            <w:r w:rsidRPr="003A0E49">
              <w:rPr>
                <w:b/>
                <w:sz w:val="20"/>
                <w:szCs w:val="20"/>
              </w:rPr>
              <w:t xml:space="preserve"> qualification below:</w:t>
            </w:r>
          </w:p>
        </w:tc>
      </w:tr>
      <w:tr w:rsidR="00407A6B" w:rsidRPr="00BD1584" w14:paraId="70F626B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480A1D6"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5CD81D4"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17FAA238"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52E1005"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32942D7"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3C113EB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E37466B" w14:textId="77777777" w:rsidR="00407A6B" w:rsidRDefault="00407A6B" w:rsidP="00FC4890"/>
          <w:p w14:paraId="199542ED"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0E353F97"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2BD52DE4"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2C4E59D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4D9A163" w14:textId="77777777" w:rsidR="00407A6B" w:rsidRDefault="00407A6B" w:rsidP="00FC4890"/>
        </w:tc>
      </w:tr>
      <w:tr w:rsidR="00407A6B" w14:paraId="0CCEDCE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C9FAD98" w14:textId="77777777" w:rsidR="00407A6B" w:rsidRDefault="00407A6B" w:rsidP="00FC4890"/>
          <w:p w14:paraId="14D3AC7D"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78CEC16"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449D612"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6FA62E5A"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54D2D47" w14:textId="77777777" w:rsidR="00407A6B" w:rsidRDefault="00407A6B" w:rsidP="00FC4890"/>
        </w:tc>
      </w:tr>
      <w:tr w:rsidR="00407A6B" w14:paraId="25E95B9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6FE4BA8" w14:textId="77777777" w:rsidR="00407A6B" w:rsidRDefault="00407A6B" w:rsidP="00FC4890"/>
          <w:p w14:paraId="14A96AE3"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2764DDF"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4F9641D2"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267FF03"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AAEFB3D" w14:textId="77777777" w:rsidR="00407A6B" w:rsidRDefault="00407A6B" w:rsidP="00FC4890"/>
        </w:tc>
      </w:tr>
    </w:tbl>
    <w:p w14:paraId="046C1A4F"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385E052E" w14:textId="77777777" w:rsidTr="00FC4890">
        <w:tc>
          <w:tcPr>
            <w:tcW w:w="1080" w:type="dxa"/>
            <w:tcBorders>
              <w:top w:val="nil"/>
              <w:left w:val="nil"/>
              <w:bottom w:val="nil"/>
              <w:right w:val="nil"/>
            </w:tcBorders>
          </w:tcPr>
          <w:p w14:paraId="423A09BD"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4794649D" w14:textId="77777777" w:rsidR="00407A6B" w:rsidRDefault="00407A6B" w:rsidP="00FC4890">
            <w:pPr>
              <w:rPr>
                <w:sz w:val="20"/>
                <w:szCs w:val="20"/>
              </w:rPr>
            </w:pPr>
            <w:r>
              <w:rPr>
                <w:sz w:val="22"/>
                <w:szCs w:val="22"/>
              </w:rPr>
              <w:t xml:space="preserve">If you are </w:t>
            </w:r>
            <w:r w:rsidRPr="00BD1584">
              <w:rPr>
                <w:sz w:val="22"/>
                <w:szCs w:val="22"/>
              </w:rPr>
              <w:t xml:space="preserve">applying for a post </w:t>
            </w:r>
            <w:proofErr w:type="gramStart"/>
            <w:r w:rsidRPr="00BD1584">
              <w:rPr>
                <w:sz w:val="22"/>
                <w:szCs w:val="22"/>
              </w:rPr>
              <w:t>on the basis of</w:t>
            </w:r>
            <w:proofErr w:type="gramEnd"/>
            <w:r w:rsidRPr="00BD1584">
              <w:rPr>
                <w:sz w:val="22"/>
                <w:szCs w:val="22"/>
              </w:rPr>
              <w:t xml:space="preserve">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22E4A36B"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256E1499" w14:textId="77777777" w:rsidTr="00FC4890">
        <w:tc>
          <w:tcPr>
            <w:tcW w:w="1080" w:type="dxa"/>
            <w:tcBorders>
              <w:top w:val="nil"/>
              <w:left w:val="nil"/>
              <w:bottom w:val="single" w:sz="4" w:space="0" w:color="auto"/>
              <w:right w:val="nil"/>
            </w:tcBorders>
          </w:tcPr>
          <w:p w14:paraId="09F9903A"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461EC4BB" w14:textId="77777777" w:rsidR="00407A6B" w:rsidRDefault="00407A6B" w:rsidP="00FC4890"/>
        </w:tc>
      </w:tr>
      <w:tr w:rsidR="00407A6B" w:rsidRPr="00BD1584" w14:paraId="1B661848" w14:textId="77777777" w:rsidTr="00FC4890">
        <w:tc>
          <w:tcPr>
            <w:tcW w:w="1080" w:type="dxa"/>
            <w:tcBorders>
              <w:top w:val="single" w:sz="4" w:space="0" w:color="auto"/>
              <w:left w:val="single" w:sz="4" w:space="0" w:color="auto"/>
              <w:bottom w:val="single" w:sz="4" w:space="0" w:color="auto"/>
              <w:right w:val="single" w:sz="4" w:space="0" w:color="auto"/>
            </w:tcBorders>
          </w:tcPr>
          <w:p w14:paraId="0B19032F"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99BCE21"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493FC0B3"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2DD05E68"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DC28B48" w14:textId="77777777" w:rsidR="00407A6B" w:rsidRPr="00BD1584" w:rsidRDefault="00407A6B" w:rsidP="00FC4890">
            <w:pPr>
              <w:jc w:val="center"/>
              <w:rPr>
                <w:sz w:val="22"/>
                <w:szCs w:val="22"/>
              </w:rPr>
            </w:pPr>
            <w:r>
              <w:rPr>
                <w:sz w:val="22"/>
                <w:szCs w:val="22"/>
              </w:rPr>
              <w:t>Grade or mark</w:t>
            </w:r>
          </w:p>
        </w:tc>
      </w:tr>
      <w:tr w:rsidR="00407A6B" w14:paraId="25BF6471" w14:textId="77777777" w:rsidTr="00FC4890">
        <w:tc>
          <w:tcPr>
            <w:tcW w:w="1080" w:type="dxa"/>
            <w:tcBorders>
              <w:top w:val="single" w:sz="4" w:space="0" w:color="auto"/>
              <w:left w:val="single" w:sz="4" w:space="0" w:color="auto"/>
              <w:bottom w:val="single" w:sz="4" w:space="0" w:color="auto"/>
              <w:right w:val="single" w:sz="4" w:space="0" w:color="auto"/>
            </w:tcBorders>
          </w:tcPr>
          <w:p w14:paraId="36BE54CE" w14:textId="77777777" w:rsidR="00407A6B" w:rsidRDefault="00407A6B" w:rsidP="00FC4890"/>
          <w:p w14:paraId="3EC823B9" w14:textId="77777777" w:rsidR="00407A6B" w:rsidRDefault="00407A6B" w:rsidP="00FC4890"/>
          <w:p w14:paraId="1F0F5596" w14:textId="77777777" w:rsidR="00407A6B" w:rsidRDefault="00407A6B" w:rsidP="00FC4890"/>
          <w:p w14:paraId="2A532C1E" w14:textId="77777777" w:rsidR="00407A6B" w:rsidRDefault="00407A6B" w:rsidP="00FC4890"/>
          <w:p w14:paraId="53D03F75"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771F4D0F"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06DC2553"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469091C8"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33357B13" w14:textId="77777777" w:rsidR="00407A6B" w:rsidRDefault="00407A6B" w:rsidP="00FC4890"/>
        </w:tc>
      </w:tr>
      <w:tr w:rsidR="00407A6B" w:rsidRPr="00BD1584" w14:paraId="68EA751D" w14:textId="77777777" w:rsidTr="00FC4890">
        <w:tc>
          <w:tcPr>
            <w:tcW w:w="10611" w:type="dxa"/>
            <w:gridSpan w:val="5"/>
            <w:tcBorders>
              <w:top w:val="single" w:sz="4" w:space="0" w:color="auto"/>
              <w:left w:val="nil"/>
              <w:bottom w:val="single" w:sz="4" w:space="0" w:color="auto"/>
              <w:right w:val="nil"/>
            </w:tcBorders>
          </w:tcPr>
          <w:p w14:paraId="3A7D030A"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5FF23FFC"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059BDB9D" w14:textId="77777777" w:rsidR="00407A6B" w:rsidRDefault="00407A6B" w:rsidP="00FC4890"/>
          <w:p w14:paraId="4744D619" w14:textId="77777777" w:rsidR="00407A6B" w:rsidRDefault="00407A6B" w:rsidP="00FC4890"/>
          <w:p w14:paraId="36D66289" w14:textId="77777777" w:rsidR="00407A6B" w:rsidRDefault="00407A6B" w:rsidP="00FC4890"/>
          <w:p w14:paraId="598EF95C" w14:textId="77777777" w:rsidR="00407A6B" w:rsidRDefault="00407A6B" w:rsidP="00FC4890"/>
          <w:p w14:paraId="5D012539" w14:textId="77777777" w:rsidR="00407A6B" w:rsidRDefault="00407A6B" w:rsidP="00FC4890"/>
          <w:p w14:paraId="0FFDDDA4" w14:textId="77777777" w:rsidR="00407A6B" w:rsidRDefault="00407A6B" w:rsidP="00FC4890"/>
          <w:p w14:paraId="192C9F91" w14:textId="77777777" w:rsidR="00407A6B" w:rsidRDefault="00407A6B" w:rsidP="00FC4890"/>
        </w:tc>
      </w:tr>
    </w:tbl>
    <w:p w14:paraId="1A7B833A" w14:textId="77777777" w:rsidR="00597B82" w:rsidRDefault="00597B82" w:rsidP="00597B82">
      <w:pP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597B82" w14:paraId="3ED0B6CD" w14:textId="77777777" w:rsidTr="00634074">
        <w:tc>
          <w:tcPr>
            <w:tcW w:w="622" w:type="dxa"/>
            <w:tcBorders>
              <w:top w:val="nil"/>
              <w:left w:val="nil"/>
              <w:bottom w:val="nil"/>
              <w:right w:val="nil"/>
            </w:tcBorders>
          </w:tcPr>
          <w:p w14:paraId="0F65FDF3" w14:textId="77777777" w:rsidR="00597B82" w:rsidRPr="00BD1584" w:rsidRDefault="00597B82" w:rsidP="00634074">
            <w:pPr>
              <w:rPr>
                <w:sz w:val="22"/>
                <w:szCs w:val="22"/>
              </w:rPr>
            </w:pPr>
          </w:p>
          <w:p w14:paraId="56CC05C2" w14:textId="1DD92E27" w:rsidR="00597B82" w:rsidRPr="00FC4890" w:rsidRDefault="00597B82" w:rsidP="00634074">
            <w:pPr>
              <w:rPr>
                <w:sz w:val="22"/>
                <w:szCs w:val="22"/>
              </w:rPr>
            </w:pPr>
            <w:r>
              <w:rPr>
                <w:sz w:val="22"/>
                <w:szCs w:val="22"/>
              </w:rPr>
              <w:t>(c)</w:t>
            </w:r>
          </w:p>
        </w:tc>
        <w:tc>
          <w:tcPr>
            <w:tcW w:w="9706" w:type="dxa"/>
            <w:gridSpan w:val="3"/>
            <w:tcBorders>
              <w:top w:val="nil"/>
              <w:left w:val="nil"/>
              <w:bottom w:val="nil"/>
              <w:right w:val="nil"/>
            </w:tcBorders>
          </w:tcPr>
          <w:p w14:paraId="6C05D57F" w14:textId="77777777" w:rsidR="00597B82" w:rsidRPr="00BD1584" w:rsidRDefault="00597B82" w:rsidP="00634074">
            <w:pPr>
              <w:rPr>
                <w:sz w:val="22"/>
                <w:szCs w:val="22"/>
              </w:rPr>
            </w:pPr>
          </w:p>
          <w:p w14:paraId="36DC5C61" w14:textId="77777777" w:rsidR="00597B82" w:rsidRPr="00FC4890" w:rsidRDefault="00597B82" w:rsidP="00634074">
            <w:pPr>
              <w:rPr>
                <w:b/>
                <w:sz w:val="22"/>
                <w:szCs w:val="22"/>
              </w:rPr>
            </w:pPr>
            <w:r w:rsidRPr="00FC4890">
              <w:rPr>
                <w:b/>
                <w:sz w:val="22"/>
                <w:szCs w:val="22"/>
              </w:rPr>
              <w:t>Current position held:</w:t>
            </w:r>
          </w:p>
        </w:tc>
      </w:tr>
      <w:tr w:rsidR="00597B82" w14:paraId="22EF654C" w14:textId="77777777" w:rsidTr="00634074">
        <w:tc>
          <w:tcPr>
            <w:tcW w:w="622" w:type="dxa"/>
            <w:tcBorders>
              <w:top w:val="nil"/>
              <w:left w:val="nil"/>
              <w:bottom w:val="nil"/>
              <w:right w:val="nil"/>
            </w:tcBorders>
          </w:tcPr>
          <w:p w14:paraId="6801ADD6" w14:textId="77777777" w:rsidR="00597B82" w:rsidRPr="00BD1584" w:rsidRDefault="00597B82" w:rsidP="00634074">
            <w:pPr>
              <w:rPr>
                <w:sz w:val="22"/>
                <w:szCs w:val="22"/>
              </w:rPr>
            </w:pPr>
          </w:p>
        </w:tc>
        <w:tc>
          <w:tcPr>
            <w:tcW w:w="9706" w:type="dxa"/>
            <w:gridSpan w:val="3"/>
            <w:tcBorders>
              <w:top w:val="nil"/>
              <w:left w:val="nil"/>
              <w:bottom w:val="nil"/>
              <w:right w:val="nil"/>
            </w:tcBorders>
          </w:tcPr>
          <w:p w14:paraId="2376E301" w14:textId="77777777" w:rsidR="00597B82" w:rsidRPr="00BD1584" w:rsidRDefault="00597B82" w:rsidP="00634074">
            <w:pPr>
              <w:rPr>
                <w:sz w:val="22"/>
                <w:szCs w:val="22"/>
              </w:rPr>
            </w:pPr>
          </w:p>
        </w:tc>
      </w:tr>
      <w:tr w:rsidR="00597B82" w:rsidRPr="00BD1584" w14:paraId="2F217AF6" w14:textId="77777777" w:rsidTr="00634074">
        <w:tc>
          <w:tcPr>
            <w:tcW w:w="4766" w:type="dxa"/>
            <w:gridSpan w:val="2"/>
            <w:tcBorders>
              <w:bottom w:val="single" w:sz="4" w:space="0" w:color="auto"/>
            </w:tcBorders>
          </w:tcPr>
          <w:p w14:paraId="550DD678" w14:textId="77777777" w:rsidR="00597B82" w:rsidRPr="00BD1584" w:rsidRDefault="00597B82" w:rsidP="00634074">
            <w:pPr>
              <w:jc w:val="center"/>
              <w:rPr>
                <w:sz w:val="22"/>
                <w:szCs w:val="22"/>
              </w:rPr>
            </w:pPr>
            <w:r>
              <w:rPr>
                <w:sz w:val="22"/>
                <w:szCs w:val="22"/>
              </w:rPr>
              <w:t>Current Job Title:</w:t>
            </w:r>
          </w:p>
        </w:tc>
        <w:tc>
          <w:tcPr>
            <w:tcW w:w="2835" w:type="dxa"/>
            <w:tcBorders>
              <w:bottom w:val="single" w:sz="4" w:space="0" w:color="auto"/>
            </w:tcBorders>
          </w:tcPr>
          <w:p w14:paraId="0EE9ACD6" w14:textId="77777777" w:rsidR="00597B82" w:rsidRPr="00BD1584" w:rsidRDefault="00597B82" w:rsidP="00634074">
            <w:pPr>
              <w:jc w:val="center"/>
              <w:rPr>
                <w:sz w:val="22"/>
                <w:szCs w:val="22"/>
              </w:rPr>
            </w:pPr>
            <w:r>
              <w:rPr>
                <w:sz w:val="22"/>
                <w:szCs w:val="22"/>
              </w:rPr>
              <w:t>Grade:</w:t>
            </w:r>
          </w:p>
        </w:tc>
        <w:tc>
          <w:tcPr>
            <w:tcW w:w="2727" w:type="dxa"/>
            <w:tcBorders>
              <w:bottom w:val="single" w:sz="4" w:space="0" w:color="auto"/>
            </w:tcBorders>
          </w:tcPr>
          <w:p w14:paraId="35984F28" w14:textId="77777777" w:rsidR="00597B82" w:rsidRPr="00BD1584" w:rsidRDefault="00597B82" w:rsidP="00634074">
            <w:pPr>
              <w:jc w:val="center"/>
              <w:rPr>
                <w:sz w:val="22"/>
                <w:szCs w:val="22"/>
              </w:rPr>
            </w:pPr>
            <w:r>
              <w:rPr>
                <w:sz w:val="22"/>
                <w:szCs w:val="22"/>
              </w:rPr>
              <w:t>Date appointed:</w:t>
            </w:r>
          </w:p>
        </w:tc>
      </w:tr>
      <w:tr w:rsidR="00597B82" w14:paraId="58F172C5" w14:textId="77777777" w:rsidTr="00634074">
        <w:tc>
          <w:tcPr>
            <w:tcW w:w="4766" w:type="dxa"/>
            <w:gridSpan w:val="2"/>
            <w:tcBorders>
              <w:bottom w:val="single" w:sz="4" w:space="0" w:color="auto"/>
            </w:tcBorders>
          </w:tcPr>
          <w:p w14:paraId="32770982" w14:textId="77777777" w:rsidR="00597B82" w:rsidRDefault="00597B82" w:rsidP="00634074"/>
          <w:p w14:paraId="1BB48769" w14:textId="77777777" w:rsidR="00597B82" w:rsidRDefault="00597B82" w:rsidP="00634074"/>
          <w:p w14:paraId="01190591" w14:textId="77777777" w:rsidR="00597B82" w:rsidRDefault="00597B82" w:rsidP="00634074"/>
          <w:p w14:paraId="255814A9" w14:textId="77777777" w:rsidR="00814D46" w:rsidRDefault="00814D46" w:rsidP="00634074"/>
          <w:p w14:paraId="77BB900C" w14:textId="37F74D2A" w:rsidR="00814D46" w:rsidRDefault="00814D46" w:rsidP="00634074"/>
        </w:tc>
        <w:tc>
          <w:tcPr>
            <w:tcW w:w="2835" w:type="dxa"/>
            <w:tcBorders>
              <w:bottom w:val="single" w:sz="4" w:space="0" w:color="auto"/>
            </w:tcBorders>
          </w:tcPr>
          <w:p w14:paraId="71921272" w14:textId="77777777" w:rsidR="00597B82" w:rsidRDefault="00597B82" w:rsidP="00634074"/>
        </w:tc>
        <w:tc>
          <w:tcPr>
            <w:tcW w:w="2727" w:type="dxa"/>
            <w:tcBorders>
              <w:bottom w:val="single" w:sz="4" w:space="0" w:color="auto"/>
            </w:tcBorders>
          </w:tcPr>
          <w:p w14:paraId="0BDA8372" w14:textId="77777777" w:rsidR="00597B82" w:rsidRDefault="00597B82" w:rsidP="00634074"/>
        </w:tc>
      </w:tr>
    </w:tbl>
    <w:p w14:paraId="41CCDEE9" w14:textId="77777777" w:rsidR="00597B82" w:rsidRDefault="00597B82" w:rsidP="00597B82"/>
    <w:p w14:paraId="3C727826" w14:textId="60EBDD5A" w:rsidR="00407A6B" w:rsidRDefault="00407A6B">
      <w:pPr>
        <w:rPr>
          <w:b/>
        </w:rPr>
      </w:pPr>
      <w:r>
        <w:rPr>
          <w:b/>
        </w:rPr>
        <w:br w:type="page"/>
      </w:r>
    </w:p>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597B82" w:rsidRPr="00E87FE0" w14:paraId="117C3E82" w14:textId="77777777" w:rsidTr="00634074">
        <w:tc>
          <w:tcPr>
            <w:tcW w:w="10836" w:type="dxa"/>
            <w:gridSpan w:val="12"/>
          </w:tcPr>
          <w:p w14:paraId="6AB21B50" w14:textId="77777777" w:rsidR="00597B82" w:rsidRPr="00E87FE0" w:rsidRDefault="00597B82" w:rsidP="00634074">
            <w:pPr>
              <w:rPr>
                <w:b/>
                <w:sz w:val="22"/>
                <w:szCs w:val="22"/>
              </w:rPr>
            </w:pPr>
          </w:p>
          <w:p w14:paraId="4DCECC30" w14:textId="77777777" w:rsidR="00597B82" w:rsidRPr="00E87FE0" w:rsidRDefault="00597B82" w:rsidP="00634074">
            <w:pPr>
              <w:rPr>
                <w:b/>
                <w:color w:val="FF0000"/>
                <w:sz w:val="22"/>
                <w:szCs w:val="22"/>
              </w:rPr>
            </w:pPr>
            <w:proofErr w:type="gramStart"/>
            <w:r w:rsidRPr="00A55943">
              <w:rPr>
                <w:b/>
                <w:sz w:val="22"/>
                <w:szCs w:val="22"/>
              </w:rPr>
              <w:t>Section  3</w:t>
            </w:r>
            <w:proofErr w:type="gramEnd"/>
            <w:r w:rsidRPr="00A55943">
              <w:rPr>
                <w:b/>
                <w:sz w:val="22"/>
                <w:szCs w:val="22"/>
              </w:rPr>
              <w:t xml:space="preserve">:  Driving licence and experience </w:t>
            </w:r>
          </w:p>
        </w:tc>
      </w:tr>
      <w:tr w:rsidR="00597B82" w:rsidRPr="00E87FE0" w14:paraId="5E3796D8" w14:textId="77777777" w:rsidTr="006340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676B85F" w14:textId="77777777" w:rsidR="00597B82" w:rsidRPr="00E87FE0" w:rsidRDefault="00597B82" w:rsidP="00634074">
            <w:pPr>
              <w:rPr>
                <w:sz w:val="22"/>
                <w:szCs w:val="22"/>
              </w:rPr>
            </w:pPr>
            <w:r w:rsidRPr="00E87FE0">
              <w:rPr>
                <w:b/>
                <w:sz w:val="22"/>
                <w:szCs w:val="22"/>
              </w:rPr>
              <w:t>5.</w:t>
            </w:r>
          </w:p>
        </w:tc>
        <w:tc>
          <w:tcPr>
            <w:tcW w:w="10116" w:type="dxa"/>
            <w:gridSpan w:val="11"/>
            <w:tcBorders>
              <w:top w:val="nil"/>
              <w:left w:val="nil"/>
              <w:bottom w:val="nil"/>
              <w:right w:val="nil"/>
            </w:tcBorders>
          </w:tcPr>
          <w:p w14:paraId="738C08B9" w14:textId="77777777" w:rsidR="00597B82" w:rsidRPr="00E87FE0" w:rsidRDefault="00597B82" w:rsidP="00634074">
            <w:pPr>
              <w:rPr>
                <w:rFonts w:ascii="Helvetica" w:hAnsi="Helvetica"/>
                <w:sz w:val="22"/>
                <w:szCs w:val="22"/>
              </w:rPr>
            </w:pPr>
          </w:p>
        </w:tc>
      </w:tr>
      <w:tr w:rsidR="00597B82" w:rsidRPr="00E87FE0" w14:paraId="075255CD" w14:textId="77777777" w:rsidTr="006340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5A2BD34" w14:textId="77777777" w:rsidR="00597B82" w:rsidRPr="00E87FE0" w:rsidRDefault="00597B82" w:rsidP="00634074">
            <w:pPr>
              <w:rPr>
                <w:b/>
                <w:sz w:val="22"/>
                <w:szCs w:val="22"/>
              </w:rPr>
            </w:pPr>
            <w:r w:rsidRPr="00E87FE0">
              <w:rPr>
                <w:b/>
                <w:sz w:val="22"/>
                <w:szCs w:val="22"/>
              </w:rPr>
              <w:t>(a)</w:t>
            </w:r>
          </w:p>
        </w:tc>
        <w:tc>
          <w:tcPr>
            <w:tcW w:w="10116" w:type="dxa"/>
            <w:gridSpan w:val="11"/>
            <w:tcBorders>
              <w:top w:val="nil"/>
              <w:left w:val="nil"/>
              <w:bottom w:val="nil"/>
              <w:right w:val="nil"/>
            </w:tcBorders>
          </w:tcPr>
          <w:p w14:paraId="1F413A7A" w14:textId="77777777" w:rsidR="00597B82" w:rsidRPr="00E87FE0" w:rsidRDefault="00597B82" w:rsidP="00634074">
            <w:pPr>
              <w:rPr>
                <w:rFonts w:ascii="Helvetica" w:hAnsi="Helvetica"/>
                <w:sz w:val="22"/>
                <w:szCs w:val="22"/>
              </w:rPr>
            </w:pPr>
            <w:r w:rsidRPr="00E87FE0">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E87FE0">
                  <w:rPr>
                    <w:rFonts w:ascii="Helvetica" w:hAnsi="Helvetica"/>
                    <w:sz w:val="22"/>
                    <w:szCs w:val="22"/>
                  </w:rPr>
                  <w:t>Northern Ireland</w:t>
                </w:r>
              </w:smartTag>
            </w:smartTag>
            <w:r w:rsidRPr="00E87FE0">
              <w:rPr>
                <w:rFonts w:ascii="Helvetica" w:hAnsi="Helvetica"/>
                <w:sz w:val="22"/>
                <w:szCs w:val="22"/>
              </w:rPr>
              <w:t xml:space="preserve">, or, access, to a form of transport which enables you to meet the requirements of the post in </w:t>
            </w:r>
            <w:proofErr w:type="gramStart"/>
            <w:r w:rsidRPr="00E87FE0">
              <w:rPr>
                <w:rFonts w:ascii="Helvetica" w:hAnsi="Helvetica"/>
                <w:sz w:val="22"/>
                <w:szCs w:val="22"/>
              </w:rPr>
              <w:t>full?*</w:t>
            </w:r>
            <w:proofErr w:type="gramEnd"/>
          </w:p>
          <w:p w14:paraId="246D11D8" w14:textId="77777777" w:rsidR="00597B82" w:rsidRPr="00E87FE0" w:rsidRDefault="00597B82" w:rsidP="00634074">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597B82" w:rsidRPr="00E87FE0" w14:paraId="357CD8D9" w14:textId="77777777" w:rsidTr="006340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CB25423" w14:textId="77777777" w:rsidR="00597B82" w:rsidRPr="00E87FE0" w:rsidRDefault="00597B82" w:rsidP="00634074">
            <w:pPr>
              <w:spacing w:line="360" w:lineRule="auto"/>
              <w:rPr>
                <w:sz w:val="22"/>
                <w:szCs w:val="22"/>
              </w:rPr>
            </w:pPr>
          </w:p>
        </w:tc>
        <w:tc>
          <w:tcPr>
            <w:tcW w:w="1038" w:type="dxa"/>
            <w:tcBorders>
              <w:top w:val="nil"/>
              <w:left w:val="nil"/>
              <w:bottom w:val="nil"/>
              <w:right w:val="single" w:sz="4" w:space="0" w:color="auto"/>
            </w:tcBorders>
          </w:tcPr>
          <w:p w14:paraId="6052CB88" w14:textId="77777777" w:rsidR="00597B82" w:rsidRPr="00E87FE0" w:rsidRDefault="00597B82" w:rsidP="00634074">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63571452" w14:textId="77777777" w:rsidR="00597B82" w:rsidRPr="00E87FE0" w:rsidRDefault="00597B82" w:rsidP="00634074">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1EB3678E" w14:textId="77777777" w:rsidR="00597B82" w:rsidRPr="00E87FE0" w:rsidRDefault="00597B82" w:rsidP="00634074">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63987D4A" w14:textId="77777777" w:rsidR="00597B82" w:rsidRPr="00E87FE0" w:rsidRDefault="00597B82" w:rsidP="00634074">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6C0B5D64" w14:textId="77777777" w:rsidR="00597B82" w:rsidRPr="00E87FE0" w:rsidRDefault="00597B82" w:rsidP="00634074">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0B0AB98C" w14:textId="77777777" w:rsidR="00597B82" w:rsidRPr="00E87FE0" w:rsidRDefault="00597B82" w:rsidP="00634074">
            <w:pPr>
              <w:spacing w:line="360" w:lineRule="auto"/>
              <w:rPr>
                <w:rFonts w:ascii="Helvetica" w:hAnsi="Helvetica"/>
                <w:b/>
                <w:sz w:val="22"/>
                <w:szCs w:val="22"/>
              </w:rPr>
            </w:pPr>
          </w:p>
        </w:tc>
      </w:tr>
      <w:tr w:rsidR="00597B82" w:rsidRPr="00E87FE0" w14:paraId="0561A0B5" w14:textId="77777777" w:rsidTr="006340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1197BE06" w14:textId="77777777" w:rsidR="00597B82" w:rsidRPr="00E87FE0" w:rsidRDefault="00597B82" w:rsidP="00634074">
            <w:pPr>
              <w:rPr>
                <w:rFonts w:ascii="Helvetica" w:hAnsi="Helvetica"/>
                <w:sz w:val="22"/>
                <w:szCs w:val="22"/>
              </w:rPr>
            </w:pPr>
          </w:p>
        </w:tc>
      </w:tr>
      <w:tr w:rsidR="00597B82" w:rsidRPr="00E87FE0" w14:paraId="108BBA41" w14:textId="77777777" w:rsidTr="006340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0D5EFFE5" w14:textId="77777777" w:rsidR="00597B82" w:rsidRPr="00E87FE0" w:rsidRDefault="00597B82" w:rsidP="00634074">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597B82" w:rsidRPr="00E87FE0" w14:paraId="7A589A7E" w14:textId="77777777" w:rsidTr="006340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5B74FCB8" w14:textId="77777777" w:rsidR="00597B82" w:rsidRPr="00E87FE0" w:rsidRDefault="00597B82" w:rsidP="00634074">
            <w:pPr>
              <w:rPr>
                <w:sz w:val="22"/>
                <w:szCs w:val="22"/>
              </w:rPr>
            </w:pPr>
          </w:p>
          <w:p w14:paraId="32100605" w14:textId="77777777" w:rsidR="00597B82" w:rsidRPr="00E87FE0" w:rsidRDefault="00597B82" w:rsidP="00634074">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2BC3CC3A" w14:textId="77777777" w:rsidR="00597B82" w:rsidRPr="00E87FE0" w:rsidRDefault="00597B82" w:rsidP="00634074">
            <w:pPr>
              <w:rPr>
                <w:sz w:val="22"/>
                <w:szCs w:val="22"/>
              </w:rPr>
            </w:pPr>
          </w:p>
        </w:tc>
        <w:tc>
          <w:tcPr>
            <w:tcW w:w="1809" w:type="dxa"/>
            <w:tcBorders>
              <w:top w:val="nil"/>
              <w:left w:val="nil"/>
              <w:bottom w:val="nil"/>
              <w:right w:val="nil"/>
            </w:tcBorders>
          </w:tcPr>
          <w:p w14:paraId="117EA1D1" w14:textId="77777777" w:rsidR="00597B82" w:rsidRPr="00E87FE0" w:rsidRDefault="00597B82" w:rsidP="00634074">
            <w:pPr>
              <w:rPr>
                <w:sz w:val="22"/>
                <w:szCs w:val="22"/>
              </w:rPr>
            </w:pPr>
          </w:p>
          <w:p w14:paraId="4212931C" w14:textId="77777777" w:rsidR="00597B82" w:rsidRPr="00E87FE0" w:rsidRDefault="00597B82" w:rsidP="00634074">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5DA27E40" w14:textId="77777777" w:rsidR="00597B82" w:rsidRPr="00E87FE0" w:rsidRDefault="00597B82" w:rsidP="00634074">
            <w:pPr>
              <w:rPr>
                <w:sz w:val="22"/>
                <w:szCs w:val="22"/>
              </w:rPr>
            </w:pPr>
          </w:p>
        </w:tc>
        <w:tc>
          <w:tcPr>
            <w:tcW w:w="1530" w:type="dxa"/>
            <w:tcBorders>
              <w:top w:val="nil"/>
              <w:left w:val="nil"/>
              <w:bottom w:val="nil"/>
              <w:right w:val="nil"/>
            </w:tcBorders>
          </w:tcPr>
          <w:p w14:paraId="3DD2385D" w14:textId="77777777" w:rsidR="00597B82" w:rsidRPr="00E87FE0" w:rsidRDefault="00597B82" w:rsidP="00634074">
            <w:pPr>
              <w:rPr>
                <w:sz w:val="22"/>
                <w:szCs w:val="22"/>
              </w:rPr>
            </w:pPr>
          </w:p>
          <w:p w14:paraId="44C91CD4" w14:textId="77777777" w:rsidR="00597B82" w:rsidRPr="00E87FE0" w:rsidRDefault="00597B82" w:rsidP="00634074">
            <w:pPr>
              <w:rPr>
                <w:sz w:val="22"/>
                <w:szCs w:val="22"/>
              </w:rPr>
            </w:pPr>
            <w:r w:rsidRPr="00E87FE0">
              <w:rPr>
                <w:sz w:val="22"/>
                <w:szCs w:val="22"/>
              </w:rPr>
              <w:t>Expiry date:</w:t>
            </w:r>
          </w:p>
        </w:tc>
        <w:tc>
          <w:tcPr>
            <w:tcW w:w="1596" w:type="dxa"/>
            <w:tcBorders>
              <w:top w:val="nil"/>
              <w:left w:val="nil"/>
              <w:bottom w:val="single" w:sz="4" w:space="0" w:color="auto"/>
              <w:right w:val="nil"/>
            </w:tcBorders>
            <w:vAlign w:val="bottom"/>
          </w:tcPr>
          <w:p w14:paraId="7263D112" w14:textId="77777777" w:rsidR="00597B82" w:rsidRPr="00E87FE0" w:rsidRDefault="00597B82" w:rsidP="00634074">
            <w:pPr>
              <w:rPr>
                <w:sz w:val="22"/>
                <w:szCs w:val="22"/>
              </w:rPr>
            </w:pPr>
          </w:p>
        </w:tc>
      </w:tr>
      <w:tr w:rsidR="00597B82" w:rsidRPr="00E87FE0" w14:paraId="10DD2AA8" w14:textId="77777777" w:rsidTr="006340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342BD6D3" w14:textId="77777777" w:rsidR="00597B82" w:rsidRPr="00E87FE0" w:rsidRDefault="00597B82" w:rsidP="00634074">
            <w:pPr>
              <w:rPr>
                <w:sz w:val="22"/>
                <w:szCs w:val="22"/>
              </w:rPr>
            </w:pPr>
          </w:p>
        </w:tc>
      </w:tr>
      <w:tr w:rsidR="00597B82" w:rsidRPr="00E87FE0" w14:paraId="734C0113" w14:textId="77777777" w:rsidTr="006340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0FBA25E2" w14:textId="77777777" w:rsidR="00597B82" w:rsidRPr="00E87FE0" w:rsidRDefault="00597B82" w:rsidP="00634074">
            <w:pPr>
              <w:rPr>
                <w:b/>
                <w:sz w:val="20"/>
                <w:szCs w:val="20"/>
              </w:rPr>
            </w:pPr>
            <w:r w:rsidRPr="00E87FE0">
              <w:rPr>
                <w:b/>
                <w:sz w:val="20"/>
                <w:szCs w:val="20"/>
              </w:rPr>
              <w:t>By providing this information, you are consenting to Belfast City Council verifying your licence details with the Driver and Vehicle Agency (NI).</w:t>
            </w:r>
          </w:p>
        </w:tc>
      </w:tr>
    </w:tbl>
    <w:p w14:paraId="45D23C06" w14:textId="77777777" w:rsidR="00597B82" w:rsidRPr="00E87FE0" w:rsidRDefault="00597B82" w:rsidP="00597B82">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597B82" w:rsidRPr="00E87FE0" w14:paraId="07B267A7" w14:textId="77777777" w:rsidTr="00634074">
        <w:tc>
          <w:tcPr>
            <w:tcW w:w="10753" w:type="dxa"/>
            <w:tcBorders>
              <w:top w:val="nil"/>
              <w:left w:val="nil"/>
              <w:bottom w:val="nil"/>
              <w:right w:val="nil"/>
            </w:tcBorders>
          </w:tcPr>
          <w:p w14:paraId="2D55916A" w14:textId="77777777" w:rsidR="00597B82" w:rsidRDefault="00597B82" w:rsidP="00634074">
            <w:pPr>
              <w:ind w:left="-851"/>
              <w:rPr>
                <w:sz w:val="22"/>
                <w:szCs w:val="22"/>
              </w:rPr>
            </w:pPr>
          </w:p>
          <w:p w14:paraId="46B8642D" w14:textId="77777777" w:rsidR="00597B82" w:rsidRPr="00E87FE0" w:rsidRDefault="00597B82" w:rsidP="00634074">
            <w:pPr>
              <w:rPr>
                <w:bCs/>
                <w:sz w:val="22"/>
                <w:szCs w:val="22"/>
              </w:rPr>
            </w:pPr>
            <w:r w:rsidRPr="00E87FE0">
              <w:rPr>
                <w:b/>
                <w:bCs/>
                <w:sz w:val="22"/>
                <w:szCs w:val="22"/>
              </w:rPr>
              <w:t xml:space="preserve">You must complete the application form in either typescript (Arial font size 11) or legible hand-writing using black ink.  You must limit your text in this section, i.e. (b)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2AE7F5EE" w14:textId="77777777" w:rsidR="00597B82" w:rsidRPr="00E87FE0" w:rsidRDefault="00597B82" w:rsidP="00634074">
            <w:pPr>
              <w:rPr>
                <w:sz w:val="22"/>
                <w:szCs w:val="22"/>
              </w:rPr>
            </w:pPr>
          </w:p>
          <w:p w14:paraId="1FD26E4D" w14:textId="77777777" w:rsidR="00597B82" w:rsidRDefault="00597B82" w:rsidP="00634074">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66DE3458" w14:textId="77777777" w:rsidR="00597B82" w:rsidRDefault="00597B82" w:rsidP="00634074">
            <w:pPr>
              <w:rPr>
                <w:sz w:val="22"/>
                <w:szCs w:val="22"/>
              </w:rPr>
            </w:pPr>
          </w:p>
          <w:p w14:paraId="758B12E5" w14:textId="77777777" w:rsidR="00597B82" w:rsidRDefault="00597B82" w:rsidP="00634074">
            <w:pPr>
              <w:rPr>
                <w:b/>
                <w:sz w:val="22"/>
                <w:szCs w:val="22"/>
              </w:rPr>
            </w:pPr>
            <w:r>
              <w:rPr>
                <w:b/>
                <w:sz w:val="22"/>
                <w:szCs w:val="22"/>
              </w:rPr>
              <w:t>Essential criteria</w:t>
            </w:r>
          </w:p>
          <w:p w14:paraId="6412D75A" w14:textId="77777777" w:rsidR="00597B82" w:rsidRPr="007A7D14" w:rsidRDefault="00597B82" w:rsidP="00634074">
            <w:pPr>
              <w:rPr>
                <w:b/>
                <w:sz w:val="22"/>
                <w:szCs w:val="22"/>
              </w:rPr>
            </w:pPr>
          </w:p>
          <w:p w14:paraId="41DC8CF5" w14:textId="77777777" w:rsidR="00597B82" w:rsidRDefault="00597B82" w:rsidP="00634074">
            <w:pPr>
              <w:rPr>
                <w:sz w:val="22"/>
                <w:szCs w:val="22"/>
              </w:rPr>
            </w:pPr>
            <w:r w:rsidRPr="00D5420A">
              <w:rPr>
                <w:sz w:val="22"/>
                <w:szCs w:val="22"/>
              </w:rPr>
              <w:t xml:space="preserve">Applicants </w:t>
            </w:r>
            <w:r w:rsidRPr="00D5420A">
              <w:rPr>
                <w:b/>
                <w:sz w:val="22"/>
                <w:szCs w:val="22"/>
              </w:rPr>
              <w:t xml:space="preserve">must </w:t>
            </w:r>
            <w:r w:rsidRPr="00D5420A">
              <w:rPr>
                <w:sz w:val="22"/>
                <w:szCs w:val="22"/>
              </w:rPr>
              <w:t>also, as at the closing date for receipt of application forms</w:t>
            </w:r>
            <w:r>
              <w:rPr>
                <w:sz w:val="22"/>
                <w:szCs w:val="22"/>
              </w:rPr>
              <w:t>:</w:t>
            </w:r>
            <w:r w:rsidRPr="00D5420A">
              <w:rPr>
                <w:sz w:val="22"/>
                <w:szCs w:val="22"/>
              </w:rPr>
              <w:t xml:space="preserve"> </w:t>
            </w:r>
          </w:p>
          <w:p w14:paraId="4518771C" w14:textId="77777777" w:rsidR="00597B82" w:rsidRPr="00A55943" w:rsidRDefault="00597B82" w:rsidP="00597B82">
            <w:pPr>
              <w:pStyle w:val="ListParagraph"/>
              <w:numPr>
                <w:ilvl w:val="0"/>
                <w:numId w:val="10"/>
              </w:numPr>
              <w:rPr>
                <w:sz w:val="22"/>
                <w:szCs w:val="22"/>
              </w:rPr>
            </w:pPr>
            <w:r w:rsidRPr="00A55943">
              <w:rPr>
                <w:sz w:val="22"/>
                <w:szCs w:val="22"/>
              </w:rPr>
              <w:t xml:space="preserve">either, have a third level qualification in a relevant discipline such as business studies, management, horticulture, social science, environmental studies, or equivalent qualification and be able to demonstrate, by providing personal and specific examples on the application form, at least one year’s relevant experience in each of the following three areas; </w:t>
            </w:r>
          </w:p>
          <w:p w14:paraId="569E3A6C" w14:textId="77777777" w:rsidR="00597B82" w:rsidRDefault="00597B82" w:rsidP="00634074">
            <w:pPr>
              <w:rPr>
                <w:sz w:val="22"/>
                <w:szCs w:val="22"/>
              </w:rPr>
            </w:pPr>
            <w:r w:rsidRPr="00D5420A">
              <w:rPr>
                <w:b/>
                <w:sz w:val="22"/>
                <w:szCs w:val="22"/>
              </w:rPr>
              <w:t>or</w:t>
            </w:r>
            <w:r w:rsidRPr="00D5420A">
              <w:rPr>
                <w:sz w:val="22"/>
                <w:szCs w:val="22"/>
              </w:rPr>
              <w:t xml:space="preserve"> </w:t>
            </w:r>
          </w:p>
          <w:p w14:paraId="0F34257E" w14:textId="77777777" w:rsidR="00597B82" w:rsidRPr="00A55943" w:rsidRDefault="00597B82" w:rsidP="00597B82">
            <w:pPr>
              <w:pStyle w:val="ListParagraph"/>
              <w:numPr>
                <w:ilvl w:val="0"/>
                <w:numId w:val="10"/>
              </w:numPr>
              <w:rPr>
                <w:sz w:val="22"/>
                <w:szCs w:val="22"/>
              </w:rPr>
            </w:pPr>
            <w:r w:rsidRPr="00A55943">
              <w:rPr>
                <w:sz w:val="22"/>
                <w:szCs w:val="22"/>
              </w:rPr>
              <w:t>be able to demonstrate, by providing personal and specific examples on the application form, at least two years’ relevant experience in each of the following areas:</w:t>
            </w:r>
          </w:p>
          <w:p w14:paraId="5E8F0799" w14:textId="77777777" w:rsidR="00597B82" w:rsidRPr="00D5420A" w:rsidRDefault="00597B82" w:rsidP="00634074">
            <w:pPr>
              <w:rPr>
                <w:sz w:val="22"/>
                <w:szCs w:val="22"/>
              </w:rPr>
            </w:pPr>
          </w:p>
          <w:p w14:paraId="30235498" w14:textId="77777777" w:rsidR="00597B82" w:rsidRPr="00CF1206" w:rsidRDefault="00597B82" w:rsidP="00597B82">
            <w:pPr>
              <w:numPr>
                <w:ilvl w:val="0"/>
                <w:numId w:val="9"/>
              </w:numPr>
              <w:overflowPunct w:val="0"/>
              <w:autoSpaceDE w:val="0"/>
              <w:autoSpaceDN w:val="0"/>
              <w:adjustRightInd w:val="0"/>
              <w:ind w:left="360"/>
              <w:textAlignment w:val="baseline"/>
              <w:rPr>
                <w:sz w:val="22"/>
                <w:szCs w:val="22"/>
              </w:rPr>
            </w:pPr>
            <w:r>
              <w:rPr>
                <w:sz w:val="22"/>
                <w:szCs w:val="22"/>
              </w:rPr>
              <w:t xml:space="preserve">directly managing and motivating </w:t>
            </w:r>
            <w:r w:rsidRPr="00C31A84">
              <w:rPr>
                <w:sz w:val="22"/>
                <w:szCs w:val="22"/>
              </w:rPr>
              <w:t xml:space="preserve">an operational workforce including </w:t>
            </w:r>
            <w:r>
              <w:rPr>
                <w:sz w:val="22"/>
                <w:szCs w:val="22"/>
              </w:rPr>
              <w:t xml:space="preserve">planning and </w:t>
            </w:r>
            <w:r w:rsidRPr="00CF1206">
              <w:rPr>
                <w:sz w:val="22"/>
                <w:szCs w:val="22"/>
              </w:rPr>
              <w:t>programming workloads and priorities</w:t>
            </w:r>
            <w:r>
              <w:rPr>
                <w:sz w:val="22"/>
                <w:szCs w:val="22"/>
              </w:rPr>
              <w:t xml:space="preserve">, </w:t>
            </w:r>
            <w:r w:rsidRPr="00CF1206">
              <w:rPr>
                <w:sz w:val="22"/>
                <w:szCs w:val="22"/>
              </w:rPr>
              <w:t>managing performance and ensuring targets are met;</w:t>
            </w:r>
          </w:p>
          <w:p w14:paraId="56712728" w14:textId="77777777" w:rsidR="00597B82" w:rsidRPr="00CF1206" w:rsidRDefault="00597B82" w:rsidP="00634074">
            <w:pPr>
              <w:ind w:left="360"/>
              <w:rPr>
                <w:sz w:val="22"/>
                <w:szCs w:val="22"/>
              </w:rPr>
            </w:pPr>
          </w:p>
          <w:p w14:paraId="4DF7FE80" w14:textId="77777777" w:rsidR="00597B82" w:rsidRPr="00CF1206" w:rsidRDefault="00597B82" w:rsidP="00597B82">
            <w:pPr>
              <w:numPr>
                <w:ilvl w:val="0"/>
                <w:numId w:val="9"/>
              </w:numPr>
              <w:overflowPunct w:val="0"/>
              <w:autoSpaceDE w:val="0"/>
              <w:autoSpaceDN w:val="0"/>
              <w:adjustRightInd w:val="0"/>
              <w:ind w:left="360"/>
              <w:contextualSpacing/>
              <w:textAlignment w:val="baseline"/>
              <w:rPr>
                <w:sz w:val="22"/>
                <w:szCs w:val="22"/>
              </w:rPr>
            </w:pPr>
            <w:r w:rsidRPr="00CF1206">
              <w:rPr>
                <w:sz w:val="22"/>
                <w:szCs w:val="22"/>
              </w:rPr>
              <w:t xml:space="preserve">overseeing </w:t>
            </w:r>
            <w:r>
              <w:rPr>
                <w:sz w:val="22"/>
                <w:szCs w:val="22"/>
              </w:rPr>
              <w:t xml:space="preserve">the </w:t>
            </w:r>
            <w:r w:rsidRPr="00CF1206">
              <w:rPr>
                <w:sz w:val="22"/>
                <w:szCs w:val="22"/>
              </w:rPr>
              <w:t xml:space="preserve">health and safety of a team, including carrying out risk assessments and ensuring all relevant health and safety requirements are met; </w:t>
            </w:r>
            <w:r>
              <w:rPr>
                <w:sz w:val="22"/>
                <w:szCs w:val="22"/>
              </w:rPr>
              <w:t>and</w:t>
            </w:r>
          </w:p>
          <w:p w14:paraId="3DEB4D97" w14:textId="77777777" w:rsidR="00597B82" w:rsidRPr="00CF1206" w:rsidRDefault="00597B82" w:rsidP="00634074">
            <w:pPr>
              <w:contextualSpacing/>
              <w:rPr>
                <w:sz w:val="22"/>
                <w:szCs w:val="22"/>
              </w:rPr>
            </w:pPr>
          </w:p>
          <w:p w14:paraId="070C7293" w14:textId="77777777" w:rsidR="00597B82" w:rsidRPr="00D431BB" w:rsidRDefault="00597B82" w:rsidP="00597B82">
            <w:pPr>
              <w:numPr>
                <w:ilvl w:val="0"/>
                <w:numId w:val="9"/>
              </w:numPr>
              <w:overflowPunct w:val="0"/>
              <w:autoSpaceDE w:val="0"/>
              <w:autoSpaceDN w:val="0"/>
              <w:adjustRightInd w:val="0"/>
              <w:ind w:left="360"/>
              <w:contextualSpacing/>
              <w:textAlignment w:val="baseline"/>
              <w:rPr>
                <w:sz w:val="22"/>
                <w:szCs w:val="22"/>
              </w:rPr>
            </w:pPr>
            <w:r w:rsidRPr="00D431BB">
              <w:rPr>
                <w:sz w:val="22"/>
                <w:szCs w:val="22"/>
              </w:rPr>
              <w:t xml:space="preserve">dealing with customers and, or the public ensuring standards are adhered to; delivering service improvements and working with other departments, service areas and external agencies. </w:t>
            </w:r>
          </w:p>
          <w:p w14:paraId="03942748" w14:textId="77777777" w:rsidR="00597B82" w:rsidRDefault="00597B82" w:rsidP="00634074">
            <w:pPr>
              <w:rPr>
                <w:sz w:val="22"/>
                <w:szCs w:val="22"/>
              </w:rPr>
            </w:pPr>
          </w:p>
          <w:p w14:paraId="65B39945" w14:textId="77777777" w:rsidR="00597B82" w:rsidRPr="00094185" w:rsidRDefault="00597B82" w:rsidP="00634074">
            <w:pPr>
              <w:rPr>
                <w:b/>
                <w:sz w:val="22"/>
                <w:szCs w:val="22"/>
              </w:rPr>
            </w:pPr>
            <w:r w:rsidRPr="00094185">
              <w:rPr>
                <w:b/>
                <w:sz w:val="22"/>
                <w:szCs w:val="22"/>
              </w:rPr>
              <w:t>Short-listing criteria</w:t>
            </w:r>
          </w:p>
          <w:p w14:paraId="360BDB09" w14:textId="77777777" w:rsidR="00597B82" w:rsidRPr="00D5420A" w:rsidRDefault="00597B82" w:rsidP="00634074">
            <w:pPr>
              <w:rPr>
                <w:sz w:val="22"/>
                <w:szCs w:val="22"/>
              </w:rPr>
            </w:pPr>
          </w:p>
          <w:p w14:paraId="7FDEC27B" w14:textId="6565F9B7" w:rsidR="00597B82" w:rsidRDefault="00597B82" w:rsidP="00634074">
            <w:pPr>
              <w:rPr>
                <w:sz w:val="22"/>
                <w:szCs w:val="22"/>
              </w:rPr>
            </w:pPr>
            <w:r w:rsidRPr="00D5420A">
              <w:rPr>
                <w:sz w:val="22"/>
                <w:szCs w:val="22"/>
              </w:rPr>
              <w:t xml:space="preserve">In addition to the above </w:t>
            </w:r>
            <w:r w:rsidR="008C4D7A">
              <w:rPr>
                <w:sz w:val="22"/>
                <w:szCs w:val="22"/>
              </w:rPr>
              <w:t xml:space="preserve">driving licence, </w:t>
            </w:r>
            <w:r w:rsidRPr="00D5420A">
              <w:rPr>
                <w:sz w:val="22"/>
                <w:szCs w:val="22"/>
              </w:rPr>
              <w:t xml:space="preserve">qualification and, or experience, Belfast City Council reserves the right to shortlist only those applicants who can demonstrate on the application form, by providing personal and specific examples, that they have either a relevant third level qualification and at least two years’ relevant experience in each of the above noted areas </w:t>
            </w:r>
            <w:r w:rsidRPr="00D5420A">
              <w:rPr>
                <w:b/>
                <w:sz w:val="22"/>
                <w:szCs w:val="22"/>
              </w:rPr>
              <w:t>or</w:t>
            </w:r>
            <w:r w:rsidRPr="00D5420A">
              <w:rPr>
                <w:sz w:val="22"/>
                <w:szCs w:val="22"/>
              </w:rPr>
              <w:t xml:space="preserve"> that they have at least three years’ relevant experience in each of the above noted areas.</w:t>
            </w:r>
          </w:p>
          <w:p w14:paraId="1FD7DD33" w14:textId="77777777" w:rsidR="00597B82" w:rsidRPr="00C31A84" w:rsidRDefault="00597B82" w:rsidP="00634074">
            <w:pPr>
              <w:rPr>
                <w:sz w:val="22"/>
                <w:szCs w:val="22"/>
              </w:rPr>
            </w:pPr>
          </w:p>
          <w:p w14:paraId="374DB263" w14:textId="77777777" w:rsidR="00597B82" w:rsidRPr="000569EA" w:rsidRDefault="00597B82" w:rsidP="00634074">
            <w:pPr>
              <w:rPr>
                <w:b/>
                <w:sz w:val="22"/>
                <w:szCs w:val="22"/>
              </w:rPr>
            </w:pPr>
            <w:r w:rsidRPr="000569EA">
              <w:rPr>
                <w:b/>
                <w:sz w:val="22"/>
                <w:szCs w:val="22"/>
              </w:rPr>
              <w:t>In boxes (b) to (d) please provide the following detail:</w:t>
            </w:r>
          </w:p>
          <w:p w14:paraId="3AC15708" w14:textId="77777777" w:rsidR="00597B82" w:rsidRPr="000569EA" w:rsidRDefault="00597B82" w:rsidP="00634074">
            <w:pPr>
              <w:rPr>
                <w:b/>
                <w:bCs/>
                <w:sz w:val="22"/>
                <w:szCs w:val="22"/>
              </w:rPr>
            </w:pPr>
          </w:p>
          <w:p w14:paraId="2634AA4B" w14:textId="77777777" w:rsidR="00597B82" w:rsidRPr="000569EA" w:rsidRDefault="00597B82" w:rsidP="00634074">
            <w:pPr>
              <w:tabs>
                <w:tab w:val="left" w:pos="420"/>
              </w:tabs>
              <w:rPr>
                <w:sz w:val="22"/>
                <w:szCs w:val="22"/>
              </w:rPr>
            </w:pPr>
            <w:r w:rsidRPr="000569EA">
              <w:rPr>
                <w:sz w:val="22"/>
                <w:szCs w:val="22"/>
              </w:rPr>
              <w:t>(b)  You must clearly state the start and end dates of your relevant experience including the number of years’ experience you have in this area. You must clearly detail how you have managed</w:t>
            </w:r>
            <w:r>
              <w:rPr>
                <w:sz w:val="22"/>
                <w:szCs w:val="22"/>
              </w:rPr>
              <w:t xml:space="preserve"> and motivated an </w:t>
            </w:r>
            <w:r w:rsidRPr="000569EA">
              <w:rPr>
                <w:sz w:val="22"/>
                <w:szCs w:val="22"/>
              </w:rPr>
              <w:t>operational workforce</w:t>
            </w:r>
            <w:r>
              <w:rPr>
                <w:sz w:val="22"/>
                <w:szCs w:val="22"/>
              </w:rPr>
              <w:t xml:space="preserve">, </w:t>
            </w:r>
            <w:r w:rsidRPr="000569EA">
              <w:rPr>
                <w:sz w:val="22"/>
                <w:szCs w:val="22"/>
              </w:rPr>
              <w:t xml:space="preserve">the number and </w:t>
            </w:r>
            <w:r>
              <w:rPr>
                <w:sz w:val="22"/>
                <w:szCs w:val="22"/>
              </w:rPr>
              <w:t>designations of staff you have managed</w:t>
            </w:r>
            <w:r w:rsidRPr="000569EA">
              <w:rPr>
                <w:sz w:val="22"/>
                <w:szCs w:val="22"/>
              </w:rPr>
              <w:t>; how you programmed workloads and priorities;</w:t>
            </w:r>
            <w:r>
              <w:rPr>
                <w:sz w:val="22"/>
                <w:szCs w:val="22"/>
              </w:rPr>
              <w:t xml:space="preserve"> how you managed</w:t>
            </w:r>
            <w:r w:rsidRPr="000569EA">
              <w:rPr>
                <w:sz w:val="22"/>
                <w:szCs w:val="22"/>
              </w:rPr>
              <w:t xml:space="preserve"> performance,</w:t>
            </w:r>
            <w:r>
              <w:rPr>
                <w:sz w:val="22"/>
                <w:szCs w:val="22"/>
              </w:rPr>
              <w:t xml:space="preserve"> how you ensured targets were met; etc. </w:t>
            </w:r>
          </w:p>
          <w:p w14:paraId="4D75D7A9" w14:textId="77777777" w:rsidR="00597B82" w:rsidRPr="000569EA" w:rsidRDefault="00597B82" w:rsidP="00634074">
            <w:pPr>
              <w:tabs>
                <w:tab w:val="left" w:pos="420"/>
              </w:tabs>
              <w:rPr>
                <w:sz w:val="22"/>
                <w:szCs w:val="22"/>
              </w:rPr>
            </w:pPr>
          </w:p>
          <w:p w14:paraId="3CDF551F" w14:textId="77777777" w:rsidR="00597B82" w:rsidRPr="000569EA" w:rsidRDefault="00597B82" w:rsidP="00634074">
            <w:pPr>
              <w:tabs>
                <w:tab w:val="left" w:pos="420"/>
              </w:tabs>
              <w:rPr>
                <w:sz w:val="22"/>
                <w:szCs w:val="22"/>
              </w:rPr>
            </w:pPr>
            <w:r w:rsidRPr="000569EA">
              <w:rPr>
                <w:sz w:val="22"/>
                <w:szCs w:val="22"/>
              </w:rPr>
              <w:t xml:space="preserve">(c) You must clearly state the start and end dates of your relevant experience including the number of years’ experience you have in this area. You must clearly detail </w:t>
            </w:r>
            <w:r>
              <w:rPr>
                <w:sz w:val="22"/>
                <w:szCs w:val="22"/>
              </w:rPr>
              <w:t>how you oversaw health and safety within a team; the issues you faced; how you assessed risk; the health and safety measures you put in place; the health and safety guidance you followed; how you ensured health and safety requirements and wellbeing of team members; etc.</w:t>
            </w:r>
          </w:p>
          <w:p w14:paraId="5ED16139" w14:textId="77777777" w:rsidR="00597B82" w:rsidRPr="00B4578A" w:rsidRDefault="00597B82" w:rsidP="00634074">
            <w:pPr>
              <w:tabs>
                <w:tab w:val="left" w:pos="420"/>
              </w:tabs>
              <w:rPr>
                <w:sz w:val="22"/>
                <w:szCs w:val="22"/>
              </w:rPr>
            </w:pPr>
          </w:p>
          <w:p w14:paraId="218BB52E" w14:textId="77777777" w:rsidR="00597B82" w:rsidRPr="00A55943" w:rsidRDefault="00597B82" w:rsidP="00634074">
            <w:pPr>
              <w:rPr>
                <w:sz w:val="22"/>
                <w:szCs w:val="22"/>
              </w:rPr>
            </w:pPr>
            <w:r w:rsidRPr="00B4578A">
              <w:rPr>
                <w:sz w:val="22"/>
                <w:szCs w:val="22"/>
              </w:rPr>
              <w:t xml:space="preserve">(d) You must clearly state the start and end dates of your relevant experience including the number of years’ experience you have in this area. You must clearly detail </w:t>
            </w:r>
            <w:r>
              <w:rPr>
                <w:sz w:val="22"/>
                <w:szCs w:val="22"/>
              </w:rPr>
              <w:t>the range of customers or public you dealt with; what these dealings involved; how you have ensured customer or other standards were adhered to; how you delivered service improvements; how you worked effectively with other departments and service areas and how you have worked with others in external agencies; etc.</w:t>
            </w:r>
          </w:p>
        </w:tc>
      </w:tr>
    </w:tbl>
    <w:p w14:paraId="623F1F26" w14:textId="77777777" w:rsidR="00597B82" w:rsidRDefault="00597B82" w:rsidP="00597B82">
      <w:r>
        <w:lastRenderedPageBreak/>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597B82" w:rsidRPr="00BD1584" w14:paraId="39DF11F7" w14:textId="77777777" w:rsidTr="00634074">
        <w:tc>
          <w:tcPr>
            <w:tcW w:w="720" w:type="dxa"/>
            <w:tcBorders>
              <w:top w:val="single" w:sz="4" w:space="0" w:color="auto"/>
              <w:bottom w:val="single" w:sz="4" w:space="0" w:color="auto"/>
            </w:tcBorders>
          </w:tcPr>
          <w:p w14:paraId="2A9AD876" w14:textId="77777777" w:rsidR="00597B82" w:rsidRPr="001E3ECC" w:rsidRDefault="00597B82" w:rsidP="00634074">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116EF0AD" w14:textId="77777777" w:rsidR="00597B82" w:rsidRPr="003A304F" w:rsidRDefault="00597B82" w:rsidP="00634074">
            <w:pPr>
              <w:rPr>
                <w:sz w:val="22"/>
                <w:szCs w:val="22"/>
              </w:rPr>
            </w:pPr>
            <w:r w:rsidRPr="003A304F">
              <w:rPr>
                <w:sz w:val="22"/>
                <w:szCs w:val="22"/>
              </w:rPr>
              <w:t xml:space="preserve">Applicants </w:t>
            </w:r>
            <w:r w:rsidRPr="003A304F">
              <w:rPr>
                <w:b/>
                <w:sz w:val="22"/>
                <w:szCs w:val="22"/>
              </w:rPr>
              <w:t xml:space="preserve">must </w:t>
            </w:r>
            <w:r w:rsidRPr="003A304F">
              <w:rPr>
                <w:sz w:val="22"/>
                <w:szCs w:val="22"/>
              </w:rPr>
              <w:t>demonstrate here, by providing personal and specific examples, that they have either one year’s or two years’ relevant experience (as outlined in the employee specification) of  directly managing and motivating an operational workforce including planning and programming workloads and priorities, managing performance and ensuring targets are met</w:t>
            </w:r>
            <w:r>
              <w:rPr>
                <w:sz w:val="22"/>
                <w:szCs w:val="22"/>
              </w:rPr>
              <w:t>.</w:t>
            </w:r>
          </w:p>
          <w:p w14:paraId="6813CD19" w14:textId="77777777" w:rsidR="00597B82" w:rsidRPr="006438A4" w:rsidRDefault="00597B82" w:rsidP="00634074">
            <w:pPr>
              <w:rPr>
                <w:sz w:val="20"/>
                <w:szCs w:val="20"/>
              </w:rPr>
            </w:pPr>
            <w:r w:rsidRPr="006438A4">
              <w:rPr>
                <w:b/>
                <w:sz w:val="20"/>
                <w:szCs w:val="20"/>
              </w:rPr>
              <w:t>(Please note, Belfast City Council reserves the right to short-list only those applicants who can demonstrate at least two years’ or three years’ relevant experience in this area)</w:t>
            </w:r>
          </w:p>
          <w:p w14:paraId="5AB03762" w14:textId="77777777" w:rsidR="00597B82" w:rsidRPr="003A304F" w:rsidRDefault="00597B82" w:rsidP="00634074">
            <w:pPr>
              <w:tabs>
                <w:tab w:val="left" w:pos="420"/>
              </w:tabs>
              <w:rPr>
                <w:sz w:val="22"/>
                <w:szCs w:val="22"/>
              </w:rPr>
            </w:pPr>
          </w:p>
          <w:p w14:paraId="35499BBF" w14:textId="77777777" w:rsidR="00597B82" w:rsidRPr="003A304F" w:rsidRDefault="00597B82" w:rsidP="00634074">
            <w:pPr>
              <w:tabs>
                <w:tab w:val="left" w:pos="420"/>
              </w:tabs>
              <w:rPr>
                <w:sz w:val="22"/>
                <w:szCs w:val="22"/>
              </w:rPr>
            </w:pPr>
          </w:p>
          <w:p w14:paraId="63E8AC80" w14:textId="77777777" w:rsidR="00597B82" w:rsidRPr="003A304F" w:rsidRDefault="00597B82" w:rsidP="00634074">
            <w:pPr>
              <w:tabs>
                <w:tab w:val="left" w:pos="420"/>
              </w:tabs>
              <w:rPr>
                <w:sz w:val="22"/>
                <w:szCs w:val="22"/>
              </w:rPr>
            </w:pPr>
          </w:p>
          <w:p w14:paraId="702E9A97" w14:textId="77777777" w:rsidR="00597B82" w:rsidRPr="003A304F" w:rsidRDefault="00597B82" w:rsidP="00634074">
            <w:pPr>
              <w:tabs>
                <w:tab w:val="left" w:pos="420"/>
              </w:tabs>
              <w:rPr>
                <w:sz w:val="22"/>
                <w:szCs w:val="22"/>
              </w:rPr>
            </w:pPr>
          </w:p>
          <w:p w14:paraId="46ED88DE" w14:textId="77777777" w:rsidR="00597B82" w:rsidRPr="003A304F" w:rsidRDefault="00597B82" w:rsidP="00634074">
            <w:pPr>
              <w:tabs>
                <w:tab w:val="left" w:pos="420"/>
              </w:tabs>
              <w:rPr>
                <w:sz w:val="22"/>
                <w:szCs w:val="22"/>
              </w:rPr>
            </w:pPr>
          </w:p>
          <w:p w14:paraId="21A889C9" w14:textId="77777777" w:rsidR="00597B82" w:rsidRPr="003A304F" w:rsidRDefault="00597B82" w:rsidP="00634074">
            <w:pPr>
              <w:tabs>
                <w:tab w:val="left" w:pos="420"/>
              </w:tabs>
              <w:rPr>
                <w:sz w:val="22"/>
                <w:szCs w:val="22"/>
              </w:rPr>
            </w:pPr>
          </w:p>
          <w:p w14:paraId="59BAB564" w14:textId="77777777" w:rsidR="00597B82" w:rsidRPr="003A304F" w:rsidRDefault="00597B82" w:rsidP="00634074">
            <w:pPr>
              <w:tabs>
                <w:tab w:val="left" w:pos="420"/>
              </w:tabs>
              <w:rPr>
                <w:sz w:val="22"/>
                <w:szCs w:val="22"/>
              </w:rPr>
            </w:pPr>
          </w:p>
          <w:p w14:paraId="6ACDA135" w14:textId="77777777" w:rsidR="00597B82" w:rsidRPr="003A304F" w:rsidRDefault="00597B82" w:rsidP="00634074">
            <w:pPr>
              <w:tabs>
                <w:tab w:val="left" w:pos="420"/>
              </w:tabs>
              <w:rPr>
                <w:sz w:val="22"/>
                <w:szCs w:val="22"/>
              </w:rPr>
            </w:pPr>
          </w:p>
          <w:p w14:paraId="6DAE4CF6" w14:textId="77777777" w:rsidR="00597B82" w:rsidRPr="003A304F" w:rsidRDefault="00597B82" w:rsidP="00634074">
            <w:pPr>
              <w:tabs>
                <w:tab w:val="left" w:pos="420"/>
              </w:tabs>
              <w:rPr>
                <w:sz w:val="22"/>
                <w:szCs w:val="22"/>
              </w:rPr>
            </w:pPr>
          </w:p>
          <w:p w14:paraId="52CB69FC" w14:textId="77777777" w:rsidR="00597B82" w:rsidRPr="003A304F" w:rsidRDefault="00597B82" w:rsidP="00634074">
            <w:pPr>
              <w:tabs>
                <w:tab w:val="left" w:pos="420"/>
              </w:tabs>
              <w:rPr>
                <w:sz w:val="22"/>
                <w:szCs w:val="22"/>
              </w:rPr>
            </w:pPr>
          </w:p>
          <w:p w14:paraId="60ADC2AF" w14:textId="77777777" w:rsidR="00597B82" w:rsidRPr="003A304F" w:rsidRDefault="00597B82" w:rsidP="00634074">
            <w:pPr>
              <w:tabs>
                <w:tab w:val="left" w:pos="420"/>
              </w:tabs>
              <w:rPr>
                <w:sz w:val="22"/>
                <w:szCs w:val="22"/>
              </w:rPr>
            </w:pPr>
          </w:p>
          <w:p w14:paraId="0512A120" w14:textId="77777777" w:rsidR="00597B82" w:rsidRPr="003A304F" w:rsidRDefault="00597B82" w:rsidP="00634074">
            <w:pPr>
              <w:tabs>
                <w:tab w:val="left" w:pos="420"/>
              </w:tabs>
              <w:rPr>
                <w:sz w:val="22"/>
                <w:szCs w:val="22"/>
              </w:rPr>
            </w:pPr>
          </w:p>
          <w:p w14:paraId="36BBEB2B" w14:textId="77777777" w:rsidR="00597B82" w:rsidRPr="003A304F" w:rsidRDefault="00597B82" w:rsidP="00634074">
            <w:pPr>
              <w:tabs>
                <w:tab w:val="left" w:pos="420"/>
              </w:tabs>
              <w:rPr>
                <w:sz w:val="22"/>
                <w:szCs w:val="22"/>
              </w:rPr>
            </w:pPr>
          </w:p>
          <w:p w14:paraId="6239A058" w14:textId="77777777" w:rsidR="00597B82" w:rsidRPr="003A304F" w:rsidRDefault="00597B82" w:rsidP="00634074">
            <w:pPr>
              <w:tabs>
                <w:tab w:val="left" w:pos="420"/>
              </w:tabs>
              <w:rPr>
                <w:sz w:val="22"/>
                <w:szCs w:val="22"/>
              </w:rPr>
            </w:pPr>
          </w:p>
          <w:p w14:paraId="57C933FF" w14:textId="77777777" w:rsidR="00597B82" w:rsidRPr="003A304F" w:rsidRDefault="00597B82" w:rsidP="00634074">
            <w:pPr>
              <w:tabs>
                <w:tab w:val="left" w:pos="420"/>
              </w:tabs>
              <w:rPr>
                <w:sz w:val="22"/>
                <w:szCs w:val="22"/>
              </w:rPr>
            </w:pPr>
          </w:p>
          <w:p w14:paraId="5CDCAA48" w14:textId="77777777" w:rsidR="00597B82" w:rsidRPr="003A304F" w:rsidRDefault="00597B82" w:rsidP="00634074">
            <w:pPr>
              <w:tabs>
                <w:tab w:val="left" w:pos="420"/>
              </w:tabs>
              <w:rPr>
                <w:sz w:val="22"/>
                <w:szCs w:val="22"/>
              </w:rPr>
            </w:pPr>
          </w:p>
          <w:p w14:paraId="187D7489" w14:textId="77777777" w:rsidR="00597B82" w:rsidRPr="003A304F" w:rsidRDefault="00597B82" w:rsidP="00634074">
            <w:pPr>
              <w:tabs>
                <w:tab w:val="left" w:pos="420"/>
              </w:tabs>
              <w:rPr>
                <w:sz w:val="22"/>
                <w:szCs w:val="22"/>
              </w:rPr>
            </w:pPr>
          </w:p>
          <w:p w14:paraId="1FEC6039" w14:textId="77777777" w:rsidR="00597B82" w:rsidRPr="003A304F" w:rsidRDefault="00597B82" w:rsidP="00634074">
            <w:pPr>
              <w:tabs>
                <w:tab w:val="left" w:pos="420"/>
              </w:tabs>
              <w:rPr>
                <w:sz w:val="22"/>
                <w:szCs w:val="22"/>
              </w:rPr>
            </w:pPr>
          </w:p>
          <w:p w14:paraId="4A3423E1" w14:textId="77777777" w:rsidR="00597B82" w:rsidRPr="003A304F" w:rsidRDefault="00597B82" w:rsidP="00634074">
            <w:pPr>
              <w:tabs>
                <w:tab w:val="left" w:pos="420"/>
              </w:tabs>
              <w:rPr>
                <w:sz w:val="22"/>
                <w:szCs w:val="22"/>
              </w:rPr>
            </w:pPr>
          </w:p>
          <w:p w14:paraId="4D5138EB" w14:textId="77777777" w:rsidR="00597B82" w:rsidRPr="003A304F" w:rsidRDefault="00597B82" w:rsidP="00634074">
            <w:pPr>
              <w:tabs>
                <w:tab w:val="left" w:pos="420"/>
              </w:tabs>
              <w:rPr>
                <w:sz w:val="22"/>
                <w:szCs w:val="22"/>
              </w:rPr>
            </w:pPr>
          </w:p>
          <w:p w14:paraId="40016278" w14:textId="77777777" w:rsidR="00597B82" w:rsidRPr="003A304F" w:rsidRDefault="00597B82" w:rsidP="00634074">
            <w:pPr>
              <w:tabs>
                <w:tab w:val="left" w:pos="420"/>
              </w:tabs>
              <w:rPr>
                <w:sz w:val="22"/>
                <w:szCs w:val="22"/>
              </w:rPr>
            </w:pPr>
          </w:p>
          <w:p w14:paraId="102B59EE" w14:textId="77777777" w:rsidR="00597B82" w:rsidRPr="003A304F" w:rsidRDefault="00597B82" w:rsidP="00634074">
            <w:pPr>
              <w:tabs>
                <w:tab w:val="left" w:pos="420"/>
              </w:tabs>
              <w:rPr>
                <w:sz w:val="22"/>
                <w:szCs w:val="22"/>
              </w:rPr>
            </w:pPr>
          </w:p>
          <w:p w14:paraId="6A25CC1C" w14:textId="77777777" w:rsidR="00597B82" w:rsidRPr="003A304F" w:rsidRDefault="00597B82" w:rsidP="00634074">
            <w:pPr>
              <w:tabs>
                <w:tab w:val="left" w:pos="420"/>
              </w:tabs>
              <w:rPr>
                <w:sz w:val="22"/>
                <w:szCs w:val="22"/>
              </w:rPr>
            </w:pPr>
          </w:p>
          <w:p w14:paraId="47144768" w14:textId="77777777" w:rsidR="00597B82" w:rsidRPr="003A304F" w:rsidRDefault="00597B82" w:rsidP="00634074">
            <w:pPr>
              <w:tabs>
                <w:tab w:val="left" w:pos="420"/>
              </w:tabs>
              <w:rPr>
                <w:sz w:val="22"/>
                <w:szCs w:val="22"/>
              </w:rPr>
            </w:pPr>
          </w:p>
          <w:p w14:paraId="70043692" w14:textId="77777777" w:rsidR="00597B82" w:rsidRPr="003A304F" w:rsidRDefault="00597B82" w:rsidP="00634074">
            <w:pPr>
              <w:tabs>
                <w:tab w:val="left" w:pos="420"/>
              </w:tabs>
              <w:rPr>
                <w:sz w:val="22"/>
                <w:szCs w:val="22"/>
              </w:rPr>
            </w:pPr>
          </w:p>
          <w:p w14:paraId="6CAE7E6A" w14:textId="77777777" w:rsidR="00597B82" w:rsidRPr="003A304F" w:rsidRDefault="00597B82" w:rsidP="00634074">
            <w:pPr>
              <w:tabs>
                <w:tab w:val="left" w:pos="420"/>
              </w:tabs>
              <w:rPr>
                <w:sz w:val="22"/>
                <w:szCs w:val="22"/>
              </w:rPr>
            </w:pPr>
          </w:p>
          <w:p w14:paraId="7D34A09D" w14:textId="77777777" w:rsidR="00597B82" w:rsidRPr="003A304F" w:rsidRDefault="00597B82" w:rsidP="00634074">
            <w:pPr>
              <w:tabs>
                <w:tab w:val="left" w:pos="420"/>
              </w:tabs>
              <w:rPr>
                <w:sz w:val="22"/>
                <w:szCs w:val="22"/>
              </w:rPr>
            </w:pPr>
          </w:p>
          <w:p w14:paraId="6702ADD4" w14:textId="77777777" w:rsidR="00597B82" w:rsidRPr="003A304F" w:rsidRDefault="00597B82" w:rsidP="00634074">
            <w:pPr>
              <w:tabs>
                <w:tab w:val="left" w:pos="420"/>
              </w:tabs>
              <w:rPr>
                <w:sz w:val="22"/>
                <w:szCs w:val="22"/>
              </w:rPr>
            </w:pPr>
          </w:p>
          <w:p w14:paraId="6CD39586" w14:textId="77777777" w:rsidR="00597B82" w:rsidRPr="003A304F" w:rsidRDefault="00597B82" w:rsidP="00634074">
            <w:pPr>
              <w:tabs>
                <w:tab w:val="left" w:pos="420"/>
              </w:tabs>
              <w:rPr>
                <w:sz w:val="22"/>
                <w:szCs w:val="22"/>
              </w:rPr>
            </w:pPr>
          </w:p>
          <w:p w14:paraId="0C1C2B05" w14:textId="77777777" w:rsidR="00597B82" w:rsidRPr="003A304F" w:rsidRDefault="00597B82" w:rsidP="00634074">
            <w:pPr>
              <w:tabs>
                <w:tab w:val="left" w:pos="420"/>
              </w:tabs>
              <w:rPr>
                <w:sz w:val="22"/>
                <w:szCs w:val="22"/>
              </w:rPr>
            </w:pPr>
          </w:p>
          <w:p w14:paraId="2FAB23AD" w14:textId="77777777" w:rsidR="00597B82" w:rsidRPr="003A304F" w:rsidRDefault="00597B82" w:rsidP="00634074">
            <w:pPr>
              <w:tabs>
                <w:tab w:val="left" w:pos="420"/>
              </w:tabs>
              <w:rPr>
                <w:sz w:val="22"/>
                <w:szCs w:val="22"/>
              </w:rPr>
            </w:pPr>
          </w:p>
          <w:p w14:paraId="53847AEA" w14:textId="77777777" w:rsidR="00597B82" w:rsidRPr="003A304F" w:rsidRDefault="00597B82" w:rsidP="00634074">
            <w:pPr>
              <w:tabs>
                <w:tab w:val="left" w:pos="420"/>
              </w:tabs>
              <w:rPr>
                <w:sz w:val="22"/>
                <w:szCs w:val="22"/>
              </w:rPr>
            </w:pPr>
          </w:p>
          <w:p w14:paraId="1C6C3F66" w14:textId="77777777" w:rsidR="00597B82" w:rsidRPr="003A304F" w:rsidRDefault="00597B82" w:rsidP="00634074">
            <w:pPr>
              <w:tabs>
                <w:tab w:val="left" w:pos="420"/>
              </w:tabs>
              <w:rPr>
                <w:sz w:val="22"/>
                <w:szCs w:val="22"/>
              </w:rPr>
            </w:pPr>
          </w:p>
          <w:p w14:paraId="7FC8DE1A" w14:textId="77777777" w:rsidR="00597B82" w:rsidRPr="003A304F" w:rsidRDefault="00597B82" w:rsidP="00634074">
            <w:pPr>
              <w:tabs>
                <w:tab w:val="left" w:pos="420"/>
              </w:tabs>
              <w:rPr>
                <w:sz w:val="22"/>
                <w:szCs w:val="22"/>
              </w:rPr>
            </w:pPr>
          </w:p>
          <w:p w14:paraId="57FD9889" w14:textId="77777777" w:rsidR="00597B82" w:rsidRPr="003A304F" w:rsidRDefault="00597B82" w:rsidP="00634074">
            <w:pPr>
              <w:tabs>
                <w:tab w:val="left" w:pos="420"/>
              </w:tabs>
              <w:rPr>
                <w:sz w:val="22"/>
                <w:szCs w:val="22"/>
              </w:rPr>
            </w:pPr>
          </w:p>
          <w:p w14:paraId="36D19ACF" w14:textId="77777777" w:rsidR="00597B82" w:rsidRPr="003A304F" w:rsidRDefault="00597B82" w:rsidP="00634074">
            <w:pPr>
              <w:tabs>
                <w:tab w:val="left" w:pos="420"/>
              </w:tabs>
              <w:rPr>
                <w:sz w:val="22"/>
                <w:szCs w:val="22"/>
              </w:rPr>
            </w:pPr>
          </w:p>
          <w:p w14:paraId="222CC547" w14:textId="77777777" w:rsidR="00597B82" w:rsidRPr="003A304F" w:rsidRDefault="00597B82" w:rsidP="00634074">
            <w:pPr>
              <w:tabs>
                <w:tab w:val="left" w:pos="420"/>
              </w:tabs>
              <w:rPr>
                <w:sz w:val="22"/>
                <w:szCs w:val="22"/>
              </w:rPr>
            </w:pPr>
          </w:p>
          <w:p w14:paraId="2A98F29C" w14:textId="77777777" w:rsidR="00597B82" w:rsidRPr="003A304F" w:rsidRDefault="00597B82" w:rsidP="00634074">
            <w:pPr>
              <w:tabs>
                <w:tab w:val="left" w:pos="420"/>
              </w:tabs>
              <w:rPr>
                <w:sz w:val="22"/>
                <w:szCs w:val="22"/>
              </w:rPr>
            </w:pPr>
          </w:p>
          <w:p w14:paraId="48A01EE4" w14:textId="77777777" w:rsidR="00597B82" w:rsidRPr="003A304F" w:rsidRDefault="00597B82" w:rsidP="00634074">
            <w:pPr>
              <w:tabs>
                <w:tab w:val="left" w:pos="420"/>
              </w:tabs>
              <w:rPr>
                <w:sz w:val="22"/>
                <w:szCs w:val="22"/>
              </w:rPr>
            </w:pPr>
          </w:p>
          <w:p w14:paraId="41CDF0F6" w14:textId="77777777" w:rsidR="00597B82" w:rsidRPr="003A304F" w:rsidRDefault="00597B82" w:rsidP="00634074">
            <w:pPr>
              <w:tabs>
                <w:tab w:val="left" w:pos="420"/>
              </w:tabs>
              <w:rPr>
                <w:sz w:val="22"/>
                <w:szCs w:val="22"/>
              </w:rPr>
            </w:pPr>
          </w:p>
          <w:p w14:paraId="14A1E8EF" w14:textId="77777777" w:rsidR="00597B82" w:rsidRPr="003A304F" w:rsidRDefault="00597B82" w:rsidP="00634074">
            <w:pPr>
              <w:tabs>
                <w:tab w:val="left" w:pos="420"/>
              </w:tabs>
              <w:rPr>
                <w:sz w:val="22"/>
                <w:szCs w:val="22"/>
              </w:rPr>
            </w:pPr>
          </w:p>
          <w:p w14:paraId="2271CAF4" w14:textId="77777777" w:rsidR="00597B82" w:rsidRPr="003A304F" w:rsidRDefault="00597B82" w:rsidP="00634074">
            <w:pPr>
              <w:tabs>
                <w:tab w:val="left" w:pos="420"/>
              </w:tabs>
              <w:rPr>
                <w:sz w:val="22"/>
                <w:szCs w:val="22"/>
              </w:rPr>
            </w:pPr>
          </w:p>
          <w:p w14:paraId="0283B9FA" w14:textId="77777777" w:rsidR="00597B82" w:rsidRPr="003A304F" w:rsidRDefault="00597B82" w:rsidP="00634074">
            <w:pPr>
              <w:tabs>
                <w:tab w:val="left" w:pos="420"/>
              </w:tabs>
              <w:rPr>
                <w:sz w:val="22"/>
                <w:szCs w:val="22"/>
              </w:rPr>
            </w:pPr>
          </w:p>
          <w:p w14:paraId="12825C4D" w14:textId="77777777" w:rsidR="00597B82" w:rsidRPr="003A304F" w:rsidRDefault="00597B82" w:rsidP="00634074">
            <w:pPr>
              <w:tabs>
                <w:tab w:val="left" w:pos="420"/>
              </w:tabs>
              <w:rPr>
                <w:sz w:val="22"/>
                <w:szCs w:val="22"/>
              </w:rPr>
            </w:pPr>
          </w:p>
          <w:p w14:paraId="2E1BBD75" w14:textId="77777777" w:rsidR="00597B82" w:rsidRPr="003A304F" w:rsidRDefault="00597B82" w:rsidP="00634074">
            <w:pPr>
              <w:tabs>
                <w:tab w:val="left" w:pos="420"/>
              </w:tabs>
              <w:rPr>
                <w:sz w:val="22"/>
                <w:szCs w:val="22"/>
              </w:rPr>
            </w:pPr>
          </w:p>
          <w:p w14:paraId="794006EB" w14:textId="77777777" w:rsidR="00597B82" w:rsidRPr="003A304F" w:rsidRDefault="00597B82" w:rsidP="00634074">
            <w:pPr>
              <w:tabs>
                <w:tab w:val="left" w:pos="420"/>
              </w:tabs>
              <w:rPr>
                <w:sz w:val="22"/>
                <w:szCs w:val="22"/>
              </w:rPr>
            </w:pPr>
          </w:p>
          <w:p w14:paraId="15EB057F" w14:textId="77777777" w:rsidR="00597B82" w:rsidRPr="003A304F" w:rsidRDefault="00597B82" w:rsidP="00634074">
            <w:pPr>
              <w:tabs>
                <w:tab w:val="left" w:pos="420"/>
              </w:tabs>
              <w:rPr>
                <w:sz w:val="22"/>
                <w:szCs w:val="22"/>
              </w:rPr>
            </w:pPr>
          </w:p>
          <w:p w14:paraId="743E9839" w14:textId="77777777" w:rsidR="00597B82" w:rsidRPr="003A304F" w:rsidRDefault="00597B82" w:rsidP="00634074">
            <w:pPr>
              <w:tabs>
                <w:tab w:val="left" w:pos="420"/>
              </w:tabs>
              <w:rPr>
                <w:sz w:val="22"/>
                <w:szCs w:val="22"/>
              </w:rPr>
            </w:pPr>
          </w:p>
          <w:p w14:paraId="2062C0AA" w14:textId="77777777" w:rsidR="00597B82" w:rsidRPr="003A304F" w:rsidRDefault="00597B82" w:rsidP="00634074">
            <w:pPr>
              <w:tabs>
                <w:tab w:val="left" w:pos="420"/>
              </w:tabs>
              <w:rPr>
                <w:sz w:val="22"/>
                <w:szCs w:val="22"/>
              </w:rPr>
            </w:pPr>
          </w:p>
          <w:p w14:paraId="0785FA46" w14:textId="77777777" w:rsidR="00597B82" w:rsidRPr="003A304F" w:rsidRDefault="00597B82" w:rsidP="00634074">
            <w:pPr>
              <w:tabs>
                <w:tab w:val="left" w:pos="420"/>
              </w:tabs>
              <w:jc w:val="right"/>
              <w:rPr>
                <w:sz w:val="22"/>
                <w:szCs w:val="22"/>
              </w:rPr>
            </w:pPr>
            <w:r w:rsidRPr="003A304F">
              <w:rPr>
                <w:sz w:val="22"/>
                <w:szCs w:val="22"/>
              </w:rPr>
              <w:t>Continuation sheets must not be used</w:t>
            </w:r>
          </w:p>
        </w:tc>
      </w:tr>
    </w:tbl>
    <w:p w14:paraId="3DC115F6" w14:textId="77777777" w:rsidR="00597B82" w:rsidRDefault="00597B82" w:rsidP="00597B82">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597B82" w:rsidRPr="00BD1584" w14:paraId="19C2774D" w14:textId="77777777" w:rsidTr="00634074">
        <w:tc>
          <w:tcPr>
            <w:tcW w:w="720" w:type="dxa"/>
            <w:tcBorders>
              <w:top w:val="single" w:sz="4" w:space="0" w:color="auto"/>
              <w:bottom w:val="single" w:sz="4" w:space="0" w:color="auto"/>
            </w:tcBorders>
          </w:tcPr>
          <w:p w14:paraId="3374410E" w14:textId="77777777" w:rsidR="00597B82" w:rsidRPr="001E3ECC" w:rsidRDefault="00597B82" w:rsidP="00634074">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0DF082E4" w14:textId="77777777" w:rsidR="00597B82" w:rsidRDefault="00597B82" w:rsidP="00634074">
            <w:pPr>
              <w:overflowPunct w:val="0"/>
              <w:autoSpaceDE w:val="0"/>
              <w:autoSpaceDN w:val="0"/>
              <w:adjustRightInd w:val="0"/>
              <w:contextualSpacing/>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one year’s or two years’ relevant experience (as outlined in the employee specification) of </w:t>
            </w:r>
            <w:r w:rsidRPr="00CF1206">
              <w:rPr>
                <w:sz w:val="22"/>
                <w:szCs w:val="22"/>
              </w:rPr>
              <w:t xml:space="preserve">overseeing </w:t>
            </w:r>
            <w:r>
              <w:rPr>
                <w:sz w:val="22"/>
                <w:szCs w:val="22"/>
              </w:rPr>
              <w:t xml:space="preserve">the </w:t>
            </w:r>
            <w:r w:rsidRPr="00CF1206">
              <w:rPr>
                <w:sz w:val="22"/>
                <w:szCs w:val="22"/>
              </w:rPr>
              <w:t>health and safety of a team, including carrying out risk assessments and ensuring all relevant health and safety requirements are met</w:t>
            </w:r>
            <w:r>
              <w:rPr>
                <w:sz w:val="22"/>
                <w:szCs w:val="22"/>
              </w:rPr>
              <w:t>.</w:t>
            </w:r>
          </w:p>
          <w:p w14:paraId="5EDA1F45" w14:textId="77777777" w:rsidR="00597B82" w:rsidRDefault="00597B82" w:rsidP="00634074">
            <w:pPr>
              <w:rPr>
                <w:sz w:val="22"/>
                <w:szCs w:val="22"/>
              </w:rPr>
            </w:pPr>
            <w:r w:rsidRPr="00C23A57">
              <w:rPr>
                <w:b/>
                <w:sz w:val="20"/>
                <w:szCs w:val="20"/>
              </w:rPr>
              <w:t>(Please note, Belfast City Council reserves the right to short-list only those applicants who can demonstrate at least two years’</w:t>
            </w:r>
            <w:r>
              <w:rPr>
                <w:b/>
                <w:sz w:val="20"/>
                <w:szCs w:val="20"/>
              </w:rPr>
              <w:t xml:space="preserve"> or three years’ relevant</w:t>
            </w:r>
            <w:r w:rsidRPr="00C23A57">
              <w:rPr>
                <w:b/>
                <w:sz w:val="20"/>
                <w:szCs w:val="20"/>
              </w:rPr>
              <w:t xml:space="preserve"> experience in this area)</w:t>
            </w:r>
          </w:p>
          <w:p w14:paraId="70EE8DFA" w14:textId="77777777" w:rsidR="00597B82" w:rsidRPr="003A304F" w:rsidRDefault="00597B82" w:rsidP="00634074">
            <w:pPr>
              <w:tabs>
                <w:tab w:val="left" w:pos="420"/>
              </w:tabs>
              <w:rPr>
                <w:sz w:val="22"/>
                <w:szCs w:val="22"/>
              </w:rPr>
            </w:pPr>
          </w:p>
          <w:p w14:paraId="0AC9AFF4" w14:textId="77777777" w:rsidR="00597B82" w:rsidRPr="003A304F" w:rsidRDefault="00597B82" w:rsidP="00634074">
            <w:pPr>
              <w:tabs>
                <w:tab w:val="left" w:pos="420"/>
              </w:tabs>
              <w:rPr>
                <w:sz w:val="22"/>
                <w:szCs w:val="22"/>
              </w:rPr>
            </w:pPr>
          </w:p>
          <w:p w14:paraId="766FC821" w14:textId="77777777" w:rsidR="00597B82" w:rsidRPr="003A304F" w:rsidRDefault="00597B82" w:rsidP="00634074">
            <w:pPr>
              <w:tabs>
                <w:tab w:val="left" w:pos="420"/>
              </w:tabs>
              <w:rPr>
                <w:sz w:val="22"/>
                <w:szCs w:val="22"/>
              </w:rPr>
            </w:pPr>
          </w:p>
          <w:p w14:paraId="395D8570" w14:textId="77777777" w:rsidR="00597B82" w:rsidRPr="003A304F" w:rsidRDefault="00597B82" w:rsidP="00634074">
            <w:pPr>
              <w:tabs>
                <w:tab w:val="left" w:pos="420"/>
              </w:tabs>
              <w:rPr>
                <w:sz w:val="22"/>
                <w:szCs w:val="22"/>
              </w:rPr>
            </w:pPr>
          </w:p>
          <w:p w14:paraId="53D4DF72" w14:textId="77777777" w:rsidR="00597B82" w:rsidRPr="003A304F" w:rsidRDefault="00597B82" w:rsidP="00634074">
            <w:pPr>
              <w:tabs>
                <w:tab w:val="left" w:pos="420"/>
              </w:tabs>
              <w:rPr>
                <w:sz w:val="22"/>
                <w:szCs w:val="22"/>
              </w:rPr>
            </w:pPr>
          </w:p>
          <w:p w14:paraId="288CF660" w14:textId="77777777" w:rsidR="00597B82" w:rsidRPr="003A304F" w:rsidRDefault="00597B82" w:rsidP="00634074">
            <w:pPr>
              <w:tabs>
                <w:tab w:val="left" w:pos="420"/>
              </w:tabs>
              <w:rPr>
                <w:sz w:val="22"/>
                <w:szCs w:val="22"/>
              </w:rPr>
            </w:pPr>
          </w:p>
          <w:p w14:paraId="42D4922C" w14:textId="77777777" w:rsidR="00597B82" w:rsidRPr="003A304F" w:rsidRDefault="00597B82" w:rsidP="00634074">
            <w:pPr>
              <w:tabs>
                <w:tab w:val="left" w:pos="420"/>
              </w:tabs>
              <w:rPr>
                <w:sz w:val="22"/>
                <w:szCs w:val="22"/>
              </w:rPr>
            </w:pPr>
          </w:p>
          <w:p w14:paraId="6FF87EE5" w14:textId="77777777" w:rsidR="00597B82" w:rsidRPr="003A304F" w:rsidRDefault="00597B82" w:rsidP="00634074">
            <w:pPr>
              <w:tabs>
                <w:tab w:val="left" w:pos="420"/>
              </w:tabs>
              <w:rPr>
                <w:sz w:val="22"/>
                <w:szCs w:val="22"/>
              </w:rPr>
            </w:pPr>
          </w:p>
          <w:p w14:paraId="2B28FA06" w14:textId="77777777" w:rsidR="00597B82" w:rsidRPr="003A304F" w:rsidRDefault="00597B82" w:rsidP="00634074">
            <w:pPr>
              <w:tabs>
                <w:tab w:val="left" w:pos="420"/>
              </w:tabs>
              <w:rPr>
                <w:sz w:val="22"/>
                <w:szCs w:val="22"/>
              </w:rPr>
            </w:pPr>
          </w:p>
          <w:p w14:paraId="5E0C8222" w14:textId="77777777" w:rsidR="00597B82" w:rsidRPr="003A304F" w:rsidRDefault="00597B82" w:rsidP="00634074">
            <w:pPr>
              <w:tabs>
                <w:tab w:val="left" w:pos="420"/>
              </w:tabs>
              <w:rPr>
                <w:sz w:val="22"/>
                <w:szCs w:val="22"/>
              </w:rPr>
            </w:pPr>
          </w:p>
          <w:p w14:paraId="20E936E8" w14:textId="77777777" w:rsidR="00597B82" w:rsidRPr="003A304F" w:rsidRDefault="00597B82" w:rsidP="00634074">
            <w:pPr>
              <w:tabs>
                <w:tab w:val="left" w:pos="420"/>
              </w:tabs>
              <w:rPr>
                <w:sz w:val="22"/>
                <w:szCs w:val="22"/>
              </w:rPr>
            </w:pPr>
          </w:p>
          <w:p w14:paraId="2DEC32FB" w14:textId="77777777" w:rsidR="00597B82" w:rsidRPr="003A304F" w:rsidRDefault="00597B82" w:rsidP="00634074">
            <w:pPr>
              <w:tabs>
                <w:tab w:val="left" w:pos="420"/>
              </w:tabs>
              <w:rPr>
                <w:sz w:val="22"/>
                <w:szCs w:val="22"/>
              </w:rPr>
            </w:pPr>
          </w:p>
          <w:p w14:paraId="596C92B6" w14:textId="77777777" w:rsidR="00597B82" w:rsidRPr="003A304F" w:rsidRDefault="00597B82" w:rsidP="00634074">
            <w:pPr>
              <w:tabs>
                <w:tab w:val="left" w:pos="420"/>
              </w:tabs>
              <w:rPr>
                <w:sz w:val="22"/>
                <w:szCs w:val="22"/>
              </w:rPr>
            </w:pPr>
          </w:p>
          <w:p w14:paraId="35452D8E" w14:textId="77777777" w:rsidR="00597B82" w:rsidRPr="003A304F" w:rsidRDefault="00597B82" w:rsidP="00634074">
            <w:pPr>
              <w:tabs>
                <w:tab w:val="left" w:pos="420"/>
              </w:tabs>
              <w:rPr>
                <w:sz w:val="22"/>
                <w:szCs w:val="22"/>
              </w:rPr>
            </w:pPr>
          </w:p>
          <w:p w14:paraId="39F16778" w14:textId="77777777" w:rsidR="00597B82" w:rsidRPr="003A304F" w:rsidRDefault="00597B82" w:rsidP="00634074">
            <w:pPr>
              <w:tabs>
                <w:tab w:val="left" w:pos="420"/>
              </w:tabs>
              <w:rPr>
                <w:sz w:val="22"/>
                <w:szCs w:val="22"/>
              </w:rPr>
            </w:pPr>
          </w:p>
          <w:p w14:paraId="7D1B39FC" w14:textId="77777777" w:rsidR="00597B82" w:rsidRPr="003A304F" w:rsidRDefault="00597B82" w:rsidP="00634074">
            <w:pPr>
              <w:tabs>
                <w:tab w:val="left" w:pos="420"/>
              </w:tabs>
              <w:rPr>
                <w:sz w:val="22"/>
                <w:szCs w:val="22"/>
              </w:rPr>
            </w:pPr>
          </w:p>
          <w:p w14:paraId="188C7F1F" w14:textId="77777777" w:rsidR="00597B82" w:rsidRPr="003A304F" w:rsidRDefault="00597B82" w:rsidP="00634074">
            <w:pPr>
              <w:tabs>
                <w:tab w:val="left" w:pos="420"/>
              </w:tabs>
              <w:rPr>
                <w:sz w:val="22"/>
                <w:szCs w:val="22"/>
              </w:rPr>
            </w:pPr>
          </w:p>
          <w:p w14:paraId="60F5846D" w14:textId="77777777" w:rsidR="00597B82" w:rsidRPr="003A304F" w:rsidRDefault="00597B82" w:rsidP="00634074">
            <w:pPr>
              <w:tabs>
                <w:tab w:val="left" w:pos="420"/>
              </w:tabs>
              <w:rPr>
                <w:sz w:val="22"/>
                <w:szCs w:val="22"/>
              </w:rPr>
            </w:pPr>
          </w:p>
          <w:p w14:paraId="45E64455" w14:textId="77777777" w:rsidR="00597B82" w:rsidRPr="003A304F" w:rsidRDefault="00597B82" w:rsidP="00634074">
            <w:pPr>
              <w:tabs>
                <w:tab w:val="left" w:pos="420"/>
              </w:tabs>
              <w:rPr>
                <w:sz w:val="22"/>
                <w:szCs w:val="22"/>
              </w:rPr>
            </w:pPr>
          </w:p>
          <w:p w14:paraId="2DD83896" w14:textId="77777777" w:rsidR="00597B82" w:rsidRPr="003A304F" w:rsidRDefault="00597B82" w:rsidP="00634074">
            <w:pPr>
              <w:tabs>
                <w:tab w:val="left" w:pos="420"/>
              </w:tabs>
              <w:rPr>
                <w:sz w:val="22"/>
                <w:szCs w:val="22"/>
              </w:rPr>
            </w:pPr>
          </w:p>
          <w:p w14:paraId="5AFFA5D0" w14:textId="77777777" w:rsidR="00597B82" w:rsidRPr="003A304F" w:rsidRDefault="00597B82" w:rsidP="00634074">
            <w:pPr>
              <w:tabs>
                <w:tab w:val="left" w:pos="420"/>
              </w:tabs>
              <w:rPr>
                <w:sz w:val="22"/>
                <w:szCs w:val="22"/>
              </w:rPr>
            </w:pPr>
          </w:p>
          <w:p w14:paraId="1C88F5CE" w14:textId="77777777" w:rsidR="00597B82" w:rsidRPr="003A304F" w:rsidRDefault="00597B82" w:rsidP="00634074">
            <w:pPr>
              <w:tabs>
                <w:tab w:val="left" w:pos="420"/>
              </w:tabs>
              <w:rPr>
                <w:sz w:val="22"/>
                <w:szCs w:val="22"/>
              </w:rPr>
            </w:pPr>
          </w:p>
          <w:p w14:paraId="4D4AA020" w14:textId="77777777" w:rsidR="00597B82" w:rsidRPr="003A304F" w:rsidRDefault="00597B82" w:rsidP="00634074">
            <w:pPr>
              <w:tabs>
                <w:tab w:val="left" w:pos="420"/>
              </w:tabs>
              <w:rPr>
                <w:sz w:val="22"/>
                <w:szCs w:val="22"/>
              </w:rPr>
            </w:pPr>
          </w:p>
          <w:p w14:paraId="42EDBF9F" w14:textId="77777777" w:rsidR="00597B82" w:rsidRPr="003A304F" w:rsidRDefault="00597B82" w:rsidP="00634074">
            <w:pPr>
              <w:tabs>
                <w:tab w:val="left" w:pos="420"/>
              </w:tabs>
              <w:rPr>
                <w:sz w:val="22"/>
                <w:szCs w:val="22"/>
              </w:rPr>
            </w:pPr>
          </w:p>
          <w:p w14:paraId="35DD01FE" w14:textId="77777777" w:rsidR="00597B82" w:rsidRPr="003A304F" w:rsidRDefault="00597B82" w:rsidP="00634074">
            <w:pPr>
              <w:tabs>
                <w:tab w:val="left" w:pos="420"/>
              </w:tabs>
              <w:rPr>
                <w:sz w:val="22"/>
                <w:szCs w:val="22"/>
              </w:rPr>
            </w:pPr>
          </w:p>
          <w:p w14:paraId="7AA22ED5" w14:textId="77777777" w:rsidR="00597B82" w:rsidRPr="003A304F" w:rsidRDefault="00597B82" w:rsidP="00634074">
            <w:pPr>
              <w:tabs>
                <w:tab w:val="left" w:pos="420"/>
              </w:tabs>
              <w:rPr>
                <w:sz w:val="22"/>
                <w:szCs w:val="22"/>
              </w:rPr>
            </w:pPr>
          </w:p>
          <w:p w14:paraId="3AEB9F1C" w14:textId="77777777" w:rsidR="00597B82" w:rsidRPr="003A304F" w:rsidRDefault="00597B82" w:rsidP="00634074">
            <w:pPr>
              <w:tabs>
                <w:tab w:val="left" w:pos="420"/>
              </w:tabs>
              <w:rPr>
                <w:sz w:val="22"/>
                <w:szCs w:val="22"/>
              </w:rPr>
            </w:pPr>
          </w:p>
          <w:p w14:paraId="7C43C737" w14:textId="77777777" w:rsidR="00597B82" w:rsidRPr="003A304F" w:rsidRDefault="00597B82" w:rsidP="00634074">
            <w:pPr>
              <w:tabs>
                <w:tab w:val="left" w:pos="420"/>
              </w:tabs>
              <w:rPr>
                <w:sz w:val="22"/>
                <w:szCs w:val="22"/>
              </w:rPr>
            </w:pPr>
          </w:p>
          <w:p w14:paraId="4F3E8536" w14:textId="77777777" w:rsidR="00597B82" w:rsidRPr="003A304F" w:rsidRDefault="00597B82" w:rsidP="00634074">
            <w:pPr>
              <w:tabs>
                <w:tab w:val="left" w:pos="420"/>
              </w:tabs>
              <w:rPr>
                <w:sz w:val="22"/>
                <w:szCs w:val="22"/>
              </w:rPr>
            </w:pPr>
          </w:p>
          <w:p w14:paraId="2C8948C0" w14:textId="77777777" w:rsidR="00597B82" w:rsidRPr="003A304F" w:rsidRDefault="00597B82" w:rsidP="00634074">
            <w:pPr>
              <w:tabs>
                <w:tab w:val="left" w:pos="420"/>
              </w:tabs>
              <w:rPr>
                <w:sz w:val="22"/>
                <w:szCs w:val="22"/>
              </w:rPr>
            </w:pPr>
          </w:p>
          <w:p w14:paraId="29B8C950" w14:textId="77777777" w:rsidR="00597B82" w:rsidRPr="003A304F" w:rsidRDefault="00597B82" w:rsidP="00634074">
            <w:pPr>
              <w:tabs>
                <w:tab w:val="left" w:pos="420"/>
              </w:tabs>
              <w:rPr>
                <w:sz w:val="22"/>
                <w:szCs w:val="22"/>
              </w:rPr>
            </w:pPr>
          </w:p>
          <w:p w14:paraId="310FDA8E" w14:textId="77777777" w:rsidR="00597B82" w:rsidRPr="003A304F" w:rsidRDefault="00597B82" w:rsidP="00634074">
            <w:pPr>
              <w:tabs>
                <w:tab w:val="left" w:pos="420"/>
              </w:tabs>
              <w:rPr>
                <w:sz w:val="22"/>
                <w:szCs w:val="22"/>
              </w:rPr>
            </w:pPr>
          </w:p>
          <w:p w14:paraId="484040EB" w14:textId="77777777" w:rsidR="00597B82" w:rsidRPr="003A304F" w:rsidRDefault="00597B82" w:rsidP="00634074">
            <w:pPr>
              <w:tabs>
                <w:tab w:val="left" w:pos="420"/>
              </w:tabs>
              <w:rPr>
                <w:sz w:val="22"/>
                <w:szCs w:val="22"/>
              </w:rPr>
            </w:pPr>
          </w:p>
          <w:p w14:paraId="64074E36" w14:textId="77777777" w:rsidR="00597B82" w:rsidRPr="003A304F" w:rsidRDefault="00597B82" w:rsidP="00634074">
            <w:pPr>
              <w:tabs>
                <w:tab w:val="left" w:pos="420"/>
              </w:tabs>
              <w:rPr>
                <w:sz w:val="22"/>
                <w:szCs w:val="22"/>
              </w:rPr>
            </w:pPr>
          </w:p>
          <w:p w14:paraId="07505B77" w14:textId="77777777" w:rsidR="00597B82" w:rsidRPr="003A304F" w:rsidRDefault="00597B82" w:rsidP="00634074">
            <w:pPr>
              <w:tabs>
                <w:tab w:val="left" w:pos="420"/>
              </w:tabs>
              <w:rPr>
                <w:sz w:val="22"/>
                <w:szCs w:val="22"/>
              </w:rPr>
            </w:pPr>
          </w:p>
          <w:p w14:paraId="30D1A2A6" w14:textId="77777777" w:rsidR="00597B82" w:rsidRPr="003A304F" w:rsidRDefault="00597B82" w:rsidP="00634074">
            <w:pPr>
              <w:tabs>
                <w:tab w:val="left" w:pos="420"/>
              </w:tabs>
              <w:rPr>
                <w:sz w:val="22"/>
                <w:szCs w:val="22"/>
              </w:rPr>
            </w:pPr>
          </w:p>
          <w:p w14:paraId="7559798B" w14:textId="77777777" w:rsidR="00597B82" w:rsidRPr="003A304F" w:rsidRDefault="00597B82" w:rsidP="00634074">
            <w:pPr>
              <w:tabs>
                <w:tab w:val="left" w:pos="420"/>
              </w:tabs>
              <w:rPr>
                <w:sz w:val="22"/>
                <w:szCs w:val="22"/>
              </w:rPr>
            </w:pPr>
          </w:p>
          <w:p w14:paraId="0498AF07" w14:textId="77777777" w:rsidR="00597B82" w:rsidRPr="003A304F" w:rsidRDefault="00597B82" w:rsidP="00634074">
            <w:pPr>
              <w:tabs>
                <w:tab w:val="left" w:pos="420"/>
              </w:tabs>
              <w:rPr>
                <w:sz w:val="22"/>
                <w:szCs w:val="22"/>
              </w:rPr>
            </w:pPr>
          </w:p>
          <w:p w14:paraId="707F57D0" w14:textId="77777777" w:rsidR="00597B82" w:rsidRPr="003A304F" w:rsidRDefault="00597B82" w:rsidP="00634074">
            <w:pPr>
              <w:tabs>
                <w:tab w:val="left" w:pos="420"/>
              </w:tabs>
              <w:rPr>
                <w:sz w:val="22"/>
                <w:szCs w:val="22"/>
              </w:rPr>
            </w:pPr>
          </w:p>
          <w:p w14:paraId="6058B036" w14:textId="77777777" w:rsidR="00597B82" w:rsidRPr="003A304F" w:rsidRDefault="00597B82" w:rsidP="00634074">
            <w:pPr>
              <w:tabs>
                <w:tab w:val="left" w:pos="420"/>
              </w:tabs>
              <w:rPr>
                <w:sz w:val="22"/>
                <w:szCs w:val="22"/>
              </w:rPr>
            </w:pPr>
          </w:p>
          <w:p w14:paraId="456CE5F4" w14:textId="77777777" w:rsidR="00597B82" w:rsidRPr="003A304F" w:rsidRDefault="00597B82" w:rsidP="00634074">
            <w:pPr>
              <w:tabs>
                <w:tab w:val="left" w:pos="420"/>
              </w:tabs>
              <w:rPr>
                <w:sz w:val="22"/>
                <w:szCs w:val="22"/>
              </w:rPr>
            </w:pPr>
          </w:p>
          <w:p w14:paraId="7DBE8F6A" w14:textId="77777777" w:rsidR="00597B82" w:rsidRPr="003A304F" w:rsidRDefault="00597B82" w:rsidP="00634074">
            <w:pPr>
              <w:tabs>
                <w:tab w:val="left" w:pos="420"/>
              </w:tabs>
              <w:rPr>
                <w:sz w:val="22"/>
                <w:szCs w:val="22"/>
              </w:rPr>
            </w:pPr>
          </w:p>
          <w:p w14:paraId="1290C42E" w14:textId="77777777" w:rsidR="00597B82" w:rsidRPr="003A304F" w:rsidRDefault="00597B82" w:rsidP="00634074">
            <w:pPr>
              <w:tabs>
                <w:tab w:val="left" w:pos="420"/>
              </w:tabs>
              <w:rPr>
                <w:sz w:val="22"/>
                <w:szCs w:val="22"/>
              </w:rPr>
            </w:pPr>
          </w:p>
          <w:p w14:paraId="56C2D720" w14:textId="77777777" w:rsidR="00597B82" w:rsidRPr="003A304F" w:rsidRDefault="00597B82" w:rsidP="00634074">
            <w:pPr>
              <w:tabs>
                <w:tab w:val="left" w:pos="420"/>
              </w:tabs>
              <w:rPr>
                <w:sz w:val="22"/>
                <w:szCs w:val="22"/>
              </w:rPr>
            </w:pPr>
          </w:p>
          <w:p w14:paraId="0BC3CC3B" w14:textId="77777777" w:rsidR="00597B82" w:rsidRPr="003A304F" w:rsidRDefault="00597B82" w:rsidP="00634074">
            <w:pPr>
              <w:tabs>
                <w:tab w:val="left" w:pos="420"/>
              </w:tabs>
              <w:rPr>
                <w:sz w:val="22"/>
                <w:szCs w:val="22"/>
              </w:rPr>
            </w:pPr>
          </w:p>
          <w:p w14:paraId="717EB298" w14:textId="77777777" w:rsidR="00597B82" w:rsidRPr="003A304F" w:rsidRDefault="00597B82" w:rsidP="00634074">
            <w:pPr>
              <w:tabs>
                <w:tab w:val="left" w:pos="420"/>
              </w:tabs>
              <w:rPr>
                <w:sz w:val="22"/>
                <w:szCs w:val="22"/>
              </w:rPr>
            </w:pPr>
          </w:p>
          <w:p w14:paraId="24967625" w14:textId="77777777" w:rsidR="00597B82" w:rsidRPr="003A304F" w:rsidRDefault="00597B82" w:rsidP="00634074">
            <w:pPr>
              <w:tabs>
                <w:tab w:val="left" w:pos="420"/>
              </w:tabs>
              <w:rPr>
                <w:sz w:val="22"/>
                <w:szCs w:val="22"/>
              </w:rPr>
            </w:pPr>
          </w:p>
          <w:p w14:paraId="009E2587" w14:textId="77777777" w:rsidR="00597B82" w:rsidRPr="003A304F" w:rsidRDefault="00597B82" w:rsidP="00634074">
            <w:pPr>
              <w:tabs>
                <w:tab w:val="left" w:pos="420"/>
              </w:tabs>
              <w:rPr>
                <w:sz w:val="22"/>
                <w:szCs w:val="22"/>
              </w:rPr>
            </w:pPr>
          </w:p>
          <w:p w14:paraId="4E126344" w14:textId="77777777" w:rsidR="00597B82" w:rsidRPr="003A304F" w:rsidRDefault="00597B82" w:rsidP="00634074">
            <w:pPr>
              <w:tabs>
                <w:tab w:val="left" w:pos="420"/>
              </w:tabs>
              <w:rPr>
                <w:sz w:val="22"/>
                <w:szCs w:val="22"/>
              </w:rPr>
            </w:pPr>
          </w:p>
          <w:p w14:paraId="3276FC86" w14:textId="77777777" w:rsidR="00597B82" w:rsidRPr="00BD1584" w:rsidRDefault="00597B82" w:rsidP="00634074">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467778C" w14:textId="77777777" w:rsidR="00597B82" w:rsidRDefault="00597B82" w:rsidP="00597B82">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597B82" w:rsidRPr="003A304F" w14:paraId="549199C6" w14:textId="77777777" w:rsidTr="00634074">
        <w:tc>
          <w:tcPr>
            <w:tcW w:w="720" w:type="dxa"/>
            <w:tcBorders>
              <w:top w:val="single" w:sz="4" w:space="0" w:color="auto"/>
              <w:bottom w:val="single" w:sz="4" w:space="0" w:color="auto"/>
            </w:tcBorders>
          </w:tcPr>
          <w:p w14:paraId="20622701" w14:textId="77777777" w:rsidR="00597B82" w:rsidRPr="003A304F" w:rsidRDefault="00597B82" w:rsidP="00634074">
            <w:pPr>
              <w:rPr>
                <w:b/>
                <w:sz w:val="22"/>
                <w:szCs w:val="22"/>
              </w:rPr>
            </w:pPr>
            <w:r w:rsidRPr="003A304F">
              <w:rPr>
                <w:b/>
                <w:sz w:val="22"/>
                <w:szCs w:val="22"/>
              </w:rPr>
              <w:lastRenderedPageBreak/>
              <w:t>d)</w:t>
            </w:r>
          </w:p>
        </w:tc>
        <w:tc>
          <w:tcPr>
            <w:tcW w:w="9886" w:type="dxa"/>
            <w:tcBorders>
              <w:top w:val="single" w:sz="4" w:space="0" w:color="auto"/>
              <w:bottom w:val="single" w:sz="4" w:space="0" w:color="auto"/>
            </w:tcBorders>
          </w:tcPr>
          <w:p w14:paraId="707F0F7A" w14:textId="77777777" w:rsidR="00597B82" w:rsidRPr="003A304F" w:rsidRDefault="00597B82" w:rsidP="00634074">
            <w:pPr>
              <w:overflowPunct w:val="0"/>
              <w:autoSpaceDE w:val="0"/>
              <w:autoSpaceDN w:val="0"/>
              <w:adjustRightInd w:val="0"/>
              <w:contextualSpacing/>
              <w:textAlignment w:val="baseline"/>
              <w:rPr>
                <w:sz w:val="22"/>
                <w:szCs w:val="22"/>
              </w:rPr>
            </w:pPr>
            <w:r w:rsidRPr="003A304F">
              <w:rPr>
                <w:sz w:val="22"/>
                <w:szCs w:val="22"/>
              </w:rPr>
              <w:t xml:space="preserve">Applicants </w:t>
            </w:r>
            <w:r w:rsidRPr="003A304F">
              <w:rPr>
                <w:b/>
                <w:sz w:val="22"/>
                <w:szCs w:val="22"/>
              </w:rPr>
              <w:t xml:space="preserve">must </w:t>
            </w:r>
            <w:r w:rsidRPr="003A304F">
              <w:rPr>
                <w:sz w:val="22"/>
                <w:szCs w:val="22"/>
              </w:rPr>
              <w:t xml:space="preserve">demonstrate here, by providing personal and specific examples, that they have either one year’s or two years’ relevant experience (as outlined in the employee specification) </w:t>
            </w:r>
            <w:r>
              <w:rPr>
                <w:sz w:val="22"/>
                <w:szCs w:val="22"/>
              </w:rPr>
              <w:t xml:space="preserve">of </w:t>
            </w:r>
            <w:r w:rsidRPr="003A304F">
              <w:rPr>
                <w:sz w:val="22"/>
                <w:szCs w:val="22"/>
              </w:rPr>
              <w:t>dealing with customers and, or the public ensuring standards are adhered to; delivering service improvements and working with other departments, service areas and external agencies.</w:t>
            </w:r>
          </w:p>
          <w:p w14:paraId="5581AB69" w14:textId="77777777" w:rsidR="00597B82" w:rsidRPr="006438A4" w:rsidRDefault="00597B82" w:rsidP="00634074">
            <w:pPr>
              <w:rPr>
                <w:sz w:val="20"/>
                <w:szCs w:val="20"/>
              </w:rPr>
            </w:pPr>
            <w:r w:rsidRPr="006438A4">
              <w:rPr>
                <w:b/>
                <w:sz w:val="20"/>
                <w:szCs w:val="20"/>
              </w:rPr>
              <w:t>(Please note, Belfast City Council reserves the right to short-list only those applicants who can demonstrate at least two years’ or three years’ relevant experience in this area)</w:t>
            </w:r>
          </w:p>
          <w:p w14:paraId="6A99D128" w14:textId="77777777" w:rsidR="00597B82" w:rsidRPr="003A304F" w:rsidRDefault="00597B82" w:rsidP="00634074">
            <w:pPr>
              <w:tabs>
                <w:tab w:val="left" w:pos="420"/>
              </w:tabs>
              <w:rPr>
                <w:sz w:val="22"/>
                <w:szCs w:val="22"/>
              </w:rPr>
            </w:pPr>
          </w:p>
          <w:p w14:paraId="29F9C898" w14:textId="77777777" w:rsidR="00597B82" w:rsidRPr="003A304F" w:rsidRDefault="00597B82" w:rsidP="00634074">
            <w:pPr>
              <w:tabs>
                <w:tab w:val="left" w:pos="420"/>
              </w:tabs>
              <w:rPr>
                <w:sz w:val="22"/>
                <w:szCs w:val="22"/>
              </w:rPr>
            </w:pPr>
          </w:p>
          <w:p w14:paraId="6E91399F" w14:textId="77777777" w:rsidR="00597B82" w:rsidRPr="003A304F" w:rsidRDefault="00597B82" w:rsidP="00634074">
            <w:pPr>
              <w:tabs>
                <w:tab w:val="left" w:pos="420"/>
              </w:tabs>
              <w:rPr>
                <w:sz w:val="22"/>
                <w:szCs w:val="22"/>
              </w:rPr>
            </w:pPr>
          </w:p>
          <w:p w14:paraId="545C70C3" w14:textId="77777777" w:rsidR="00597B82" w:rsidRPr="003A304F" w:rsidRDefault="00597B82" w:rsidP="00634074">
            <w:pPr>
              <w:tabs>
                <w:tab w:val="left" w:pos="420"/>
              </w:tabs>
              <w:rPr>
                <w:sz w:val="22"/>
                <w:szCs w:val="22"/>
              </w:rPr>
            </w:pPr>
          </w:p>
          <w:p w14:paraId="795EC72C" w14:textId="77777777" w:rsidR="00597B82" w:rsidRPr="003A304F" w:rsidRDefault="00597B82" w:rsidP="00634074">
            <w:pPr>
              <w:tabs>
                <w:tab w:val="left" w:pos="420"/>
              </w:tabs>
              <w:rPr>
                <w:sz w:val="22"/>
                <w:szCs w:val="22"/>
              </w:rPr>
            </w:pPr>
          </w:p>
          <w:p w14:paraId="440BD720" w14:textId="77777777" w:rsidR="00597B82" w:rsidRPr="003A304F" w:rsidRDefault="00597B82" w:rsidP="00634074">
            <w:pPr>
              <w:tabs>
                <w:tab w:val="left" w:pos="420"/>
              </w:tabs>
              <w:rPr>
                <w:sz w:val="22"/>
                <w:szCs w:val="22"/>
              </w:rPr>
            </w:pPr>
          </w:p>
          <w:p w14:paraId="1548AF15" w14:textId="77777777" w:rsidR="00597B82" w:rsidRPr="003A304F" w:rsidRDefault="00597B82" w:rsidP="00634074">
            <w:pPr>
              <w:tabs>
                <w:tab w:val="left" w:pos="420"/>
              </w:tabs>
              <w:rPr>
                <w:sz w:val="22"/>
                <w:szCs w:val="22"/>
              </w:rPr>
            </w:pPr>
          </w:p>
          <w:p w14:paraId="207184E8" w14:textId="77777777" w:rsidR="00597B82" w:rsidRPr="003A304F" w:rsidRDefault="00597B82" w:rsidP="00634074">
            <w:pPr>
              <w:tabs>
                <w:tab w:val="left" w:pos="420"/>
              </w:tabs>
              <w:rPr>
                <w:sz w:val="22"/>
                <w:szCs w:val="22"/>
              </w:rPr>
            </w:pPr>
          </w:p>
          <w:p w14:paraId="3E048EAD" w14:textId="77777777" w:rsidR="00597B82" w:rsidRPr="003A304F" w:rsidRDefault="00597B82" w:rsidP="00634074">
            <w:pPr>
              <w:tabs>
                <w:tab w:val="left" w:pos="420"/>
              </w:tabs>
              <w:rPr>
                <w:sz w:val="22"/>
                <w:szCs w:val="22"/>
              </w:rPr>
            </w:pPr>
          </w:p>
          <w:p w14:paraId="4FE246E2" w14:textId="77777777" w:rsidR="00597B82" w:rsidRPr="003A304F" w:rsidRDefault="00597B82" w:rsidP="00634074">
            <w:pPr>
              <w:tabs>
                <w:tab w:val="left" w:pos="420"/>
              </w:tabs>
              <w:rPr>
                <w:sz w:val="22"/>
                <w:szCs w:val="22"/>
              </w:rPr>
            </w:pPr>
          </w:p>
          <w:p w14:paraId="36C6233E" w14:textId="77777777" w:rsidR="00597B82" w:rsidRPr="003A304F" w:rsidRDefault="00597B82" w:rsidP="00634074">
            <w:pPr>
              <w:tabs>
                <w:tab w:val="left" w:pos="420"/>
              </w:tabs>
              <w:rPr>
                <w:sz w:val="22"/>
                <w:szCs w:val="22"/>
              </w:rPr>
            </w:pPr>
          </w:p>
          <w:p w14:paraId="6A42E4E0" w14:textId="77777777" w:rsidR="00597B82" w:rsidRPr="003A304F" w:rsidRDefault="00597B82" w:rsidP="00634074">
            <w:pPr>
              <w:tabs>
                <w:tab w:val="left" w:pos="420"/>
              </w:tabs>
              <w:rPr>
                <w:sz w:val="22"/>
                <w:szCs w:val="22"/>
              </w:rPr>
            </w:pPr>
          </w:p>
          <w:p w14:paraId="23536009" w14:textId="77777777" w:rsidR="00597B82" w:rsidRPr="003A304F" w:rsidRDefault="00597B82" w:rsidP="00634074">
            <w:pPr>
              <w:tabs>
                <w:tab w:val="left" w:pos="420"/>
              </w:tabs>
              <w:rPr>
                <w:sz w:val="22"/>
                <w:szCs w:val="22"/>
              </w:rPr>
            </w:pPr>
          </w:p>
          <w:p w14:paraId="5097FA02" w14:textId="77777777" w:rsidR="00597B82" w:rsidRPr="003A304F" w:rsidRDefault="00597B82" w:rsidP="00634074">
            <w:pPr>
              <w:tabs>
                <w:tab w:val="left" w:pos="420"/>
              </w:tabs>
              <w:rPr>
                <w:sz w:val="22"/>
                <w:szCs w:val="22"/>
              </w:rPr>
            </w:pPr>
          </w:p>
          <w:p w14:paraId="715EF62A" w14:textId="77777777" w:rsidR="00597B82" w:rsidRPr="003A304F" w:rsidRDefault="00597B82" w:rsidP="00634074">
            <w:pPr>
              <w:tabs>
                <w:tab w:val="left" w:pos="420"/>
              </w:tabs>
              <w:rPr>
                <w:sz w:val="22"/>
                <w:szCs w:val="22"/>
              </w:rPr>
            </w:pPr>
          </w:p>
          <w:p w14:paraId="6316A87C" w14:textId="77777777" w:rsidR="00597B82" w:rsidRPr="003A304F" w:rsidRDefault="00597B82" w:rsidP="00634074">
            <w:pPr>
              <w:tabs>
                <w:tab w:val="left" w:pos="420"/>
              </w:tabs>
              <w:rPr>
                <w:sz w:val="22"/>
                <w:szCs w:val="22"/>
              </w:rPr>
            </w:pPr>
          </w:p>
          <w:p w14:paraId="774A875E" w14:textId="77777777" w:rsidR="00597B82" w:rsidRPr="003A304F" w:rsidRDefault="00597B82" w:rsidP="00634074">
            <w:pPr>
              <w:tabs>
                <w:tab w:val="left" w:pos="420"/>
              </w:tabs>
              <w:rPr>
                <w:sz w:val="22"/>
                <w:szCs w:val="22"/>
              </w:rPr>
            </w:pPr>
          </w:p>
          <w:p w14:paraId="013817B0" w14:textId="77777777" w:rsidR="00597B82" w:rsidRPr="003A304F" w:rsidRDefault="00597B82" w:rsidP="00634074">
            <w:pPr>
              <w:tabs>
                <w:tab w:val="left" w:pos="420"/>
              </w:tabs>
              <w:rPr>
                <w:sz w:val="22"/>
                <w:szCs w:val="22"/>
              </w:rPr>
            </w:pPr>
          </w:p>
          <w:p w14:paraId="5FF17C33" w14:textId="77777777" w:rsidR="00597B82" w:rsidRPr="003A304F" w:rsidRDefault="00597B82" w:rsidP="00634074">
            <w:pPr>
              <w:tabs>
                <w:tab w:val="left" w:pos="420"/>
              </w:tabs>
              <w:rPr>
                <w:sz w:val="22"/>
                <w:szCs w:val="22"/>
              </w:rPr>
            </w:pPr>
          </w:p>
          <w:p w14:paraId="4E369262" w14:textId="77777777" w:rsidR="00597B82" w:rsidRPr="003A304F" w:rsidRDefault="00597B82" w:rsidP="00634074">
            <w:pPr>
              <w:tabs>
                <w:tab w:val="left" w:pos="420"/>
              </w:tabs>
              <w:rPr>
                <w:sz w:val="22"/>
                <w:szCs w:val="22"/>
              </w:rPr>
            </w:pPr>
          </w:p>
          <w:p w14:paraId="1E9AA773" w14:textId="77777777" w:rsidR="00597B82" w:rsidRPr="003A304F" w:rsidRDefault="00597B82" w:rsidP="00634074">
            <w:pPr>
              <w:tabs>
                <w:tab w:val="left" w:pos="420"/>
              </w:tabs>
              <w:rPr>
                <w:sz w:val="22"/>
                <w:szCs w:val="22"/>
              </w:rPr>
            </w:pPr>
          </w:p>
          <w:p w14:paraId="2E16A532" w14:textId="77777777" w:rsidR="00597B82" w:rsidRPr="003A304F" w:rsidRDefault="00597B82" w:rsidP="00634074">
            <w:pPr>
              <w:tabs>
                <w:tab w:val="left" w:pos="420"/>
              </w:tabs>
              <w:rPr>
                <w:sz w:val="22"/>
                <w:szCs w:val="22"/>
              </w:rPr>
            </w:pPr>
          </w:p>
          <w:p w14:paraId="35CC2E68" w14:textId="77777777" w:rsidR="00597B82" w:rsidRPr="003A304F" w:rsidRDefault="00597B82" w:rsidP="00634074">
            <w:pPr>
              <w:tabs>
                <w:tab w:val="left" w:pos="420"/>
              </w:tabs>
              <w:rPr>
                <w:sz w:val="22"/>
                <w:szCs w:val="22"/>
              </w:rPr>
            </w:pPr>
          </w:p>
          <w:p w14:paraId="751D0AF1" w14:textId="77777777" w:rsidR="00597B82" w:rsidRPr="003A304F" w:rsidRDefault="00597B82" w:rsidP="00634074">
            <w:pPr>
              <w:tabs>
                <w:tab w:val="left" w:pos="420"/>
              </w:tabs>
              <w:rPr>
                <w:sz w:val="22"/>
                <w:szCs w:val="22"/>
              </w:rPr>
            </w:pPr>
          </w:p>
          <w:p w14:paraId="7639C478" w14:textId="77777777" w:rsidR="00597B82" w:rsidRPr="003A304F" w:rsidRDefault="00597B82" w:rsidP="00634074">
            <w:pPr>
              <w:tabs>
                <w:tab w:val="left" w:pos="420"/>
              </w:tabs>
              <w:rPr>
                <w:sz w:val="22"/>
                <w:szCs w:val="22"/>
              </w:rPr>
            </w:pPr>
          </w:p>
          <w:p w14:paraId="213338CA" w14:textId="77777777" w:rsidR="00597B82" w:rsidRPr="003A304F" w:rsidRDefault="00597B82" w:rsidP="00634074">
            <w:pPr>
              <w:tabs>
                <w:tab w:val="left" w:pos="420"/>
              </w:tabs>
              <w:rPr>
                <w:sz w:val="22"/>
                <w:szCs w:val="22"/>
              </w:rPr>
            </w:pPr>
          </w:p>
          <w:p w14:paraId="45166756" w14:textId="77777777" w:rsidR="00597B82" w:rsidRPr="003A304F" w:rsidRDefault="00597B82" w:rsidP="00634074">
            <w:pPr>
              <w:tabs>
                <w:tab w:val="left" w:pos="420"/>
              </w:tabs>
              <w:rPr>
                <w:sz w:val="22"/>
                <w:szCs w:val="22"/>
              </w:rPr>
            </w:pPr>
          </w:p>
          <w:p w14:paraId="078732CD" w14:textId="77777777" w:rsidR="00597B82" w:rsidRPr="003A304F" w:rsidRDefault="00597B82" w:rsidP="00634074">
            <w:pPr>
              <w:tabs>
                <w:tab w:val="left" w:pos="420"/>
              </w:tabs>
              <w:rPr>
                <w:sz w:val="22"/>
                <w:szCs w:val="22"/>
              </w:rPr>
            </w:pPr>
          </w:p>
          <w:p w14:paraId="68B48CCE" w14:textId="77777777" w:rsidR="00597B82" w:rsidRPr="003A304F" w:rsidRDefault="00597B82" w:rsidP="00634074">
            <w:pPr>
              <w:tabs>
                <w:tab w:val="left" w:pos="420"/>
              </w:tabs>
              <w:rPr>
                <w:sz w:val="22"/>
                <w:szCs w:val="22"/>
              </w:rPr>
            </w:pPr>
          </w:p>
          <w:p w14:paraId="718AACB9" w14:textId="77777777" w:rsidR="00597B82" w:rsidRPr="003A304F" w:rsidRDefault="00597B82" w:rsidP="00634074">
            <w:pPr>
              <w:tabs>
                <w:tab w:val="left" w:pos="420"/>
              </w:tabs>
              <w:rPr>
                <w:sz w:val="22"/>
                <w:szCs w:val="22"/>
              </w:rPr>
            </w:pPr>
          </w:p>
          <w:p w14:paraId="70113901" w14:textId="77777777" w:rsidR="00597B82" w:rsidRPr="003A304F" w:rsidRDefault="00597B82" w:rsidP="00634074">
            <w:pPr>
              <w:tabs>
                <w:tab w:val="left" w:pos="420"/>
              </w:tabs>
              <w:rPr>
                <w:sz w:val="22"/>
                <w:szCs w:val="22"/>
              </w:rPr>
            </w:pPr>
          </w:p>
          <w:p w14:paraId="5FC4C8AF" w14:textId="77777777" w:rsidR="00597B82" w:rsidRPr="003A304F" w:rsidRDefault="00597B82" w:rsidP="00634074">
            <w:pPr>
              <w:tabs>
                <w:tab w:val="left" w:pos="420"/>
              </w:tabs>
              <w:rPr>
                <w:sz w:val="22"/>
                <w:szCs w:val="22"/>
              </w:rPr>
            </w:pPr>
          </w:p>
          <w:p w14:paraId="1B53BC04" w14:textId="77777777" w:rsidR="00597B82" w:rsidRPr="003A304F" w:rsidRDefault="00597B82" w:rsidP="00634074">
            <w:pPr>
              <w:tabs>
                <w:tab w:val="left" w:pos="420"/>
              </w:tabs>
              <w:rPr>
                <w:sz w:val="22"/>
                <w:szCs w:val="22"/>
              </w:rPr>
            </w:pPr>
          </w:p>
          <w:p w14:paraId="7660A224" w14:textId="77777777" w:rsidR="00597B82" w:rsidRPr="003A304F" w:rsidRDefault="00597B82" w:rsidP="00634074">
            <w:pPr>
              <w:tabs>
                <w:tab w:val="left" w:pos="420"/>
              </w:tabs>
              <w:rPr>
                <w:sz w:val="22"/>
                <w:szCs w:val="22"/>
              </w:rPr>
            </w:pPr>
          </w:p>
          <w:p w14:paraId="74394439" w14:textId="77777777" w:rsidR="00597B82" w:rsidRPr="003A304F" w:rsidRDefault="00597B82" w:rsidP="00634074">
            <w:pPr>
              <w:tabs>
                <w:tab w:val="left" w:pos="420"/>
              </w:tabs>
              <w:rPr>
                <w:sz w:val="22"/>
                <w:szCs w:val="22"/>
              </w:rPr>
            </w:pPr>
          </w:p>
          <w:p w14:paraId="53FB365E" w14:textId="77777777" w:rsidR="00597B82" w:rsidRPr="003A304F" w:rsidRDefault="00597B82" w:rsidP="00634074">
            <w:pPr>
              <w:tabs>
                <w:tab w:val="left" w:pos="420"/>
              </w:tabs>
              <w:rPr>
                <w:sz w:val="22"/>
                <w:szCs w:val="22"/>
              </w:rPr>
            </w:pPr>
          </w:p>
          <w:p w14:paraId="67619122" w14:textId="77777777" w:rsidR="00597B82" w:rsidRPr="003A304F" w:rsidRDefault="00597B82" w:rsidP="00634074">
            <w:pPr>
              <w:tabs>
                <w:tab w:val="left" w:pos="420"/>
              </w:tabs>
              <w:rPr>
                <w:sz w:val="22"/>
                <w:szCs w:val="22"/>
              </w:rPr>
            </w:pPr>
          </w:p>
          <w:p w14:paraId="2509AF27" w14:textId="77777777" w:rsidR="00597B82" w:rsidRPr="003A304F" w:rsidRDefault="00597B82" w:rsidP="00634074">
            <w:pPr>
              <w:tabs>
                <w:tab w:val="left" w:pos="420"/>
              </w:tabs>
              <w:rPr>
                <w:sz w:val="22"/>
                <w:szCs w:val="22"/>
              </w:rPr>
            </w:pPr>
          </w:p>
          <w:p w14:paraId="7F9130EC" w14:textId="77777777" w:rsidR="00597B82" w:rsidRPr="003A304F" w:rsidRDefault="00597B82" w:rsidP="00634074">
            <w:pPr>
              <w:tabs>
                <w:tab w:val="left" w:pos="420"/>
              </w:tabs>
              <w:rPr>
                <w:sz w:val="22"/>
                <w:szCs w:val="22"/>
              </w:rPr>
            </w:pPr>
          </w:p>
          <w:p w14:paraId="000ED210" w14:textId="77777777" w:rsidR="00597B82" w:rsidRPr="003A304F" w:rsidRDefault="00597B82" w:rsidP="00634074">
            <w:pPr>
              <w:tabs>
                <w:tab w:val="left" w:pos="420"/>
              </w:tabs>
              <w:rPr>
                <w:sz w:val="22"/>
                <w:szCs w:val="22"/>
              </w:rPr>
            </w:pPr>
          </w:p>
          <w:p w14:paraId="539D5AE5" w14:textId="77777777" w:rsidR="00597B82" w:rsidRPr="003A304F" w:rsidRDefault="00597B82" w:rsidP="00634074">
            <w:pPr>
              <w:tabs>
                <w:tab w:val="left" w:pos="420"/>
              </w:tabs>
              <w:rPr>
                <w:sz w:val="22"/>
                <w:szCs w:val="22"/>
              </w:rPr>
            </w:pPr>
          </w:p>
          <w:p w14:paraId="56B4EE0A" w14:textId="77777777" w:rsidR="00597B82" w:rsidRPr="003A304F" w:rsidRDefault="00597B82" w:rsidP="00634074">
            <w:pPr>
              <w:tabs>
                <w:tab w:val="left" w:pos="420"/>
              </w:tabs>
              <w:rPr>
                <w:sz w:val="22"/>
                <w:szCs w:val="22"/>
              </w:rPr>
            </w:pPr>
          </w:p>
          <w:p w14:paraId="4C780DCC" w14:textId="77777777" w:rsidR="00597B82" w:rsidRPr="003A304F" w:rsidRDefault="00597B82" w:rsidP="00634074">
            <w:pPr>
              <w:tabs>
                <w:tab w:val="left" w:pos="420"/>
              </w:tabs>
              <w:rPr>
                <w:sz w:val="22"/>
                <w:szCs w:val="22"/>
              </w:rPr>
            </w:pPr>
          </w:p>
          <w:p w14:paraId="34B63309" w14:textId="77777777" w:rsidR="00597B82" w:rsidRPr="003A304F" w:rsidRDefault="00597B82" w:rsidP="00634074">
            <w:pPr>
              <w:tabs>
                <w:tab w:val="left" w:pos="420"/>
              </w:tabs>
              <w:rPr>
                <w:sz w:val="22"/>
                <w:szCs w:val="22"/>
              </w:rPr>
            </w:pPr>
          </w:p>
          <w:p w14:paraId="4CD0B7A3" w14:textId="77777777" w:rsidR="00597B82" w:rsidRPr="003A304F" w:rsidRDefault="00597B82" w:rsidP="00634074">
            <w:pPr>
              <w:tabs>
                <w:tab w:val="left" w:pos="420"/>
              </w:tabs>
              <w:rPr>
                <w:sz w:val="22"/>
                <w:szCs w:val="22"/>
              </w:rPr>
            </w:pPr>
          </w:p>
          <w:p w14:paraId="7E21BA1C" w14:textId="77777777" w:rsidR="00597B82" w:rsidRPr="003A304F" w:rsidRDefault="00597B82" w:rsidP="00634074">
            <w:pPr>
              <w:tabs>
                <w:tab w:val="left" w:pos="420"/>
              </w:tabs>
              <w:rPr>
                <w:sz w:val="22"/>
                <w:szCs w:val="22"/>
              </w:rPr>
            </w:pPr>
          </w:p>
          <w:p w14:paraId="6EEDB277" w14:textId="77777777" w:rsidR="00597B82" w:rsidRPr="003A304F" w:rsidRDefault="00597B82" w:rsidP="00634074">
            <w:pPr>
              <w:tabs>
                <w:tab w:val="left" w:pos="420"/>
              </w:tabs>
              <w:rPr>
                <w:sz w:val="22"/>
                <w:szCs w:val="22"/>
              </w:rPr>
            </w:pPr>
          </w:p>
          <w:p w14:paraId="2FE46775" w14:textId="77777777" w:rsidR="00597B82" w:rsidRPr="003A304F" w:rsidRDefault="00597B82" w:rsidP="00634074">
            <w:pPr>
              <w:tabs>
                <w:tab w:val="left" w:pos="420"/>
              </w:tabs>
              <w:rPr>
                <w:sz w:val="22"/>
                <w:szCs w:val="22"/>
              </w:rPr>
            </w:pPr>
          </w:p>
          <w:p w14:paraId="6861C074" w14:textId="77777777" w:rsidR="00597B82" w:rsidRPr="003A304F" w:rsidRDefault="00597B82" w:rsidP="00634074">
            <w:pPr>
              <w:tabs>
                <w:tab w:val="left" w:pos="420"/>
              </w:tabs>
              <w:rPr>
                <w:sz w:val="22"/>
                <w:szCs w:val="22"/>
              </w:rPr>
            </w:pPr>
          </w:p>
          <w:p w14:paraId="092110E3" w14:textId="77777777" w:rsidR="00597B82" w:rsidRPr="003A304F" w:rsidRDefault="00597B82" w:rsidP="00634074">
            <w:pPr>
              <w:tabs>
                <w:tab w:val="left" w:pos="420"/>
              </w:tabs>
              <w:jc w:val="right"/>
              <w:rPr>
                <w:sz w:val="22"/>
                <w:szCs w:val="22"/>
              </w:rPr>
            </w:pPr>
            <w:r w:rsidRPr="003A304F">
              <w:rPr>
                <w:sz w:val="22"/>
                <w:szCs w:val="22"/>
              </w:rPr>
              <w:t>Continuation sheets must not be used</w:t>
            </w:r>
          </w:p>
        </w:tc>
      </w:tr>
    </w:tbl>
    <w:p w14:paraId="70C51B71" w14:textId="77777777" w:rsidR="00597B82" w:rsidRPr="003A304F" w:rsidRDefault="00597B82" w:rsidP="00597B82">
      <w:pPr>
        <w:rPr>
          <w:sz w:val="22"/>
          <w:szCs w:val="22"/>
        </w:rPr>
      </w:pPr>
      <w:r w:rsidRPr="003A304F">
        <w:rPr>
          <w:sz w:val="22"/>
          <w:szCs w:val="22"/>
        </w:rPr>
        <w:br w:type="page"/>
      </w:r>
    </w:p>
    <w:p w14:paraId="4A6E2273" w14:textId="77777777" w:rsidR="00EE70DA" w:rsidRDefault="00EE70DA" w:rsidP="00EE70DA">
      <w:pPr>
        <w:sectPr w:rsidR="00EE70DA" w:rsidSect="00D44D5E">
          <w:headerReference w:type="even" r:id="rId11"/>
          <w:headerReference w:type="default" r:id="rId12"/>
          <w:footerReference w:type="even" r:id="rId13"/>
          <w:footerReference w:type="default" r:id="rId14"/>
          <w:headerReference w:type="first" r:id="rId15"/>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08F99B20"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7E2C6A5E"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7DE506D3" w14:textId="77777777" w:rsidTr="0051699F">
        <w:tc>
          <w:tcPr>
            <w:tcW w:w="3812" w:type="dxa"/>
            <w:tcBorders>
              <w:top w:val="single" w:sz="4" w:space="0" w:color="auto"/>
              <w:left w:val="single" w:sz="4" w:space="0" w:color="auto"/>
              <w:bottom w:val="single" w:sz="4" w:space="0" w:color="auto"/>
              <w:right w:val="single" w:sz="4" w:space="0" w:color="auto"/>
            </w:tcBorders>
          </w:tcPr>
          <w:p w14:paraId="6AC0E194"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49AEB7F"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6491CDC" w14:textId="778CE0F4"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035DB4">
              <w:rPr>
                <w:rFonts w:ascii="Helvetica" w:hAnsi="Helvetica" w:cs="Helvetica"/>
                <w:color w:val="000000"/>
                <w:sz w:val="22"/>
                <w:szCs w:val="22"/>
              </w:rPr>
              <w:t>2221</w:t>
            </w:r>
            <w:r>
              <w:rPr>
                <w:rFonts w:ascii="Helvetica" w:hAnsi="Helvetica" w:cs="Helvetica"/>
                <w:color w:val="000000"/>
                <w:sz w:val="22"/>
                <w:szCs w:val="22"/>
              </w:rPr>
              <w:t>/</w:t>
            </w:r>
          </w:p>
        </w:tc>
      </w:tr>
      <w:tr w:rsidR="0051699F" w14:paraId="7C8D256F"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5643C3DD" w14:textId="77777777" w:rsidR="0051699F" w:rsidRDefault="0051699F">
            <w:pPr>
              <w:spacing w:line="252" w:lineRule="auto"/>
              <w:ind w:right="540"/>
              <w:jc w:val="both"/>
              <w:rPr>
                <w:rFonts w:ascii="Helvetica" w:hAnsi="Helvetica" w:cs="Helvetica"/>
                <w:sz w:val="22"/>
                <w:szCs w:val="22"/>
              </w:rPr>
            </w:pPr>
          </w:p>
          <w:p w14:paraId="00BDCED4"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CB450D1"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DE211EA" w14:textId="77777777" w:rsidR="0051699F" w:rsidRDefault="0051699F" w:rsidP="0051699F">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1699F" w14:paraId="3B4B6253" w14:textId="77777777" w:rsidTr="00B47583">
        <w:tc>
          <w:tcPr>
            <w:tcW w:w="8044" w:type="dxa"/>
            <w:gridSpan w:val="2"/>
            <w:tcBorders>
              <w:top w:val="nil"/>
              <w:left w:val="nil"/>
              <w:bottom w:val="nil"/>
              <w:right w:val="nil"/>
            </w:tcBorders>
            <w:hideMark/>
          </w:tcPr>
          <w:p w14:paraId="74D62688"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56911828" w14:textId="77777777" w:rsidR="0051699F" w:rsidRDefault="0051699F">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17588DFA"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D4BB8A9" w14:textId="77777777" w:rsidTr="00B47583">
        <w:tc>
          <w:tcPr>
            <w:tcW w:w="1801" w:type="dxa"/>
            <w:tcBorders>
              <w:top w:val="single" w:sz="4" w:space="0" w:color="auto"/>
              <w:left w:val="single" w:sz="4" w:space="0" w:color="auto"/>
              <w:bottom w:val="single" w:sz="4" w:space="0" w:color="auto"/>
              <w:right w:val="single" w:sz="4" w:space="0" w:color="auto"/>
            </w:tcBorders>
            <w:hideMark/>
          </w:tcPr>
          <w:p w14:paraId="5607CDF6"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4753EF9" w14:textId="77777777" w:rsidR="0051699F" w:rsidRDefault="0051699F">
            <w:pPr>
              <w:spacing w:line="252" w:lineRule="auto"/>
              <w:rPr>
                <w:sz w:val="22"/>
                <w:szCs w:val="22"/>
              </w:rPr>
            </w:pPr>
          </w:p>
        </w:tc>
        <w:tc>
          <w:tcPr>
            <w:tcW w:w="522" w:type="dxa"/>
            <w:tcBorders>
              <w:top w:val="nil"/>
              <w:left w:val="single" w:sz="4" w:space="0" w:color="auto"/>
              <w:bottom w:val="nil"/>
              <w:right w:val="single" w:sz="4" w:space="0" w:color="auto"/>
            </w:tcBorders>
          </w:tcPr>
          <w:p w14:paraId="20FD7973" w14:textId="77777777" w:rsidR="0051699F" w:rsidRDefault="0051699F">
            <w:pPr>
              <w:spacing w:line="252" w:lineRule="auto"/>
              <w:rPr>
                <w:sz w:val="22"/>
                <w:szCs w:val="22"/>
              </w:rPr>
            </w:pPr>
          </w:p>
        </w:tc>
        <w:tc>
          <w:tcPr>
            <w:tcW w:w="993" w:type="dxa"/>
            <w:tcBorders>
              <w:top w:val="nil"/>
              <w:left w:val="single" w:sz="4" w:space="0" w:color="auto"/>
              <w:bottom w:val="nil"/>
              <w:right w:val="single" w:sz="4" w:space="0" w:color="auto"/>
            </w:tcBorders>
            <w:hideMark/>
          </w:tcPr>
          <w:p w14:paraId="372903F3" w14:textId="77777777" w:rsidR="0051699F" w:rsidRDefault="0051699F">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3B894C95" w14:textId="77777777" w:rsidR="0051699F" w:rsidRDefault="0051699F">
            <w:pPr>
              <w:spacing w:line="252" w:lineRule="auto"/>
              <w:rPr>
                <w:sz w:val="22"/>
                <w:szCs w:val="22"/>
              </w:rPr>
            </w:pPr>
          </w:p>
        </w:tc>
      </w:tr>
    </w:tbl>
    <w:p w14:paraId="7CF7FEA3" w14:textId="77777777" w:rsidR="0051699F" w:rsidRDefault="0051699F" w:rsidP="0051699F">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1699F" w14:paraId="6BAE83FD"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50F0ABD9" w14:textId="77777777" w:rsidR="0051699F" w:rsidRDefault="0051699F">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3BFD8EC1" w14:textId="77777777" w:rsidR="0051699F" w:rsidRDefault="0051699F">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095A63AC" w14:textId="77777777" w:rsidR="0051699F" w:rsidRDefault="0051699F">
            <w:pPr>
              <w:spacing w:line="252" w:lineRule="auto"/>
              <w:rPr>
                <w:sz w:val="22"/>
                <w:szCs w:val="22"/>
              </w:rPr>
            </w:pPr>
          </w:p>
        </w:tc>
      </w:tr>
      <w:tr w:rsidR="0051699F" w14:paraId="76873141"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210A7E31" w14:textId="77777777" w:rsidR="0051699F" w:rsidRPr="00B47583" w:rsidRDefault="00B47583">
            <w:pPr>
              <w:spacing w:line="252" w:lineRule="auto"/>
              <w:rPr>
                <w:b/>
                <w:bCs/>
                <w:sz w:val="22"/>
                <w:szCs w:val="22"/>
              </w:rPr>
            </w:pPr>
            <w:r w:rsidRPr="00B47583">
              <w:rPr>
                <w:b/>
                <w:bCs/>
                <w:sz w:val="22"/>
                <w:szCs w:val="22"/>
              </w:rPr>
              <w:t>What best describes your gender</w:t>
            </w:r>
            <w:r w:rsidR="0051699F" w:rsidRPr="00B47583">
              <w:rPr>
                <w:b/>
                <w:bCs/>
                <w:sz w:val="22"/>
                <w:szCs w:val="22"/>
              </w:rPr>
              <w:t>?</w:t>
            </w:r>
          </w:p>
        </w:tc>
        <w:tc>
          <w:tcPr>
            <w:tcW w:w="1043" w:type="dxa"/>
            <w:vMerge/>
            <w:tcBorders>
              <w:top w:val="nil"/>
              <w:left w:val="single" w:sz="4" w:space="0" w:color="auto"/>
              <w:bottom w:val="nil"/>
              <w:right w:val="single" w:sz="4" w:space="0" w:color="auto"/>
            </w:tcBorders>
            <w:vAlign w:val="center"/>
            <w:hideMark/>
          </w:tcPr>
          <w:p w14:paraId="2A97EC41" w14:textId="77777777" w:rsidR="0051699F" w:rsidRDefault="0051699F">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214F33E9" w14:textId="77777777" w:rsidR="0051699F" w:rsidRDefault="0051699F">
            <w:pPr>
              <w:rPr>
                <w:sz w:val="22"/>
                <w:szCs w:val="22"/>
              </w:rPr>
            </w:pPr>
          </w:p>
        </w:tc>
      </w:tr>
      <w:tr w:rsidR="00B47583" w14:paraId="0BFBDDBF" w14:textId="77777777" w:rsidTr="00B47583">
        <w:trPr>
          <w:gridAfter w:val="1"/>
          <w:wAfter w:w="49" w:type="dxa"/>
          <w:trHeight w:val="255"/>
        </w:trPr>
        <w:tc>
          <w:tcPr>
            <w:tcW w:w="761" w:type="dxa"/>
            <w:tcBorders>
              <w:top w:val="nil"/>
              <w:left w:val="nil"/>
              <w:bottom w:val="nil"/>
              <w:right w:val="single" w:sz="4" w:space="0" w:color="auto"/>
            </w:tcBorders>
            <w:hideMark/>
          </w:tcPr>
          <w:p w14:paraId="3B7992FC" w14:textId="77777777" w:rsidR="00B47583" w:rsidRDefault="00B47583">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42089780" w14:textId="77777777" w:rsidR="00B47583" w:rsidRDefault="00B47583">
            <w:pPr>
              <w:spacing w:line="252" w:lineRule="auto"/>
              <w:rPr>
                <w:sz w:val="22"/>
                <w:szCs w:val="22"/>
              </w:rPr>
            </w:pPr>
          </w:p>
        </w:tc>
        <w:tc>
          <w:tcPr>
            <w:tcW w:w="284" w:type="dxa"/>
            <w:tcBorders>
              <w:top w:val="nil"/>
              <w:left w:val="single" w:sz="4" w:space="0" w:color="auto"/>
              <w:bottom w:val="nil"/>
              <w:right w:val="nil"/>
            </w:tcBorders>
          </w:tcPr>
          <w:p w14:paraId="5EA8EE0D" w14:textId="77777777" w:rsidR="00B47583" w:rsidRDefault="00B47583">
            <w:pPr>
              <w:spacing w:line="252" w:lineRule="auto"/>
              <w:rPr>
                <w:sz w:val="22"/>
                <w:szCs w:val="22"/>
              </w:rPr>
            </w:pPr>
          </w:p>
        </w:tc>
        <w:tc>
          <w:tcPr>
            <w:tcW w:w="992" w:type="dxa"/>
            <w:tcBorders>
              <w:top w:val="nil"/>
              <w:left w:val="nil"/>
              <w:bottom w:val="nil"/>
              <w:right w:val="single" w:sz="4" w:space="0" w:color="auto"/>
            </w:tcBorders>
          </w:tcPr>
          <w:p w14:paraId="11C15FC9" w14:textId="77777777" w:rsidR="00B47583" w:rsidRDefault="00B47583">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42846D8C" w14:textId="77777777" w:rsidR="00B47583" w:rsidRDefault="00B47583">
            <w:pPr>
              <w:spacing w:line="252" w:lineRule="auto"/>
              <w:rPr>
                <w:sz w:val="22"/>
                <w:szCs w:val="22"/>
              </w:rPr>
            </w:pPr>
          </w:p>
        </w:tc>
        <w:tc>
          <w:tcPr>
            <w:tcW w:w="236" w:type="dxa"/>
            <w:tcBorders>
              <w:top w:val="nil"/>
              <w:left w:val="single" w:sz="4" w:space="0" w:color="auto"/>
              <w:bottom w:val="nil"/>
              <w:right w:val="nil"/>
            </w:tcBorders>
          </w:tcPr>
          <w:p w14:paraId="6D6B714B" w14:textId="77777777" w:rsidR="00B47583" w:rsidRDefault="00B47583">
            <w:pPr>
              <w:spacing w:line="252" w:lineRule="auto"/>
              <w:rPr>
                <w:sz w:val="22"/>
                <w:szCs w:val="22"/>
              </w:rPr>
            </w:pPr>
          </w:p>
        </w:tc>
        <w:tc>
          <w:tcPr>
            <w:tcW w:w="1323" w:type="dxa"/>
            <w:gridSpan w:val="3"/>
            <w:tcBorders>
              <w:top w:val="nil"/>
              <w:left w:val="nil"/>
              <w:bottom w:val="nil"/>
              <w:right w:val="single" w:sz="4" w:space="0" w:color="auto"/>
            </w:tcBorders>
          </w:tcPr>
          <w:p w14:paraId="4DE6377E" w14:textId="77777777" w:rsidR="00B47583" w:rsidRDefault="00B47583">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13EBB052" w14:textId="77777777" w:rsidR="00B47583" w:rsidRDefault="00B47583">
            <w:pPr>
              <w:spacing w:line="252" w:lineRule="auto"/>
              <w:rPr>
                <w:sz w:val="22"/>
                <w:szCs w:val="22"/>
              </w:rPr>
            </w:pPr>
          </w:p>
        </w:tc>
        <w:tc>
          <w:tcPr>
            <w:tcW w:w="283" w:type="dxa"/>
            <w:tcBorders>
              <w:top w:val="nil"/>
              <w:left w:val="single" w:sz="4" w:space="0" w:color="auto"/>
              <w:bottom w:val="nil"/>
              <w:right w:val="nil"/>
            </w:tcBorders>
          </w:tcPr>
          <w:p w14:paraId="53D80192" w14:textId="77777777" w:rsidR="00B47583" w:rsidRDefault="00B47583">
            <w:pPr>
              <w:spacing w:line="252" w:lineRule="auto"/>
              <w:rPr>
                <w:sz w:val="22"/>
                <w:szCs w:val="22"/>
              </w:rPr>
            </w:pPr>
          </w:p>
        </w:tc>
        <w:tc>
          <w:tcPr>
            <w:tcW w:w="1843" w:type="dxa"/>
            <w:gridSpan w:val="3"/>
            <w:tcBorders>
              <w:top w:val="nil"/>
              <w:left w:val="nil"/>
              <w:bottom w:val="nil"/>
              <w:right w:val="single" w:sz="4" w:space="0" w:color="auto"/>
            </w:tcBorders>
          </w:tcPr>
          <w:p w14:paraId="20C11854" w14:textId="77777777" w:rsidR="00B47583" w:rsidRDefault="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ACF23A3" w14:textId="77777777" w:rsidR="00B47583" w:rsidRDefault="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796E4E0" w14:textId="77777777" w:rsidR="00B47583" w:rsidRDefault="00B47583">
            <w:pPr>
              <w:spacing w:line="252" w:lineRule="auto"/>
              <w:rPr>
                <w:sz w:val="22"/>
                <w:szCs w:val="22"/>
              </w:rPr>
            </w:pPr>
          </w:p>
        </w:tc>
        <w:tc>
          <w:tcPr>
            <w:tcW w:w="1043" w:type="dxa"/>
            <w:tcBorders>
              <w:top w:val="nil"/>
              <w:left w:val="single" w:sz="4" w:space="0" w:color="auto"/>
              <w:bottom w:val="nil"/>
              <w:right w:val="nil"/>
            </w:tcBorders>
          </w:tcPr>
          <w:p w14:paraId="22D75C37" w14:textId="77777777" w:rsidR="00B47583" w:rsidRDefault="00B47583">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3AF9609B" w14:textId="77777777" w:rsidR="00B47583" w:rsidRDefault="00B47583">
            <w:pPr>
              <w:spacing w:line="252" w:lineRule="auto"/>
              <w:rPr>
                <w:sz w:val="22"/>
                <w:szCs w:val="22"/>
              </w:rPr>
            </w:pPr>
          </w:p>
        </w:tc>
      </w:tr>
      <w:tr w:rsidR="00B47583" w:rsidRPr="00B47583" w14:paraId="6BAE3922" w14:textId="77777777" w:rsidTr="00B47583">
        <w:trPr>
          <w:trHeight w:val="63"/>
        </w:trPr>
        <w:tc>
          <w:tcPr>
            <w:tcW w:w="761" w:type="dxa"/>
            <w:tcBorders>
              <w:top w:val="nil"/>
              <w:left w:val="nil"/>
              <w:bottom w:val="nil"/>
              <w:right w:val="nil"/>
            </w:tcBorders>
          </w:tcPr>
          <w:p w14:paraId="5876AE25" w14:textId="77777777" w:rsidR="00B33AAE" w:rsidRPr="00B47583" w:rsidRDefault="00B33AAE">
            <w:pPr>
              <w:spacing w:line="252" w:lineRule="auto"/>
              <w:rPr>
                <w:sz w:val="10"/>
                <w:szCs w:val="10"/>
              </w:rPr>
            </w:pPr>
          </w:p>
        </w:tc>
        <w:tc>
          <w:tcPr>
            <w:tcW w:w="568" w:type="dxa"/>
            <w:tcBorders>
              <w:top w:val="nil"/>
              <w:left w:val="nil"/>
              <w:bottom w:val="nil"/>
              <w:right w:val="nil"/>
            </w:tcBorders>
          </w:tcPr>
          <w:p w14:paraId="5C039F66" w14:textId="77777777" w:rsidR="00B33AAE" w:rsidRPr="00B47583" w:rsidRDefault="00B33AAE">
            <w:pPr>
              <w:spacing w:line="252" w:lineRule="auto"/>
              <w:rPr>
                <w:sz w:val="10"/>
                <w:szCs w:val="10"/>
              </w:rPr>
            </w:pPr>
          </w:p>
        </w:tc>
        <w:tc>
          <w:tcPr>
            <w:tcW w:w="284" w:type="dxa"/>
            <w:tcBorders>
              <w:top w:val="nil"/>
              <w:left w:val="nil"/>
              <w:bottom w:val="nil"/>
              <w:right w:val="nil"/>
            </w:tcBorders>
          </w:tcPr>
          <w:p w14:paraId="120703B8" w14:textId="77777777" w:rsidR="00B33AAE" w:rsidRPr="00B47583" w:rsidRDefault="00B33AAE">
            <w:pPr>
              <w:spacing w:line="252" w:lineRule="auto"/>
              <w:rPr>
                <w:sz w:val="10"/>
                <w:szCs w:val="10"/>
              </w:rPr>
            </w:pPr>
          </w:p>
        </w:tc>
        <w:tc>
          <w:tcPr>
            <w:tcW w:w="992" w:type="dxa"/>
            <w:tcBorders>
              <w:top w:val="nil"/>
              <w:left w:val="nil"/>
              <w:bottom w:val="nil"/>
              <w:right w:val="nil"/>
            </w:tcBorders>
          </w:tcPr>
          <w:p w14:paraId="32266065" w14:textId="77777777" w:rsidR="00B33AAE" w:rsidRPr="00B47583" w:rsidRDefault="00B33AAE">
            <w:pPr>
              <w:spacing w:line="252" w:lineRule="auto"/>
              <w:rPr>
                <w:sz w:val="10"/>
                <w:szCs w:val="10"/>
              </w:rPr>
            </w:pPr>
          </w:p>
        </w:tc>
        <w:tc>
          <w:tcPr>
            <w:tcW w:w="709" w:type="dxa"/>
            <w:tcBorders>
              <w:top w:val="nil"/>
              <w:left w:val="nil"/>
              <w:bottom w:val="nil"/>
              <w:right w:val="nil"/>
            </w:tcBorders>
          </w:tcPr>
          <w:p w14:paraId="054CBF2A" w14:textId="77777777" w:rsidR="00B33AAE" w:rsidRPr="00B47583" w:rsidRDefault="00B33AAE">
            <w:pPr>
              <w:spacing w:line="252" w:lineRule="auto"/>
              <w:rPr>
                <w:sz w:val="10"/>
                <w:szCs w:val="10"/>
              </w:rPr>
            </w:pPr>
          </w:p>
        </w:tc>
        <w:tc>
          <w:tcPr>
            <w:tcW w:w="236" w:type="dxa"/>
            <w:tcBorders>
              <w:top w:val="nil"/>
              <w:left w:val="nil"/>
              <w:bottom w:val="nil"/>
              <w:right w:val="nil"/>
            </w:tcBorders>
          </w:tcPr>
          <w:p w14:paraId="6C4E51C5" w14:textId="77777777" w:rsidR="00B33AAE" w:rsidRPr="00B47583" w:rsidRDefault="00B33AAE">
            <w:pPr>
              <w:spacing w:line="252" w:lineRule="auto"/>
              <w:rPr>
                <w:sz w:val="10"/>
                <w:szCs w:val="10"/>
              </w:rPr>
            </w:pPr>
          </w:p>
        </w:tc>
        <w:tc>
          <w:tcPr>
            <w:tcW w:w="1323" w:type="dxa"/>
            <w:gridSpan w:val="3"/>
            <w:tcBorders>
              <w:top w:val="nil"/>
              <w:left w:val="nil"/>
              <w:bottom w:val="nil"/>
              <w:right w:val="nil"/>
            </w:tcBorders>
          </w:tcPr>
          <w:p w14:paraId="13A3F685" w14:textId="77777777" w:rsidR="00B33AAE" w:rsidRPr="00B47583" w:rsidRDefault="00B33AAE">
            <w:pPr>
              <w:spacing w:line="252" w:lineRule="auto"/>
              <w:rPr>
                <w:sz w:val="10"/>
                <w:szCs w:val="10"/>
              </w:rPr>
            </w:pPr>
          </w:p>
        </w:tc>
        <w:tc>
          <w:tcPr>
            <w:tcW w:w="709" w:type="dxa"/>
            <w:gridSpan w:val="2"/>
            <w:tcBorders>
              <w:top w:val="nil"/>
              <w:left w:val="nil"/>
              <w:bottom w:val="nil"/>
              <w:right w:val="nil"/>
            </w:tcBorders>
          </w:tcPr>
          <w:p w14:paraId="1434FADA" w14:textId="77777777" w:rsidR="00B33AAE" w:rsidRPr="00B47583" w:rsidRDefault="00B33AAE">
            <w:pPr>
              <w:spacing w:line="252" w:lineRule="auto"/>
              <w:rPr>
                <w:sz w:val="10"/>
                <w:szCs w:val="10"/>
              </w:rPr>
            </w:pPr>
          </w:p>
        </w:tc>
        <w:tc>
          <w:tcPr>
            <w:tcW w:w="377" w:type="dxa"/>
            <w:gridSpan w:val="2"/>
            <w:tcBorders>
              <w:top w:val="nil"/>
              <w:left w:val="nil"/>
              <w:bottom w:val="nil"/>
              <w:right w:val="nil"/>
            </w:tcBorders>
          </w:tcPr>
          <w:p w14:paraId="4F8828F4" w14:textId="77777777" w:rsidR="00B33AAE" w:rsidRPr="00B47583" w:rsidRDefault="00B33AAE">
            <w:pPr>
              <w:spacing w:line="252" w:lineRule="auto"/>
              <w:rPr>
                <w:sz w:val="10"/>
                <w:szCs w:val="10"/>
              </w:rPr>
            </w:pPr>
          </w:p>
        </w:tc>
        <w:tc>
          <w:tcPr>
            <w:tcW w:w="1727" w:type="dxa"/>
            <w:tcBorders>
              <w:top w:val="nil"/>
              <w:left w:val="nil"/>
              <w:bottom w:val="nil"/>
              <w:right w:val="nil"/>
            </w:tcBorders>
          </w:tcPr>
          <w:p w14:paraId="3597F57A" w14:textId="77777777" w:rsidR="00B33AAE" w:rsidRPr="00B47583" w:rsidRDefault="00B33AAE">
            <w:pPr>
              <w:spacing w:line="252" w:lineRule="auto"/>
              <w:rPr>
                <w:sz w:val="10"/>
                <w:szCs w:val="10"/>
              </w:rPr>
            </w:pPr>
          </w:p>
        </w:tc>
        <w:tc>
          <w:tcPr>
            <w:tcW w:w="615" w:type="dxa"/>
            <w:gridSpan w:val="4"/>
            <w:tcBorders>
              <w:top w:val="nil"/>
              <w:left w:val="nil"/>
              <w:bottom w:val="nil"/>
              <w:right w:val="nil"/>
            </w:tcBorders>
          </w:tcPr>
          <w:p w14:paraId="21B1252F" w14:textId="77777777" w:rsidR="00B33AAE" w:rsidRPr="00B47583" w:rsidRDefault="00B33AAE">
            <w:pPr>
              <w:spacing w:line="252" w:lineRule="auto"/>
              <w:rPr>
                <w:sz w:val="10"/>
                <w:szCs w:val="10"/>
              </w:rPr>
            </w:pPr>
          </w:p>
        </w:tc>
        <w:tc>
          <w:tcPr>
            <w:tcW w:w="257" w:type="dxa"/>
            <w:tcBorders>
              <w:top w:val="nil"/>
              <w:left w:val="nil"/>
              <w:bottom w:val="nil"/>
              <w:right w:val="single" w:sz="4" w:space="0" w:color="auto"/>
            </w:tcBorders>
          </w:tcPr>
          <w:p w14:paraId="23EC4A14" w14:textId="77777777" w:rsidR="00B33AAE" w:rsidRPr="00B47583" w:rsidRDefault="00B33AAE">
            <w:pPr>
              <w:spacing w:line="252" w:lineRule="auto"/>
              <w:rPr>
                <w:sz w:val="10"/>
                <w:szCs w:val="10"/>
              </w:rPr>
            </w:pPr>
          </w:p>
        </w:tc>
        <w:tc>
          <w:tcPr>
            <w:tcW w:w="1092" w:type="dxa"/>
            <w:gridSpan w:val="2"/>
            <w:tcBorders>
              <w:top w:val="nil"/>
              <w:left w:val="single" w:sz="4" w:space="0" w:color="auto"/>
              <w:bottom w:val="nil"/>
              <w:right w:val="nil"/>
            </w:tcBorders>
          </w:tcPr>
          <w:p w14:paraId="3AE2981D" w14:textId="77777777" w:rsidR="00B33AAE" w:rsidRPr="00B47583" w:rsidRDefault="00B33AAE">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21F268E1" w14:textId="77777777" w:rsidR="00B33AAE" w:rsidRPr="00B47583" w:rsidRDefault="00B33AAE">
            <w:pPr>
              <w:spacing w:line="252" w:lineRule="auto"/>
              <w:rPr>
                <w:sz w:val="10"/>
                <w:szCs w:val="10"/>
              </w:rPr>
            </w:pPr>
          </w:p>
        </w:tc>
      </w:tr>
      <w:tr w:rsidR="0051699F" w14:paraId="2B0DDC30" w14:textId="77777777" w:rsidTr="00B47583">
        <w:trPr>
          <w:gridAfter w:val="1"/>
          <w:wAfter w:w="49" w:type="dxa"/>
          <w:trHeight w:val="255"/>
        </w:trPr>
        <w:tc>
          <w:tcPr>
            <w:tcW w:w="7708" w:type="dxa"/>
            <w:gridSpan w:val="15"/>
            <w:tcBorders>
              <w:top w:val="nil"/>
              <w:left w:val="nil"/>
              <w:bottom w:val="nil"/>
              <w:right w:val="single" w:sz="4" w:space="0" w:color="auto"/>
            </w:tcBorders>
            <w:hideMark/>
          </w:tcPr>
          <w:p w14:paraId="15D2AC70" w14:textId="77777777" w:rsidR="0051699F" w:rsidRDefault="0051699F">
            <w:pPr>
              <w:spacing w:line="252" w:lineRule="auto"/>
              <w:rPr>
                <w:sz w:val="22"/>
                <w:szCs w:val="22"/>
              </w:rPr>
            </w:pPr>
            <w:r>
              <w:rPr>
                <w:sz w:val="22"/>
                <w:szCs w:val="22"/>
              </w:rPr>
              <w:t>I use another term (for example, Intersex), please specif</w:t>
            </w:r>
            <w:r w:rsidR="00481FB4">
              <w:rPr>
                <w:sz w:val="22"/>
                <w:szCs w:val="22"/>
              </w:rPr>
              <w:t>y</w:t>
            </w:r>
            <w:r>
              <w:rPr>
                <w:sz w:val="22"/>
                <w:szCs w:val="22"/>
              </w:rPr>
              <w:t>:</w:t>
            </w:r>
          </w:p>
        </w:tc>
        <w:tc>
          <w:tcPr>
            <w:tcW w:w="567" w:type="dxa"/>
            <w:gridSpan w:val="2"/>
            <w:tcBorders>
              <w:top w:val="single" w:sz="4" w:space="0" w:color="auto"/>
              <w:left w:val="single" w:sz="4" w:space="0" w:color="auto"/>
              <w:bottom w:val="single" w:sz="4" w:space="0" w:color="auto"/>
              <w:right w:val="single" w:sz="4" w:space="0" w:color="auto"/>
            </w:tcBorders>
          </w:tcPr>
          <w:p w14:paraId="4E2E0B7F" w14:textId="77777777" w:rsidR="0051699F" w:rsidRDefault="0051699F">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77BD390" w14:textId="77777777" w:rsidR="0051699F" w:rsidRDefault="0051699F">
            <w:pPr>
              <w:spacing w:line="252" w:lineRule="auto"/>
              <w:rPr>
                <w:sz w:val="22"/>
                <w:szCs w:val="22"/>
              </w:rPr>
            </w:pPr>
          </w:p>
        </w:tc>
        <w:tc>
          <w:tcPr>
            <w:tcW w:w="1043" w:type="dxa"/>
            <w:tcBorders>
              <w:top w:val="nil"/>
              <w:left w:val="single" w:sz="4" w:space="0" w:color="auto"/>
              <w:bottom w:val="nil"/>
              <w:right w:val="nil"/>
            </w:tcBorders>
          </w:tcPr>
          <w:p w14:paraId="44701FA4"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C7AB8BD" w14:textId="77777777" w:rsidR="0051699F" w:rsidRDefault="0051699F">
            <w:pPr>
              <w:spacing w:line="252" w:lineRule="auto"/>
              <w:rPr>
                <w:sz w:val="22"/>
                <w:szCs w:val="22"/>
              </w:rPr>
            </w:pPr>
          </w:p>
        </w:tc>
      </w:tr>
      <w:tr w:rsidR="0051699F" w14:paraId="70BDA5A5" w14:textId="77777777" w:rsidTr="00B47583">
        <w:trPr>
          <w:gridAfter w:val="1"/>
          <w:wAfter w:w="49" w:type="dxa"/>
          <w:trHeight w:val="20"/>
        </w:trPr>
        <w:tc>
          <w:tcPr>
            <w:tcW w:w="7957" w:type="dxa"/>
            <w:gridSpan w:val="16"/>
            <w:tcBorders>
              <w:top w:val="nil"/>
              <w:left w:val="nil"/>
              <w:bottom w:val="single" w:sz="4" w:space="0" w:color="auto"/>
              <w:right w:val="nil"/>
            </w:tcBorders>
          </w:tcPr>
          <w:p w14:paraId="4DC4F9C0" w14:textId="77777777" w:rsidR="0051699F" w:rsidRDefault="0051699F">
            <w:pPr>
              <w:spacing w:line="252" w:lineRule="auto"/>
              <w:rPr>
                <w:sz w:val="6"/>
                <w:szCs w:val="6"/>
              </w:rPr>
            </w:pPr>
          </w:p>
          <w:p w14:paraId="18AE0C33" w14:textId="77777777" w:rsidR="0051699F" w:rsidRDefault="0051699F">
            <w:pPr>
              <w:spacing w:line="252" w:lineRule="auto"/>
              <w:rPr>
                <w:sz w:val="6"/>
                <w:szCs w:val="6"/>
              </w:rPr>
            </w:pPr>
          </w:p>
        </w:tc>
        <w:tc>
          <w:tcPr>
            <w:tcW w:w="601" w:type="dxa"/>
            <w:gridSpan w:val="3"/>
            <w:tcBorders>
              <w:top w:val="nil"/>
              <w:left w:val="nil"/>
              <w:bottom w:val="nil"/>
              <w:right w:val="nil"/>
            </w:tcBorders>
          </w:tcPr>
          <w:p w14:paraId="6816C502" w14:textId="77777777" w:rsidR="0051699F" w:rsidRDefault="0051699F">
            <w:pPr>
              <w:spacing w:line="252" w:lineRule="auto"/>
              <w:rPr>
                <w:sz w:val="6"/>
                <w:szCs w:val="6"/>
              </w:rPr>
            </w:pPr>
          </w:p>
        </w:tc>
        <w:tc>
          <w:tcPr>
            <w:tcW w:w="1043" w:type="dxa"/>
            <w:tcBorders>
              <w:top w:val="nil"/>
              <w:left w:val="nil"/>
              <w:bottom w:val="nil"/>
              <w:right w:val="nil"/>
            </w:tcBorders>
          </w:tcPr>
          <w:p w14:paraId="4C90DEAD"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CBB83D6" w14:textId="77777777" w:rsidR="0051699F" w:rsidRDefault="0051699F">
            <w:pPr>
              <w:spacing w:line="252" w:lineRule="auto"/>
              <w:rPr>
                <w:sz w:val="6"/>
                <w:szCs w:val="6"/>
              </w:rPr>
            </w:pPr>
          </w:p>
        </w:tc>
      </w:tr>
      <w:tr w:rsidR="0051699F" w14:paraId="0CCD3B5C" w14:textId="77777777" w:rsidTr="00B47583">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3688A35A" w14:textId="77777777" w:rsidR="0051699F" w:rsidRDefault="0051699F">
            <w:pPr>
              <w:spacing w:line="252" w:lineRule="auto"/>
              <w:rPr>
                <w:sz w:val="22"/>
                <w:szCs w:val="22"/>
              </w:rPr>
            </w:pPr>
          </w:p>
          <w:p w14:paraId="32EF89A4" w14:textId="77777777" w:rsidR="0051699F" w:rsidRDefault="0051699F">
            <w:pPr>
              <w:spacing w:line="252" w:lineRule="auto"/>
              <w:rPr>
                <w:sz w:val="22"/>
                <w:szCs w:val="22"/>
              </w:rPr>
            </w:pPr>
          </w:p>
        </w:tc>
        <w:tc>
          <w:tcPr>
            <w:tcW w:w="283" w:type="dxa"/>
            <w:gridSpan w:val="2"/>
            <w:tcBorders>
              <w:top w:val="nil"/>
              <w:left w:val="single" w:sz="4" w:space="0" w:color="auto"/>
              <w:bottom w:val="nil"/>
              <w:right w:val="nil"/>
            </w:tcBorders>
          </w:tcPr>
          <w:p w14:paraId="2A80192B"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0F525021"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3D8BCBB" w14:textId="77777777" w:rsidR="0051699F" w:rsidRDefault="0051699F">
            <w:pPr>
              <w:spacing w:line="252" w:lineRule="auto"/>
              <w:rPr>
                <w:sz w:val="22"/>
                <w:szCs w:val="22"/>
              </w:rPr>
            </w:pPr>
          </w:p>
        </w:tc>
      </w:tr>
      <w:tr w:rsidR="0051699F" w14:paraId="3D1D3FD9" w14:textId="77777777" w:rsidTr="00B47583">
        <w:trPr>
          <w:gridAfter w:val="1"/>
          <w:wAfter w:w="49" w:type="dxa"/>
          <w:trHeight w:val="70"/>
        </w:trPr>
        <w:tc>
          <w:tcPr>
            <w:tcW w:w="8275" w:type="dxa"/>
            <w:gridSpan w:val="17"/>
            <w:tcBorders>
              <w:top w:val="single" w:sz="4" w:space="0" w:color="auto"/>
              <w:left w:val="nil"/>
              <w:bottom w:val="nil"/>
              <w:right w:val="nil"/>
            </w:tcBorders>
          </w:tcPr>
          <w:p w14:paraId="386B01B4" w14:textId="77777777" w:rsidR="0051699F" w:rsidRDefault="0051699F">
            <w:pPr>
              <w:spacing w:line="252" w:lineRule="auto"/>
              <w:rPr>
                <w:sz w:val="6"/>
                <w:szCs w:val="6"/>
              </w:rPr>
            </w:pPr>
          </w:p>
        </w:tc>
        <w:tc>
          <w:tcPr>
            <w:tcW w:w="283" w:type="dxa"/>
            <w:gridSpan w:val="2"/>
            <w:tcBorders>
              <w:top w:val="nil"/>
              <w:left w:val="nil"/>
              <w:bottom w:val="nil"/>
              <w:right w:val="nil"/>
            </w:tcBorders>
          </w:tcPr>
          <w:p w14:paraId="7C2D2297" w14:textId="77777777" w:rsidR="0051699F" w:rsidRDefault="0051699F">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6A94F0A4"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EE0B218" w14:textId="77777777" w:rsidR="0051699F" w:rsidRDefault="0051699F">
            <w:pPr>
              <w:spacing w:line="252" w:lineRule="auto"/>
              <w:rPr>
                <w:sz w:val="6"/>
                <w:szCs w:val="6"/>
              </w:rPr>
            </w:pPr>
          </w:p>
        </w:tc>
      </w:tr>
      <w:tr w:rsidR="0051699F" w14:paraId="4BE13110" w14:textId="77777777" w:rsidTr="00B47583">
        <w:trPr>
          <w:gridAfter w:val="1"/>
          <w:wAfter w:w="49" w:type="dxa"/>
          <w:trHeight w:val="255"/>
        </w:trPr>
        <w:tc>
          <w:tcPr>
            <w:tcW w:w="8275" w:type="dxa"/>
            <w:gridSpan w:val="17"/>
            <w:tcBorders>
              <w:top w:val="nil"/>
              <w:left w:val="nil"/>
              <w:bottom w:val="nil"/>
              <w:right w:val="nil"/>
            </w:tcBorders>
            <w:hideMark/>
          </w:tcPr>
          <w:p w14:paraId="26274EDC" w14:textId="77777777" w:rsidR="0051699F" w:rsidRDefault="0051699F">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4D091E65"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1DFE5AD"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57B07A6" w14:textId="77777777" w:rsidR="0051699F" w:rsidRDefault="0051699F">
            <w:pPr>
              <w:spacing w:line="252" w:lineRule="auto"/>
              <w:rPr>
                <w:sz w:val="22"/>
                <w:szCs w:val="22"/>
              </w:rPr>
            </w:pPr>
          </w:p>
        </w:tc>
      </w:tr>
      <w:tr w:rsidR="00B47583" w14:paraId="10173285" w14:textId="77777777" w:rsidTr="00B47583">
        <w:trPr>
          <w:gridAfter w:val="1"/>
          <w:wAfter w:w="49" w:type="dxa"/>
          <w:trHeight w:val="255"/>
        </w:trPr>
        <w:tc>
          <w:tcPr>
            <w:tcW w:w="761" w:type="dxa"/>
            <w:tcBorders>
              <w:top w:val="nil"/>
              <w:left w:val="nil"/>
              <w:bottom w:val="nil"/>
              <w:right w:val="single" w:sz="4" w:space="0" w:color="auto"/>
            </w:tcBorders>
            <w:hideMark/>
          </w:tcPr>
          <w:p w14:paraId="192410C6" w14:textId="77777777" w:rsidR="00B47583" w:rsidRDefault="00B47583" w:rsidP="00B47583">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17A44D3B" w14:textId="77777777" w:rsidR="00B47583" w:rsidRDefault="00B47583" w:rsidP="00B47583">
            <w:pPr>
              <w:spacing w:line="252" w:lineRule="auto"/>
              <w:rPr>
                <w:sz w:val="22"/>
                <w:szCs w:val="22"/>
              </w:rPr>
            </w:pPr>
          </w:p>
        </w:tc>
        <w:tc>
          <w:tcPr>
            <w:tcW w:w="284" w:type="dxa"/>
            <w:tcBorders>
              <w:top w:val="nil"/>
              <w:left w:val="single" w:sz="4" w:space="0" w:color="auto"/>
              <w:bottom w:val="nil"/>
              <w:right w:val="nil"/>
            </w:tcBorders>
          </w:tcPr>
          <w:p w14:paraId="153386FC" w14:textId="77777777" w:rsidR="00B47583" w:rsidRDefault="00B47583" w:rsidP="00B47583">
            <w:pPr>
              <w:spacing w:line="252" w:lineRule="auto"/>
              <w:rPr>
                <w:sz w:val="22"/>
                <w:szCs w:val="22"/>
              </w:rPr>
            </w:pPr>
          </w:p>
        </w:tc>
        <w:tc>
          <w:tcPr>
            <w:tcW w:w="992" w:type="dxa"/>
            <w:tcBorders>
              <w:top w:val="nil"/>
              <w:left w:val="nil"/>
              <w:bottom w:val="nil"/>
              <w:right w:val="single" w:sz="4" w:space="0" w:color="auto"/>
            </w:tcBorders>
          </w:tcPr>
          <w:p w14:paraId="74CE2E03" w14:textId="77777777" w:rsidR="00B47583" w:rsidRDefault="00B47583" w:rsidP="00B47583">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24C81956"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nil"/>
            </w:tcBorders>
          </w:tcPr>
          <w:p w14:paraId="2B80AF9E" w14:textId="77777777" w:rsidR="00B47583" w:rsidRDefault="00B47583" w:rsidP="00B47583">
            <w:pPr>
              <w:spacing w:line="252" w:lineRule="auto"/>
              <w:rPr>
                <w:sz w:val="22"/>
                <w:szCs w:val="22"/>
              </w:rPr>
            </w:pPr>
          </w:p>
        </w:tc>
        <w:tc>
          <w:tcPr>
            <w:tcW w:w="1134" w:type="dxa"/>
            <w:tcBorders>
              <w:top w:val="nil"/>
              <w:left w:val="nil"/>
              <w:bottom w:val="nil"/>
              <w:right w:val="single" w:sz="4" w:space="0" w:color="auto"/>
            </w:tcBorders>
          </w:tcPr>
          <w:p w14:paraId="02DDFCCB" w14:textId="77777777" w:rsidR="00B47583" w:rsidRDefault="00B47583" w:rsidP="00B47583">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1937BAA9" w14:textId="77777777" w:rsidR="00B47583" w:rsidRDefault="00B47583" w:rsidP="00B47583">
            <w:pPr>
              <w:spacing w:line="252" w:lineRule="auto"/>
              <w:rPr>
                <w:sz w:val="22"/>
                <w:szCs w:val="22"/>
              </w:rPr>
            </w:pPr>
          </w:p>
        </w:tc>
        <w:tc>
          <w:tcPr>
            <w:tcW w:w="283" w:type="dxa"/>
            <w:tcBorders>
              <w:top w:val="nil"/>
              <w:left w:val="single" w:sz="4" w:space="0" w:color="auto"/>
              <w:bottom w:val="nil"/>
              <w:right w:val="nil"/>
            </w:tcBorders>
            <w:hideMark/>
          </w:tcPr>
          <w:p w14:paraId="0A00A0BE" w14:textId="77777777" w:rsidR="00B47583" w:rsidRDefault="00B47583" w:rsidP="00B47583">
            <w:pPr>
              <w:spacing w:line="252" w:lineRule="auto"/>
              <w:rPr>
                <w:sz w:val="22"/>
                <w:szCs w:val="22"/>
              </w:rPr>
            </w:pPr>
          </w:p>
        </w:tc>
        <w:tc>
          <w:tcPr>
            <w:tcW w:w="1843" w:type="dxa"/>
            <w:gridSpan w:val="3"/>
            <w:tcBorders>
              <w:top w:val="nil"/>
              <w:left w:val="nil"/>
              <w:bottom w:val="nil"/>
              <w:right w:val="single" w:sz="4" w:space="0" w:color="auto"/>
            </w:tcBorders>
          </w:tcPr>
          <w:p w14:paraId="55235E1B" w14:textId="77777777" w:rsidR="00B47583" w:rsidRDefault="00B47583" w:rsidP="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8DE1DC8"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C2951AF" w14:textId="77777777" w:rsidR="00B47583" w:rsidRDefault="00B47583" w:rsidP="00B47583">
            <w:pPr>
              <w:spacing w:line="252" w:lineRule="auto"/>
              <w:rPr>
                <w:sz w:val="22"/>
                <w:szCs w:val="22"/>
              </w:rPr>
            </w:pPr>
          </w:p>
        </w:tc>
        <w:tc>
          <w:tcPr>
            <w:tcW w:w="1043" w:type="dxa"/>
            <w:tcBorders>
              <w:top w:val="nil"/>
              <w:left w:val="single" w:sz="4" w:space="0" w:color="auto"/>
              <w:bottom w:val="nil"/>
              <w:right w:val="nil"/>
            </w:tcBorders>
          </w:tcPr>
          <w:p w14:paraId="282F59C1" w14:textId="77777777" w:rsidR="00B47583" w:rsidRDefault="00B47583" w:rsidP="00B47583">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B92F6EA" w14:textId="77777777" w:rsidR="00B47583" w:rsidRDefault="00B47583" w:rsidP="00B47583">
            <w:pPr>
              <w:spacing w:line="252" w:lineRule="auto"/>
              <w:rPr>
                <w:sz w:val="22"/>
                <w:szCs w:val="22"/>
              </w:rPr>
            </w:pPr>
          </w:p>
        </w:tc>
      </w:tr>
      <w:tr w:rsidR="00B47583" w:rsidRPr="00B33AAE" w14:paraId="5A16E447" w14:textId="77777777" w:rsidTr="00B47583">
        <w:trPr>
          <w:gridAfter w:val="1"/>
          <w:wAfter w:w="49" w:type="dxa"/>
          <w:trHeight w:val="67"/>
        </w:trPr>
        <w:tc>
          <w:tcPr>
            <w:tcW w:w="761" w:type="dxa"/>
            <w:tcBorders>
              <w:top w:val="nil"/>
              <w:left w:val="nil"/>
              <w:bottom w:val="nil"/>
              <w:right w:val="nil"/>
            </w:tcBorders>
          </w:tcPr>
          <w:p w14:paraId="64F9E50B" w14:textId="77777777" w:rsidR="00B47583" w:rsidRPr="00B33AAE" w:rsidRDefault="00B47583" w:rsidP="00B47583">
            <w:pPr>
              <w:spacing w:line="252" w:lineRule="auto"/>
              <w:rPr>
                <w:sz w:val="16"/>
                <w:szCs w:val="16"/>
              </w:rPr>
            </w:pPr>
          </w:p>
        </w:tc>
        <w:tc>
          <w:tcPr>
            <w:tcW w:w="568" w:type="dxa"/>
            <w:tcBorders>
              <w:top w:val="nil"/>
              <w:left w:val="nil"/>
              <w:bottom w:val="nil"/>
              <w:right w:val="nil"/>
            </w:tcBorders>
          </w:tcPr>
          <w:p w14:paraId="61D4B0D5" w14:textId="77777777" w:rsidR="00B47583" w:rsidRPr="00B33AAE" w:rsidRDefault="00B47583" w:rsidP="00B47583">
            <w:pPr>
              <w:spacing w:line="252" w:lineRule="auto"/>
              <w:rPr>
                <w:sz w:val="16"/>
                <w:szCs w:val="16"/>
              </w:rPr>
            </w:pPr>
          </w:p>
        </w:tc>
        <w:tc>
          <w:tcPr>
            <w:tcW w:w="284" w:type="dxa"/>
            <w:tcBorders>
              <w:top w:val="nil"/>
              <w:left w:val="nil"/>
              <w:bottom w:val="nil"/>
              <w:right w:val="nil"/>
            </w:tcBorders>
          </w:tcPr>
          <w:p w14:paraId="3790D36A" w14:textId="77777777" w:rsidR="00B47583" w:rsidRPr="00B33AAE" w:rsidRDefault="00B47583" w:rsidP="00B47583">
            <w:pPr>
              <w:spacing w:line="252" w:lineRule="auto"/>
              <w:rPr>
                <w:sz w:val="16"/>
                <w:szCs w:val="16"/>
              </w:rPr>
            </w:pPr>
          </w:p>
        </w:tc>
        <w:tc>
          <w:tcPr>
            <w:tcW w:w="992" w:type="dxa"/>
            <w:tcBorders>
              <w:top w:val="nil"/>
              <w:left w:val="nil"/>
              <w:bottom w:val="nil"/>
              <w:right w:val="nil"/>
            </w:tcBorders>
          </w:tcPr>
          <w:p w14:paraId="4A0B62E6" w14:textId="77777777" w:rsidR="00B47583" w:rsidRPr="00B33AAE" w:rsidRDefault="00B47583" w:rsidP="00B47583">
            <w:pPr>
              <w:spacing w:line="252" w:lineRule="auto"/>
              <w:rPr>
                <w:sz w:val="16"/>
                <w:szCs w:val="16"/>
              </w:rPr>
            </w:pPr>
          </w:p>
        </w:tc>
        <w:tc>
          <w:tcPr>
            <w:tcW w:w="709" w:type="dxa"/>
            <w:tcBorders>
              <w:top w:val="nil"/>
              <w:left w:val="nil"/>
              <w:bottom w:val="nil"/>
              <w:right w:val="nil"/>
            </w:tcBorders>
          </w:tcPr>
          <w:p w14:paraId="31DDDFC8" w14:textId="77777777" w:rsidR="00B47583" w:rsidRPr="00B33AAE" w:rsidRDefault="00B47583" w:rsidP="00B47583">
            <w:pPr>
              <w:spacing w:line="252" w:lineRule="auto"/>
              <w:rPr>
                <w:sz w:val="16"/>
                <w:szCs w:val="16"/>
              </w:rPr>
            </w:pPr>
          </w:p>
        </w:tc>
        <w:tc>
          <w:tcPr>
            <w:tcW w:w="1655" w:type="dxa"/>
            <w:gridSpan w:val="5"/>
            <w:tcBorders>
              <w:top w:val="nil"/>
              <w:left w:val="nil"/>
              <w:bottom w:val="nil"/>
              <w:right w:val="nil"/>
            </w:tcBorders>
          </w:tcPr>
          <w:p w14:paraId="27DEC769" w14:textId="77777777" w:rsidR="00B47583" w:rsidRPr="00B33AAE" w:rsidRDefault="00B47583" w:rsidP="00B47583">
            <w:pPr>
              <w:spacing w:line="252" w:lineRule="auto"/>
              <w:rPr>
                <w:sz w:val="16"/>
                <w:szCs w:val="16"/>
              </w:rPr>
            </w:pPr>
          </w:p>
        </w:tc>
        <w:tc>
          <w:tcPr>
            <w:tcW w:w="613" w:type="dxa"/>
            <w:tcBorders>
              <w:top w:val="nil"/>
              <w:left w:val="nil"/>
              <w:bottom w:val="nil"/>
              <w:right w:val="nil"/>
            </w:tcBorders>
          </w:tcPr>
          <w:p w14:paraId="2894D320" w14:textId="77777777" w:rsidR="00B47583" w:rsidRPr="00B33AAE" w:rsidRDefault="00B47583" w:rsidP="00B47583">
            <w:pPr>
              <w:spacing w:line="252" w:lineRule="auto"/>
              <w:rPr>
                <w:sz w:val="16"/>
                <w:szCs w:val="16"/>
              </w:rPr>
            </w:pPr>
          </w:p>
        </w:tc>
        <w:tc>
          <w:tcPr>
            <w:tcW w:w="2126" w:type="dxa"/>
            <w:gridSpan w:val="4"/>
            <w:tcBorders>
              <w:top w:val="nil"/>
              <w:left w:val="nil"/>
              <w:bottom w:val="nil"/>
              <w:right w:val="nil"/>
            </w:tcBorders>
          </w:tcPr>
          <w:p w14:paraId="70742D24" w14:textId="77777777" w:rsidR="00B47583" w:rsidRPr="00B33AAE" w:rsidRDefault="00B47583" w:rsidP="00B47583">
            <w:pPr>
              <w:spacing w:line="252" w:lineRule="auto"/>
              <w:rPr>
                <w:sz w:val="16"/>
                <w:szCs w:val="16"/>
              </w:rPr>
            </w:pPr>
          </w:p>
        </w:tc>
        <w:tc>
          <w:tcPr>
            <w:tcW w:w="567" w:type="dxa"/>
            <w:gridSpan w:val="2"/>
            <w:tcBorders>
              <w:top w:val="nil"/>
              <w:left w:val="nil"/>
              <w:bottom w:val="nil"/>
              <w:right w:val="nil"/>
            </w:tcBorders>
          </w:tcPr>
          <w:p w14:paraId="33F4B8F6" w14:textId="77777777" w:rsidR="00B47583" w:rsidRPr="00B33AAE" w:rsidRDefault="00B47583" w:rsidP="00B47583">
            <w:pPr>
              <w:spacing w:line="252" w:lineRule="auto"/>
              <w:rPr>
                <w:sz w:val="16"/>
                <w:szCs w:val="16"/>
              </w:rPr>
            </w:pPr>
          </w:p>
        </w:tc>
        <w:tc>
          <w:tcPr>
            <w:tcW w:w="283" w:type="dxa"/>
            <w:gridSpan w:val="2"/>
            <w:tcBorders>
              <w:top w:val="nil"/>
              <w:left w:val="nil"/>
              <w:bottom w:val="nil"/>
              <w:right w:val="single" w:sz="4" w:space="0" w:color="auto"/>
            </w:tcBorders>
          </w:tcPr>
          <w:p w14:paraId="4E688B02" w14:textId="77777777" w:rsidR="00B47583" w:rsidRPr="00B33AAE" w:rsidRDefault="00B47583" w:rsidP="00B47583">
            <w:pPr>
              <w:spacing w:line="252" w:lineRule="auto"/>
              <w:rPr>
                <w:sz w:val="16"/>
                <w:szCs w:val="16"/>
              </w:rPr>
            </w:pPr>
          </w:p>
        </w:tc>
        <w:tc>
          <w:tcPr>
            <w:tcW w:w="1043" w:type="dxa"/>
            <w:tcBorders>
              <w:top w:val="nil"/>
              <w:left w:val="single" w:sz="4" w:space="0" w:color="auto"/>
              <w:bottom w:val="nil"/>
              <w:right w:val="nil"/>
            </w:tcBorders>
          </w:tcPr>
          <w:p w14:paraId="1BA9BD2C" w14:textId="77777777" w:rsidR="00B47583" w:rsidRPr="00B33AAE" w:rsidRDefault="00B47583" w:rsidP="00B47583">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59CAF49C" w14:textId="77777777" w:rsidR="00B47583" w:rsidRPr="00B33AAE" w:rsidRDefault="00B47583" w:rsidP="00B47583">
            <w:pPr>
              <w:spacing w:line="252" w:lineRule="auto"/>
              <w:rPr>
                <w:sz w:val="16"/>
                <w:szCs w:val="16"/>
              </w:rPr>
            </w:pPr>
          </w:p>
        </w:tc>
      </w:tr>
      <w:tr w:rsidR="00B47583" w14:paraId="56BC4814" w14:textId="77777777" w:rsidTr="00B47583">
        <w:trPr>
          <w:gridAfter w:val="1"/>
          <w:wAfter w:w="49" w:type="dxa"/>
          <w:trHeight w:val="255"/>
        </w:trPr>
        <w:tc>
          <w:tcPr>
            <w:tcW w:w="8275" w:type="dxa"/>
            <w:gridSpan w:val="17"/>
            <w:tcBorders>
              <w:top w:val="nil"/>
              <w:left w:val="nil"/>
              <w:bottom w:val="nil"/>
              <w:right w:val="nil"/>
            </w:tcBorders>
            <w:hideMark/>
          </w:tcPr>
          <w:p w14:paraId="3B406F4E" w14:textId="77777777" w:rsidR="00B47583" w:rsidRDefault="00B47583" w:rsidP="00B47583">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31FAD250"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7E630BC5"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38C7740F" w14:textId="77777777" w:rsidR="00B47583" w:rsidRDefault="00B47583" w:rsidP="00B47583">
            <w:pPr>
              <w:spacing w:before="60" w:line="252" w:lineRule="auto"/>
              <w:rPr>
                <w:sz w:val="22"/>
                <w:szCs w:val="22"/>
              </w:rPr>
            </w:pPr>
          </w:p>
        </w:tc>
      </w:tr>
      <w:tr w:rsidR="00B47583" w14:paraId="1274AD1E" w14:textId="77777777" w:rsidTr="00B47583">
        <w:trPr>
          <w:gridAfter w:val="1"/>
          <w:wAfter w:w="49" w:type="dxa"/>
          <w:trHeight w:val="255"/>
        </w:trPr>
        <w:tc>
          <w:tcPr>
            <w:tcW w:w="8275" w:type="dxa"/>
            <w:gridSpan w:val="17"/>
            <w:tcBorders>
              <w:top w:val="nil"/>
              <w:left w:val="nil"/>
              <w:bottom w:val="nil"/>
              <w:right w:val="nil"/>
            </w:tcBorders>
            <w:hideMark/>
          </w:tcPr>
          <w:p w14:paraId="1025FEEF" w14:textId="77777777" w:rsidR="00B47583" w:rsidRDefault="00B47583" w:rsidP="00B47583">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1CB1DE3C"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6EA75B3E"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5644340" w14:textId="77777777" w:rsidR="00B47583" w:rsidRDefault="00B47583" w:rsidP="00B47583">
            <w:pPr>
              <w:spacing w:before="60" w:line="252" w:lineRule="auto"/>
              <w:rPr>
                <w:sz w:val="22"/>
                <w:szCs w:val="22"/>
              </w:rPr>
            </w:pPr>
          </w:p>
        </w:tc>
      </w:tr>
    </w:tbl>
    <w:p w14:paraId="21221A96" w14:textId="77777777" w:rsidR="0051699F" w:rsidRDefault="0051699F" w:rsidP="0051699F">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1699F" w14:paraId="6AAADF2F" w14:textId="77777777" w:rsidTr="00B47583">
        <w:tc>
          <w:tcPr>
            <w:tcW w:w="1800" w:type="dxa"/>
            <w:tcBorders>
              <w:top w:val="nil"/>
              <w:left w:val="nil"/>
              <w:bottom w:val="nil"/>
              <w:right w:val="nil"/>
            </w:tcBorders>
            <w:hideMark/>
          </w:tcPr>
          <w:p w14:paraId="3462B94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A6B530E"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25E0DA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D3DFFFB"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E920AE4"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3B883FA"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8ABDBA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41724C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6EA070F"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B1DA975"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7BFAD3A1"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095B76E" w14:textId="77777777" w:rsidR="0051699F" w:rsidRDefault="0051699F">
            <w:pPr>
              <w:spacing w:line="252" w:lineRule="auto"/>
              <w:rPr>
                <w:rFonts w:ascii="Helvetica" w:hAnsi="Helvetica" w:cs="Helvetica"/>
                <w:sz w:val="20"/>
                <w:szCs w:val="20"/>
              </w:rPr>
            </w:pPr>
          </w:p>
        </w:tc>
      </w:tr>
      <w:tr w:rsidR="0051699F" w14:paraId="3D839DD3" w14:textId="77777777" w:rsidTr="00B47583">
        <w:tc>
          <w:tcPr>
            <w:tcW w:w="1800" w:type="dxa"/>
            <w:tcBorders>
              <w:top w:val="nil"/>
              <w:left w:val="nil"/>
              <w:bottom w:val="nil"/>
              <w:right w:val="nil"/>
            </w:tcBorders>
          </w:tcPr>
          <w:p w14:paraId="38410151"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30DC41D7"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CD69E8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08CC7E9"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3DDFCD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63919ED"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57A4427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3966688"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BE85C0D"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C204719"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D5464E5"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9AF84B9" w14:textId="77777777" w:rsidR="0051699F" w:rsidRDefault="0051699F">
            <w:pPr>
              <w:spacing w:line="252" w:lineRule="auto"/>
              <w:rPr>
                <w:rFonts w:ascii="Helvetica" w:hAnsi="Helvetica" w:cs="Helvetica"/>
                <w:sz w:val="6"/>
                <w:szCs w:val="6"/>
              </w:rPr>
            </w:pPr>
          </w:p>
        </w:tc>
      </w:tr>
      <w:tr w:rsidR="0051699F" w14:paraId="266ABFDE" w14:textId="77777777" w:rsidTr="00B47583">
        <w:tc>
          <w:tcPr>
            <w:tcW w:w="1800" w:type="dxa"/>
            <w:tcBorders>
              <w:top w:val="nil"/>
              <w:left w:val="nil"/>
              <w:bottom w:val="nil"/>
              <w:right w:val="nil"/>
            </w:tcBorders>
          </w:tcPr>
          <w:p w14:paraId="7D4A81B6"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E5F300F"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4C37C8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A8E038B"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52AA891"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0917793"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7A5256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597F87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224D616"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A35DB70"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F30428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9755C81" w14:textId="77777777" w:rsidR="0051699F" w:rsidRDefault="0051699F">
            <w:pPr>
              <w:spacing w:line="252" w:lineRule="auto"/>
              <w:rPr>
                <w:rFonts w:ascii="Helvetica" w:hAnsi="Helvetica" w:cs="Helvetica"/>
                <w:sz w:val="20"/>
                <w:szCs w:val="20"/>
              </w:rPr>
            </w:pPr>
          </w:p>
        </w:tc>
      </w:tr>
      <w:tr w:rsidR="0051699F" w14:paraId="1A0CF358" w14:textId="77777777" w:rsidTr="00B47583">
        <w:tc>
          <w:tcPr>
            <w:tcW w:w="1800" w:type="dxa"/>
            <w:tcBorders>
              <w:top w:val="nil"/>
              <w:left w:val="nil"/>
              <w:bottom w:val="nil"/>
              <w:right w:val="nil"/>
            </w:tcBorders>
          </w:tcPr>
          <w:p w14:paraId="684F7CFD"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C7AF1D7"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39CAF95"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D089EE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EC3D69B" w14:textId="77777777" w:rsidR="0051699F" w:rsidRDefault="0051699F">
            <w:pPr>
              <w:spacing w:line="252" w:lineRule="auto"/>
              <w:rPr>
                <w:rFonts w:ascii="Helvetica" w:hAnsi="Helvetica" w:cs="Helvetica"/>
                <w:sz w:val="6"/>
                <w:szCs w:val="6"/>
              </w:rPr>
            </w:pPr>
          </w:p>
        </w:tc>
      </w:tr>
      <w:tr w:rsidR="002B02E9" w14:paraId="13BA7D82" w14:textId="77777777" w:rsidTr="002B02E9">
        <w:tc>
          <w:tcPr>
            <w:tcW w:w="1800" w:type="dxa"/>
            <w:tcBorders>
              <w:top w:val="nil"/>
              <w:left w:val="nil"/>
              <w:bottom w:val="nil"/>
              <w:right w:val="nil"/>
            </w:tcBorders>
          </w:tcPr>
          <w:p w14:paraId="7DE0342F" w14:textId="77777777" w:rsidR="002B02E9" w:rsidRDefault="002B02E9" w:rsidP="002B02E9">
            <w:pPr>
              <w:spacing w:line="252" w:lineRule="auto"/>
              <w:rPr>
                <w:rFonts w:ascii="Helvetica" w:hAnsi="Helvetica" w:cs="Helvetica"/>
                <w:sz w:val="22"/>
                <w:szCs w:val="22"/>
              </w:rPr>
            </w:pPr>
          </w:p>
        </w:tc>
        <w:tc>
          <w:tcPr>
            <w:tcW w:w="1440" w:type="dxa"/>
            <w:tcBorders>
              <w:top w:val="nil"/>
              <w:left w:val="nil"/>
              <w:bottom w:val="nil"/>
              <w:right w:val="nil"/>
            </w:tcBorders>
            <w:hideMark/>
          </w:tcPr>
          <w:p w14:paraId="1D3ED847"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EFBD02C" w14:textId="77777777" w:rsidR="002B02E9" w:rsidRDefault="002B02E9" w:rsidP="002B02E9">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D6DDA2F" w14:textId="77777777" w:rsidR="002B02E9" w:rsidRDefault="002B02E9" w:rsidP="002B02E9">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A5831BD" w14:textId="77777777" w:rsidR="002B02E9" w:rsidRDefault="002B02E9" w:rsidP="002B02E9">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478F275"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7EFA4153" w14:textId="77777777" w:rsidR="002B02E9" w:rsidRDefault="002B02E9" w:rsidP="002B02E9">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1A910A6" w14:textId="77777777" w:rsidR="002B02E9" w:rsidRDefault="002B02E9" w:rsidP="002B02E9">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DF0A81E"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46E4B63"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64EC931"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6789276D" w14:textId="77777777" w:rsidR="002B02E9" w:rsidRDefault="002B02E9" w:rsidP="002B02E9">
            <w:pPr>
              <w:spacing w:line="252" w:lineRule="auto"/>
              <w:rPr>
                <w:rFonts w:ascii="Helvetica" w:hAnsi="Helvetica" w:cs="Helvetica"/>
                <w:sz w:val="20"/>
                <w:szCs w:val="20"/>
              </w:rPr>
            </w:pPr>
          </w:p>
        </w:tc>
      </w:tr>
      <w:tr w:rsidR="002B02E9" w14:paraId="43EC75AC" w14:textId="77777777" w:rsidTr="00B47583">
        <w:tc>
          <w:tcPr>
            <w:tcW w:w="1800" w:type="dxa"/>
            <w:tcBorders>
              <w:top w:val="nil"/>
              <w:left w:val="nil"/>
              <w:bottom w:val="nil"/>
              <w:right w:val="nil"/>
            </w:tcBorders>
          </w:tcPr>
          <w:p w14:paraId="746D8FD5"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A33D3A5"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14B1EC2"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9E7CCB2"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2CA4A8CC" w14:textId="77777777" w:rsidR="002B02E9" w:rsidRDefault="002B02E9" w:rsidP="002B02E9">
            <w:pPr>
              <w:spacing w:line="252" w:lineRule="auto"/>
              <w:rPr>
                <w:rFonts w:ascii="Helvetica" w:hAnsi="Helvetica" w:cs="Helvetica"/>
                <w:sz w:val="6"/>
                <w:szCs w:val="6"/>
              </w:rPr>
            </w:pPr>
          </w:p>
        </w:tc>
      </w:tr>
      <w:tr w:rsidR="002B02E9" w14:paraId="02DB9944" w14:textId="77777777" w:rsidTr="00B47583">
        <w:tc>
          <w:tcPr>
            <w:tcW w:w="1800" w:type="dxa"/>
            <w:tcBorders>
              <w:top w:val="nil"/>
              <w:left w:val="nil"/>
              <w:bottom w:val="nil"/>
              <w:right w:val="nil"/>
            </w:tcBorders>
          </w:tcPr>
          <w:p w14:paraId="616B1FF9"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5B68126"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5858C03"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F591693"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67C3C3D1"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C3C0E87"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7063693"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14685D9A" w14:textId="77777777" w:rsidR="002B02E9" w:rsidRDefault="002B02E9" w:rsidP="002B02E9">
            <w:pPr>
              <w:spacing w:line="252" w:lineRule="auto"/>
              <w:rPr>
                <w:rFonts w:ascii="Helvetica" w:hAnsi="Helvetica" w:cs="Helvetica"/>
                <w:sz w:val="20"/>
                <w:szCs w:val="20"/>
              </w:rPr>
            </w:pPr>
          </w:p>
        </w:tc>
      </w:tr>
      <w:tr w:rsidR="002B02E9" w14:paraId="00777CB6" w14:textId="77777777" w:rsidTr="00B47583">
        <w:tc>
          <w:tcPr>
            <w:tcW w:w="1800" w:type="dxa"/>
            <w:tcBorders>
              <w:top w:val="nil"/>
              <w:left w:val="nil"/>
              <w:bottom w:val="nil"/>
              <w:right w:val="nil"/>
            </w:tcBorders>
          </w:tcPr>
          <w:p w14:paraId="3D9381A5" w14:textId="77777777" w:rsidR="002B02E9" w:rsidRDefault="002B02E9" w:rsidP="002B02E9">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EE17CC5" w14:textId="77777777" w:rsidR="002B02E9" w:rsidRDefault="002B02E9" w:rsidP="002B02E9">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B7C7CA4" w14:textId="77777777" w:rsidR="002B02E9" w:rsidRDefault="002B02E9" w:rsidP="002B02E9">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1C668B5" w14:textId="77777777" w:rsidR="002B02E9" w:rsidRDefault="002B02E9" w:rsidP="002B02E9">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3ABCC61"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0CCA345"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5A0559F"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5301A082" w14:textId="77777777" w:rsidR="002B02E9" w:rsidRDefault="002B02E9" w:rsidP="002B02E9">
            <w:pPr>
              <w:spacing w:line="252" w:lineRule="auto"/>
              <w:rPr>
                <w:rFonts w:ascii="Helvetica" w:hAnsi="Helvetica" w:cs="Helvetica"/>
                <w:sz w:val="6"/>
                <w:szCs w:val="6"/>
              </w:rPr>
            </w:pPr>
          </w:p>
        </w:tc>
      </w:tr>
      <w:tr w:rsidR="002B02E9" w14:paraId="062357C0" w14:textId="77777777" w:rsidTr="00B47583">
        <w:tc>
          <w:tcPr>
            <w:tcW w:w="1800" w:type="dxa"/>
            <w:tcBorders>
              <w:top w:val="nil"/>
              <w:left w:val="nil"/>
              <w:bottom w:val="nil"/>
              <w:right w:val="nil"/>
            </w:tcBorders>
          </w:tcPr>
          <w:p w14:paraId="02F811A9"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1CA3513"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562CD1D"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A63AD5E" w14:textId="77777777" w:rsidR="002B02E9" w:rsidRDefault="002B02E9" w:rsidP="002B02E9">
            <w:pPr>
              <w:spacing w:line="252" w:lineRule="auto"/>
              <w:rPr>
                <w:rFonts w:ascii="Helvetica" w:hAnsi="Helvetica" w:cs="Helvetica"/>
                <w:sz w:val="22"/>
                <w:szCs w:val="22"/>
              </w:rPr>
            </w:pPr>
          </w:p>
        </w:tc>
        <w:tc>
          <w:tcPr>
            <w:tcW w:w="840" w:type="dxa"/>
            <w:tcBorders>
              <w:top w:val="nil"/>
              <w:left w:val="nil"/>
              <w:bottom w:val="nil"/>
              <w:right w:val="nil"/>
            </w:tcBorders>
          </w:tcPr>
          <w:p w14:paraId="5CFEDC18" w14:textId="77777777" w:rsidR="002B02E9" w:rsidRDefault="002B02E9" w:rsidP="002B02E9">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384E62C1"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22F5E61"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5E448807" w14:textId="77777777" w:rsidR="002B02E9" w:rsidRDefault="002B02E9" w:rsidP="002B02E9">
            <w:pPr>
              <w:spacing w:line="252" w:lineRule="auto"/>
              <w:rPr>
                <w:rFonts w:ascii="Helvetica" w:hAnsi="Helvetica" w:cs="Helvetica"/>
                <w:sz w:val="20"/>
                <w:szCs w:val="20"/>
              </w:rPr>
            </w:pPr>
          </w:p>
        </w:tc>
      </w:tr>
      <w:tr w:rsidR="002B02E9" w14:paraId="4D478D03" w14:textId="77777777" w:rsidTr="00B47583">
        <w:tc>
          <w:tcPr>
            <w:tcW w:w="1800" w:type="dxa"/>
            <w:tcBorders>
              <w:top w:val="nil"/>
              <w:left w:val="nil"/>
              <w:bottom w:val="nil"/>
              <w:right w:val="nil"/>
            </w:tcBorders>
          </w:tcPr>
          <w:p w14:paraId="14EA271C"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5EB2626"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9237CDC"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179E3E8"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7C2908E7" w14:textId="77777777" w:rsidR="002B02E9" w:rsidRDefault="002B02E9" w:rsidP="002B02E9">
            <w:pPr>
              <w:spacing w:line="252" w:lineRule="auto"/>
              <w:rPr>
                <w:rFonts w:ascii="Helvetica" w:hAnsi="Helvetica" w:cs="Helvetica"/>
                <w:sz w:val="6"/>
                <w:szCs w:val="6"/>
              </w:rPr>
            </w:pPr>
          </w:p>
        </w:tc>
      </w:tr>
      <w:tr w:rsidR="002B02E9" w14:paraId="3E68A408" w14:textId="77777777" w:rsidTr="00B47583">
        <w:trPr>
          <w:trHeight w:val="357"/>
        </w:trPr>
        <w:tc>
          <w:tcPr>
            <w:tcW w:w="1800" w:type="dxa"/>
            <w:tcBorders>
              <w:top w:val="nil"/>
              <w:left w:val="nil"/>
              <w:bottom w:val="nil"/>
              <w:right w:val="nil"/>
            </w:tcBorders>
          </w:tcPr>
          <w:p w14:paraId="4CF9991C" w14:textId="77777777" w:rsidR="002B02E9" w:rsidRDefault="002B02E9" w:rsidP="002B02E9">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E73AC07"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69B4EC0"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F28FD29"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284C678"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3ABEA264" w14:textId="77777777" w:rsidR="002B02E9" w:rsidRDefault="002B02E9" w:rsidP="002B02E9">
            <w:pPr>
              <w:spacing w:line="252" w:lineRule="auto"/>
              <w:rPr>
                <w:rFonts w:ascii="Helvetica" w:hAnsi="Helvetica" w:cs="Helvetica"/>
                <w:sz w:val="20"/>
                <w:szCs w:val="20"/>
              </w:rPr>
            </w:pPr>
          </w:p>
        </w:tc>
      </w:tr>
    </w:tbl>
    <w:p w14:paraId="4F699F3F" w14:textId="77777777" w:rsidR="0051699F" w:rsidRDefault="0051699F" w:rsidP="0051699F">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1699F" w14:paraId="1CF0920E" w14:textId="77777777" w:rsidTr="00B47583">
        <w:tc>
          <w:tcPr>
            <w:tcW w:w="1800" w:type="dxa"/>
            <w:tcBorders>
              <w:top w:val="nil"/>
              <w:left w:val="nil"/>
              <w:bottom w:val="nil"/>
              <w:right w:val="nil"/>
            </w:tcBorders>
            <w:hideMark/>
          </w:tcPr>
          <w:p w14:paraId="220F13A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37718007"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849534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00C9040"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D06CFB4"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95AE7C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F7BCB9D"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B3F1097"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5D6C406E"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535E6467" w14:textId="77777777" w:rsidTr="00B47583">
        <w:tc>
          <w:tcPr>
            <w:tcW w:w="1800" w:type="dxa"/>
            <w:tcBorders>
              <w:top w:val="nil"/>
              <w:left w:val="nil"/>
              <w:bottom w:val="nil"/>
              <w:right w:val="nil"/>
            </w:tcBorders>
          </w:tcPr>
          <w:p w14:paraId="541FF19C"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884D54C"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AF7A67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9BA059D"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0761E79"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E7BB18B"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A56F41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4DE107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62A4201"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E32F09C" w14:textId="77777777" w:rsidR="0051699F" w:rsidRDefault="0051699F">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33457F1E" w14:textId="77777777" w:rsidR="0051699F" w:rsidRDefault="0051699F">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0C2A71DA" w14:textId="77777777" w:rsidR="0051699F" w:rsidRDefault="0051699F">
            <w:pPr>
              <w:spacing w:line="252" w:lineRule="auto"/>
              <w:rPr>
                <w:rFonts w:ascii="Helvetica" w:hAnsi="Helvetica" w:cs="Helvetica"/>
                <w:sz w:val="6"/>
                <w:szCs w:val="6"/>
              </w:rPr>
            </w:pPr>
          </w:p>
        </w:tc>
      </w:tr>
      <w:tr w:rsidR="0051699F" w14:paraId="5D07576F" w14:textId="77777777" w:rsidTr="00B47583">
        <w:tc>
          <w:tcPr>
            <w:tcW w:w="1800" w:type="dxa"/>
            <w:tcBorders>
              <w:top w:val="nil"/>
              <w:left w:val="nil"/>
              <w:bottom w:val="nil"/>
              <w:right w:val="nil"/>
            </w:tcBorders>
          </w:tcPr>
          <w:p w14:paraId="673EA3B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91AF386"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9FD524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64ACF5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F009950"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5067D0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4F890F9"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EDE8936" w14:textId="77777777" w:rsidR="0051699F" w:rsidRDefault="0051699F">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0A428D8D" w14:textId="77777777" w:rsidR="0051699F" w:rsidRDefault="0051699F">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363CFECA" w14:textId="77777777" w:rsidR="0051699F" w:rsidRDefault="0051699F">
            <w:pPr>
              <w:spacing w:line="252" w:lineRule="auto"/>
              <w:rPr>
                <w:rFonts w:ascii="Helvetica" w:hAnsi="Helvetica" w:cs="Helvetica"/>
                <w:sz w:val="20"/>
                <w:szCs w:val="20"/>
              </w:rPr>
            </w:pPr>
          </w:p>
        </w:tc>
      </w:tr>
      <w:tr w:rsidR="0051699F" w14:paraId="28AA95DC" w14:textId="77777777" w:rsidTr="00B47583">
        <w:tc>
          <w:tcPr>
            <w:tcW w:w="1800" w:type="dxa"/>
            <w:tcBorders>
              <w:top w:val="nil"/>
              <w:left w:val="nil"/>
              <w:bottom w:val="nil"/>
              <w:right w:val="nil"/>
            </w:tcBorders>
          </w:tcPr>
          <w:p w14:paraId="7DB2252C"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648FFBF"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988187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51FF53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60ED9E2"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2C96E9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4A49F9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A8B9D6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9216230"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0C09E03"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87A9302"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11669D3B" w14:textId="77777777" w:rsidR="0051699F" w:rsidRDefault="0051699F">
            <w:pPr>
              <w:spacing w:line="252" w:lineRule="auto"/>
              <w:rPr>
                <w:rFonts w:ascii="Helvetica" w:hAnsi="Helvetica" w:cs="Helvetica"/>
                <w:sz w:val="6"/>
                <w:szCs w:val="6"/>
              </w:rPr>
            </w:pPr>
          </w:p>
        </w:tc>
      </w:tr>
      <w:tr w:rsidR="0051699F" w14:paraId="7C60B146" w14:textId="77777777" w:rsidTr="00B47583">
        <w:tc>
          <w:tcPr>
            <w:tcW w:w="1800" w:type="dxa"/>
            <w:tcBorders>
              <w:top w:val="nil"/>
              <w:left w:val="nil"/>
              <w:bottom w:val="nil"/>
              <w:right w:val="nil"/>
            </w:tcBorders>
          </w:tcPr>
          <w:p w14:paraId="3343DFF4"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DF374F9"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FDB4C6D"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B0FAE8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3A6CB47"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40D14E0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8AAC685"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A8EB8B5"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050A9CF" w14:textId="77777777" w:rsidR="0051699F" w:rsidRDefault="0051699F">
            <w:pPr>
              <w:spacing w:line="252" w:lineRule="auto"/>
              <w:rPr>
                <w:rFonts w:ascii="Helvetica" w:hAnsi="Helvetica" w:cs="Helvetica"/>
                <w:sz w:val="20"/>
                <w:szCs w:val="20"/>
              </w:rPr>
            </w:pPr>
          </w:p>
        </w:tc>
        <w:tc>
          <w:tcPr>
            <w:tcW w:w="1325" w:type="dxa"/>
            <w:tcBorders>
              <w:top w:val="nil"/>
              <w:left w:val="nil"/>
              <w:bottom w:val="nil"/>
              <w:right w:val="nil"/>
            </w:tcBorders>
          </w:tcPr>
          <w:p w14:paraId="518F2A90" w14:textId="77777777" w:rsidR="0051699F" w:rsidRDefault="0051699F">
            <w:pPr>
              <w:spacing w:line="252" w:lineRule="auto"/>
              <w:rPr>
                <w:rFonts w:ascii="Helvetica" w:hAnsi="Helvetica" w:cs="Helvetica"/>
                <w:sz w:val="20"/>
                <w:szCs w:val="20"/>
              </w:rPr>
            </w:pPr>
          </w:p>
        </w:tc>
      </w:tr>
      <w:tr w:rsidR="0051699F" w14:paraId="4062E1F3" w14:textId="77777777" w:rsidTr="00B47583">
        <w:tc>
          <w:tcPr>
            <w:tcW w:w="1800" w:type="dxa"/>
            <w:tcBorders>
              <w:top w:val="nil"/>
              <w:left w:val="nil"/>
              <w:bottom w:val="nil"/>
              <w:right w:val="nil"/>
            </w:tcBorders>
          </w:tcPr>
          <w:p w14:paraId="247DB7E7"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604DAEF"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34FB74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436D7F7"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707E8E9"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57F1CBE"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87E86A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900A88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94D5607"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6E9F300" w14:textId="77777777" w:rsidR="0051699F" w:rsidRDefault="0051699F">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081C4A81" w14:textId="77777777" w:rsidR="0051699F" w:rsidRDefault="0051699F">
            <w:pPr>
              <w:spacing w:line="252" w:lineRule="auto"/>
              <w:rPr>
                <w:rFonts w:ascii="Helvetica" w:hAnsi="Helvetica" w:cs="Helvetica"/>
                <w:sz w:val="6"/>
                <w:szCs w:val="6"/>
              </w:rPr>
            </w:pPr>
          </w:p>
        </w:tc>
      </w:tr>
      <w:tr w:rsidR="0051699F" w14:paraId="57D9ECB4" w14:textId="77777777" w:rsidTr="00B47583">
        <w:tc>
          <w:tcPr>
            <w:tcW w:w="1800" w:type="dxa"/>
            <w:tcBorders>
              <w:top w:val="nil"/>
              <w:left w:val="nil"/>
              <w:bottom w:val="nil"/>
              <w:right w:val="nil"/>
            </w:tcBorders>
          </w:tcPr>
          <w:p w14:paraId="2C82EBC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59B726E"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781B09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560676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E6B8607"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E01897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C029827"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A9403C8"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5B61F3FC" w14:textId="77777777" w:rsidR="0051699F" w:rsidRDefault="0051699F">
            <w:pPr>
              <w:spacing w:line="252" w:lineRule="auto"/>
              <w:rPr>
                <w:rFonts w:ascii="Helvetica" w:hAnsi="Helvetica" w:cs="Helvetica"/>
                <w:sz w:val="20"/>
                <w:szCs w:val="20"/>
              </w:rPr>
            </w:pPr>
          </w:p>
        </w:tc>
      </w:tr>
      <w:tr w:rsidR="0051699F" w14:paraId="17D78834" w14:textId="77777777" w:rsidTr="00B47583">
        <w:tc>
          <w:tcPr>
            <w:tcW w:w="1800" w:type="dxa"/>
            <w:tcBorders>
              <w:top w:val="nil"/>
              <w:left w:val="nil"/>
              <w:bottom w:val="nil"/>
              <w:right w:val="nil"/>
            </w:tcBorders>
          </w:tcPr>
          <w:p w14:paraId="5E5A8D48"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52EADF7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78BD00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9B8FA7A"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786E1B4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319170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49670FD"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nil"/>
            </w:tcBorders>
          </w:tcPr>
          <w:p w14:paraId="7A79923E" w14:textId="77777777" w:rsidR="0051699F" w:rsidRDefault="0051699F">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24EC49CA" w14:textId="77777777" w:rsidR="0051699F" w:rsidRDefault="0051699F">
            <w:pPr>
              <w:spacing w:line="252" w:lineRule="auto"/>
              <w:rPr>
                <w:rFonts w:ascii="Helvetica" w:hAnsi="Helvetica" w:cs="Helvetica"/>
                <w:sz w:val="6"/>
                <w:szCs w:val="6"/>
              </w:rPr>
            </w:pPr>
          </w:p>
        </w:tc>
      </w:tr>
      <w:tr w:rsidR="0051699F" w14:paraId="69A27A12" w14:textId="77777777" w:rsidTr="00B47583">
        <w:tc>
          <w:tcPr>
            <w:tcW w:w="1800" w:type="dxa"/>
            <w:tcBorders>
              <w:top w:val="nil"/>
              <w:left w:val="nil"/>
              <w:bottom w:val="nil"/>
              <w:right w:val="nil"/>
            </w:tcBorders>
          </w:tcPr>
          <w:p w14:paraId="4290E0BF"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B0ADF8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B2DCCE0"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719AC3B"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1EF11AD8"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229F87EB"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nil"/>
            </w:tcBorders>
          </w:tcPr>
          <w:p w14:paraId="5D2E05BB" w14:textId="77777777" w:rsidR="0051699F" w:rsidRDefault="0051699F">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499EBC16" w14:textId="77777777" w:rsidR="0051699F" w:rsidRDefault="0051699F">
            <w:pPr>
              <w:spacing w:line="252" w:lineRule="auto"/>
              <w:rPr>
                <w:rFonts w:ascii="Helvetica" w:hAnsi="Helvetica" w:cs="Helvetica"/>
                <w:sz w:val="20"/>
                <w:szCs w:val="20"/>
              </w:rPr>
            </w:pPr>
          </w:p>
        </w:tc>
      </w:tr>
      <w:tr w:rsidR="0051699F" w14:paraId="6DA08C6B" w14:textId="77777777" w:rsidTr="00B47583">
        <w:tc>
          <w:tcPr>
            <w:tcW w:w="1800" w:type="dxa"/>
            <w:tcBorders>
              <w:top w:val="nil"/>
              <w:left w:val="nil"/>
              <w:bottom w:val="nil"/>
              <w:right w:val="nil"/>
            </w:tcBorders>
          </w:tcPr>
          <w:p w14:paraId="1931FBD4"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D96AE16"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8A15311"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FFC7B2F"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40E82E9"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3BC0C70A" w14:textId="77777777" w:rsidR="0051699F" w:rsidRDefault="0051699F">
            <w:pPr>
              <w:spacing w:line="252" w:lineRule="auto"/>
              <w:rPr>
                <w:rFonts w:ascii="Helvetica" w:hAnsi="Helvetica" w:cs="Helvetica"/>
                <w:sz w:val="6"/>
                <w:szCs w:val="6"/>
              </w:rPr>
            </w:pPr>
          </w:p>
        </w:tc>
      </w:tr>
      <w:tr w:rsidR="0051699F" w14:paraId="321D70EC" w14:textId="77777777" w:rsidTr="00B47583">
        <w:trPr>
          <w:trHeight w:val="357"/>
        </w:trPr>
        <w:tc>
          <w:tcPr>
            <w:tcW w:w="1800" w:type="dxa"/>
            <w:tcBorders>
              <w:top w:val="nil"/>
              <w:left w:val="nil"/>
              <w:bottom w:val="nil"/>
              <w:right w:val="nil"/>
            </w:tcBorders>
          </w:tcPr>
          <w:p w14:paraId="4337D125"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F5F3E0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3DC48C0"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4DFA0EE"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22D8043"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769E4DD9" w14:textId="77777777" w:rsidR="0051699F" w:rsidRDefault="0051699F">
            <w:pPr>
              <w:spacing w:line="252" w:lineRule="auto"/>
              <w:rPr>
                <w:rFonts w:ascii="Helvetica" w:hAnsi="Helvetica" w:cs="Helvetica"/>
                <w:sz w:val="22"/>
                <w:szCs w:val="22"/>
              </w:rPr>
            </w:pPr>
          </w:p>
        </w:tc>
      </w:tr>
      <w:tr w:rsidR="0051699F" w14:paraId="360BF579" w14:textId="77777777" w:rsidTr="00B47583">
        <w:tc>
          <w:tcPr>
            <w:tcW w:w="1800" w:type="dxa"/>
            <w:tcBorders>
              <w:top w:val="nil"/>
              <w:left w:val="nil"/>
              <w:bottom w:val="nil"/>
              <w:right w:val="nil"/>
            </w:tcBorders>
          </w:tcPr>
          <w:p w14:paraId="2E81E793"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89DC413"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777E64A"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DCA9978"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06E82B5"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0A994C2C" w14:textId="77777777" w:rsidR="0051699F" w:rsidRDefault="0051699F">
            <w:pPr>
              <w:spacing w:line="252" w:lineRule="auto"/>
              <w:rPr>
                <w:rFonts w:ascii="Helvetica" w:hAnsi="Helvetica" w:cs="Helvetica"/>
                <w:sz w:val="6"/>
                <w:szCs w:val="6"/>
              </w:rPr>
            </w:pPr>
          </w:p>
        </w:tc>
      </w:tr>
      <w:tr w:rsidR="0051699F" w14:paraId="6ACAE4B4" w14:textId="77777777" w:rsidTr="00B47583">
        <w:trPr>
          <w:trHeight w:val="357"/>
        </w:trPr>
        <w:tc>
          <w:tcPr>
            <w:tcW w:w="1800" w:type="dxa"/>
            <w:tcBorders>
              <w:top w:val="nil"/>
              <w:left w:val="nil"/>
              <w:bottom w:val="nil"/>
              <w:right w:val="nil"/>
            </w:tcBorders>
          </w:tcPr>
          <w:p w14:paraId="03D4F35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B88C014"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683D86D2"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B6A120A"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F42C4C0"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4F82DFA7" w14:textId="77777777" w:rsidR="0051699F" w:rsidRDefault="0051699F">
            <w:pPr>
              <w:spacing w:line="252" w:lineRule="auto"/>
              <w:rPr>
                <w:rFonts w:ascii="Helvetica" w:hAnsi="Helvetica" w:cs="Helvetica"/>
                <w:sz w:val="22"/>
                <w:szCs w:val="22"/>
              </w:rPr>
            </w:pPr>
          </w:p>
        </w:tc>
      </w:tr>
      <w:tr w:rsidR="0051699F" w14:paraId="0D9149BB" w14:textId="77777777" w:rsidTr="00E255E1">
        <w:tc>
          <w:tcPr>
            <w:tcW w:w="1800" w:type="dxa"/>
            <w:tcBorders>
              <w:top w:val="nil"/>
              <w:left w:val="nil"/>
              <w:bottom w:val="nil"/>
              <w:right w:val="nil"/>
            </w:tcBorders>
          </w:tcPr>
          <w:p w14:paraId="04B4C1D5"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57CC659"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ED20020"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195BA385"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B9CDB43"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7B949126" w14:textId="77777777" w:rsidR="0051699F" w:rsidRDefault="0051699F">
            <w:pPr>
              <w:spacing w:line="252" w:lineRule="auto"/>
              <w:rPr>
                <w:rFonts w:ascii="Helvetica" w:hAnsi="Helvetica" w:cs="Helvetica"/>
                <w:sz w:val="22"/>
                <w:szCs w:val="22"/>
              </w:rPr>
            </w:pPr>
          </w:p>
        </w:tc>
      </w:tr>
      <w:tr w:rsidR="0051699F" w14:paraId="5BE26082" w14:textId="77777777" w:rsidTr="00E255E1">
        <w:trPr>
          <w:trHeight w:val="357"/>
        </w:trPr>
        <w:tc>
          <w:tcPr>
            <w:tcW w:w="1800" w:type="dxa"/>
            <w:tcBorders>
              <w:top w:val="nil"/>
              <w:left w:val="nil"/>
              <w:bottom w:val="nil"/>
              <w:right w:val="nil"/>
            </w:tcBorders>
          </w:tcPr>
          <w:p w14:paraId="19C64634"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680065D"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88116F1"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B5A10BC"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940FFCB"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4DA2068E" w14:textId="77777777" w:rsidR="0051699F" w:rsidRDefault="0051699F">
            <w:pPr>
              <w:spacing w:line="252" w:lineRule="auto"/>
              <w:rPr>
                <w:rFonts w:ascii="Helvetica" w:hAnsi="Helvetica" w:cs="Helvetica"/>
                <w:sz w:val="22"/>
                <w:szCs w:val="22"/>
              </w:rPr>
            </w:pPr>
          </w:p>
        </w:tc>
      </w:tr>
      <w:tr w:rsidR="002B02E9" w14:paraId="445D1FA9" w14:textId="77777777" w:rsidTr="00E255E1">
        <w:tc>
          <w:tcPr>
            <w:tcW w:w="8040" w:type="dxa"/>
            <w:gridSpan w:val="10"/>
            <w:tcBorders>
              <w:top w:val="nil"/>
              <w:left w:val="nil"/>
              <w:bottom w:val="nil"/>
              <w:right w:val="nil"/>
            </w:tcBorders>
          </w:tcPr>
          <w:p w14:paraId="169D3CC9" w14:textId="77777777" w:rsidR="002B02E9" w:rsidRDefault="002B02E9">
            <w:pPr>
              <w:spacing w:line="252" w:lineRule="auto"/>
              <w:rPr>
                <w:rFonts w:ascii="Helvetica" w:hAnsi="Helvetica" w:cs="Helvetica"/>
                <w:sz w:val="22"/>
                <w:szCs w:val="22"/>
              </w:rPr>
            </w:pPr>
          </w:p>
        </w:tc>
        <w:tc>
          <w:tcPr>
            <w:tcW w:w="518" w:type="dxa"/>
            <w:tcBorders>
              <w:top w:val="nil"/>
              <w:left w:val="nil"/>
              <w:bottom w:val="nil"/>
              <w:right w:val="nil"/>
            </w:tcBorders>
          </w:tcPr>
          <w:p w14:paraId="2931B187" w14:textId="77777777" w:rsidR="002B02E9" w:rsidRDefault="002B02E9">
            <w:pPr>
              <w:spacing w:line="252" w:lineRule="auto"/>
              <w:rPr>
                <w:rFonts w:ascii="Helvetica" w:hAnsi="Helvetica" w:cs="Helvetica"/>
                <w:sz w:val="22"/>
                <w:szCs w:val="22"/>
              </w:rPr>
            </w:pPr>
          </w:p>
        </w:tc>
        <w:tc>
          <w:tcPr>
            <w:tcW w:w="802" w:type="dxa"/>
            <w:gridSpan w:val="3"/>
            <w:tcBorders>
              <w:top w:val="nil"/>
              <w:left w:val="nil"/>
              <w:bottom w:val="nil"/>
              <w:right w:val="nil"/>
            </w:tcBorders>
          </w:tcPr>
          <w:p w14:paraId="72745EF5" w14:textId="77777777" w:rsidR="002B02E9" w:rsidRDefault="002B02E9">
            <w:pPr>
              <w:spacing w:line="252" w:lineRule="auto"/>
              <w:rPr>
                <w:rFonts w:ascii="Helvetica" w:hAnsi="Helvetica" w:cs="Helvetica"/>
                <w:sz w:val="20"/>
                <w:szCs w:val="20"/>
              </w:rPr>
            </w:pPr>
          </w:p>
        </w:tc>
        <w:tc>
          <w:tcPr>
            <w:tcW w:w="1325" w:type="dxa"/>
            <w:tcBorders>
              <w:top w:val="nil"/>
              <w:left w:val="nil"/>
              <w:bottom w:val="single" w:sz="4" w:space="0" w:color="auto"/>
              <w:right w:val="nil"/>
            </w:tcBorders>
          </w:tcPr>
          <w:p w14:paraId="756BD1D0" w14:textId="77777777" w:rsidR="002B02E9" w:rsidRDefault="002B02E9">
            <w:pPr>
              <w:spacing w:line="252" w:lineRule="auto"/>
              <w:rPr>
                <w:rFonts w:ascii="Helvetica" w:hAnsi="Helvetica" w:cs="Helvetica"/>
                <w:sz w:val="20"/>
                <w:szCs w:val="20"/>
              </w:rPr>
            </w:pPr>
          </w:p>
        </w:tc>
      </w:tr>
      <w:tr w:rsidR="0051699F" w14:paraId="2A54B539" w14:textId="77777777" w:rsidTr="00E255E1">
        <w:tc>
          <w:tcPr>
            <w:tcW w:w="8040" w:type="dxa"/>
            <w:gridSpan w:val="10"/>
            <w:tcBorders>
              <w:top w:val="nil"/>
              <w:left w:val="nil"/>
              <w:bottom w:val="single" w:sz="4" w:space="0" w:color="auto"/>
              <w:right w:val="nil"/>
            </w:tcBorders>
            <w:hideMark/>
          </w:tcPr>
          <w:p w14:paraId="43945D0D"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2DC2A094"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1E9713FA"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24E618DE" w14:textId="77777777" w:rsidR="0051699F" w:rsidRDefault="0051699F">
            <w:pPr>
              <w:spacing w:line="252" w:lineRule="auto"/>
              <w:rPr>
                <w:rFonts w:ascii="Helvetica" w:hAnsi="Helvetica" w:cs="Helvetica"/>
                <w:sz w:val="20"/>
                <w:szCs w:val="20"/>
              </w:rPr>
            </w:pPr>
          </w:p>
        </w:tc>
      </w:tr>
      <w:tr w:rsidR="0051699F" w14:paraId="50044844" w14:textId="77777777" w:rsidTr="00B47583">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EB90482"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AEE9690"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E12FA03" w14:textId="77777777" w:rsidR="0051699F" w:rsidRDefault="0051699F">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190E2DEB" w14:textId="77777777" w:rsidR="0051699F" w:rsidRDefault="0051699F">
            <w:pPr>
              <w:spacing w:line="252" w:lineRule="auto"/>
              <w:rPr>
                <w:rFonts w:ascii="Helvetica" w:hAnsi="Helvetica" w:cs="Helvetica"/>
                <w:sz w:val="20"/>
                <w:szCs w:val="20"/>
              </w:rPr>
            </w:pPr>
          </w:p>
        </w:tc>
      </w:tr>
    </w:tbl>
    <w:p w14:paraId="4F5545DF"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1134"/>
        <w:gridCol w:w="1129"/>
      </w:tblGrid>
      <w:tr w:rsidR="0051699F" w14:paraId="15B592CE" w14:textId="77777777" w:rsidTr="0051699F">
        <w:tc>
          <w:tcPr>
            <w:tcW w:w="10911" w:type="dxa"/>
            <w:gridSpan w:val="12"/>
            <w:tcBorders>
              <w:top w:val="nil"/>
              <w:left w:val="nil"/>
              <w:bottom w:val="nil"/>
              <w:right w:val="nil"/>
            </w:tcBorders>
            <w:hideMark/>
          </w:tcPr>
          <w:p w14:paraId="15666EC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79318C60" w14:textId="77777777" w:rsidTr="0051699F">
        <w:tc>
          <w:tcPr>
            <w:tcW w:w="10911" w:type="dxa"/>
            <w:gridSpan w:val="12"/>
            <w:tcBorders>
              <w:top w:val="nil"/>
              <w:left w:val="nil"/>
              <w:bottom w:val="nil"/>
              <w:right w:val="nil"/>
            </w:tcBorders>
            <w:hideMark/>
          </w:tcPr>
          <w:p w14:paraId="71CDA4A0"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7EEEFAB9" w14:textId="77777777" w:rsidTr="00B47583">
        <w:trPr>
          <w:trHeight w:val="240"/>
        </w:trPr>
        <w:tc>
          <w:tcPr>
            <w:tcW w:w="4889" w:type="dxa"/>
            <w:tcBorders>
              <w:top w:val="nil"/>
              <w:left w:val="nil"/>
              <w:bottom w:val="nil"/>
              <w:right w:val="nil"/>
            </w:tcBorders>
            <w:hideMark/>
          </w:tcPr>
          <w:p w14:paraId="7CE3419F"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35596F9E"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431BC7CE"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1BCD07A6"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23AB2EAB"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792A14E8"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E7110B9"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329B8092" w14:textId="77777777" w:rsidR="0051699F" w:rsidRDefault="0051699F">
            <w:pPr>
              <w:spacing w:line="252" w:lineRule="auto"/>
              <w:rPr>
                <w:rFonts w:ascii="Helvetica" w:hAnsi="Helvetica" w:cs="Helvetica"/>
                <w:sz w:val="22"/>
                <w:szCs w:val="22"/>
              </w:rPr>
            </w:pPr>
          </w:p>
        </w:tc>
        <w:tc>
          <w:tcPr>
            <w:tcW w:w="1134" w:type="dxa"/>
            <w:vMerge w:val="restart"/>
            <w:tcBorders>
              <w:top w:val="nil"/>
              <w:left w:val="single" w:sz="4" w:space="0" w:color="auto"/>
              <w:bottom w:val="nil"/>
              <w:right w:val="single" w:sz="4" w:space="0" w:color="auto"/>
            </w:tcBorders>
            <w:hideMark/>
          </w:tcPr>
          <w:p w14:paraId="12A02214"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129" w:type="dxa"/>
            <w:vMerge w:val="restart"/>
            <w:tcBorders>
              <w:top w:val="single" w:sz="4" w:space="0" w:color="auto"/>
              <w:left w:val="single" w:sz="4" w:space="0" w:color="auto"/>
              <w:bottom w:val="single" w:sz="4" w:space="0" w:color="auto"/>
              <w:right w:val="single" w:sz="4" w:space="0" w:color="auto"/>
            </w:tcBorders>
          </w:tcPr>
          <w:p w14:paraId="24482638" w14:textId="77777777" w:rsidR="0051699F" w:rsidRDefault="0051699F">
            <w:pPr>
              <w:spacing w:line="252" w:lineRule="auto"/>
              <w:rPr>
                <w:rFonts w:ascii="Helvetica" w:hAnsi="Helvetica" w:cs="Helvetica"/>
                <w:sz w:val="20"/>
                <w:szCs w:val="20"/>
              </w:rPr>
            </w:pPr>
          </w:p>
        </w:tc>
      </w:tr>
      <w:tr w:rsidR="0051699F" w14:paraId="760CACB1" w14:textId="77777777" w:rsidTr="00B47583">
        <w:trPr>
          <w:trHeight w:val="240"/>
        </w:trPr>
        <w:tc>
          <w:tcPr>
            <w:tcW w:w="4889" w:type="dxa"/>
            <w:tcBorders>
              <w:top w:val="nil"/>
              <w:left w:val="nil"/>
              <w:bottom w:val="nil"/>
              <w:right w:val="nil"/>
            </w:tcBorders>
            <w:hideMark/>
          </w:tcPr>
          <w:p w14:paraId="311576E1"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1F7E7054"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50A81125"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5AA68EFB"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42C82B85"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143A5C38" w14:textId="77777777" w:rsidR="0051699F" w:rsidRDefault="0051699F">
            <w:pPr>
              <w:spacing w:line="252" w:lineRule="auto"/>
              <w:rPr>
                <w:rFonts w:ascii="Helvetica" w:hAnsi="Helvetica" w:cs="Helvetica"/>
                <w:sz w:val="22"/>
                <w:szCs w:val="22"/>
              </w:rPr>
            </w:pPr>
          </w:p>
        </w:tc>
        <w:tc>
          <w:tcPr>
            <w:tcW w:w="689" w:type="dxa"/>
            <w:tcBorders>
              <w:top w:val="nil"/>
              <w:left w:val="nil"/>
              <w:bottom w:val="nil"/>
              <w:right w:val="nil"/>
            </w:tcBorders>
          </w:tcPr>
          <w:p w14:paraId="1DF08E16" w14:textId="77777777" w:rsidR="0051699F" w:rsidRDefault="0051699F">
            <w:pPr>
              <w:spacing w:line="252" w:lineRule="auto"/>
              <w:rPr>
                <w:rFonts w:ascii="Helvetica" w:hAnsi="Helvetica" w:cs="Helvetica"/>
                <w:sz w:val="22"/>
                <w:szCs w:val="22"/>
              </w:rPr>
            </w:pPr>
          </w:p>
        </w:tc>
        <w:tc>
          <w:tcPr>
            <w:tcW w:w="377" w:type="dxa"/>
            <w:vMerge/>
            <w:tcBorders>
              <w:top w:val="nil"/>
              <w:left w:val="nil"/>
              <w:bottom w:val="nil"/>
              <w:right w:val="single" w:sz="4" w:space="0" w:color="auto"/>
            </w:tcBorders>
            <w:vAlign w:val="center"/>
            <w:hideMark/>
          </w:tcPr>
          <w:p w14:paraId="3087AF3F" w14:textId="77777777" w:rsidR="0051699F" w:rsidRDefault="0051699F">
            <w:pPr>
              <w:rPr>
                <w:rFonts w:ascii="Helvetica" w:hAnsi="Helvetica" w:cs="Helvetica"/>
                <w:sz w:val="22"/>
                <w:szCs w:val="22"/>
              </w:rPr>
            </w:pPr>
          </w:p>
        </w:tc>
        <w:tc>
          <w:tcPr>
            <w:tcW w:w="1134" w:type="dxa"/>
            <w:vMerge/>
            <w:tcBorders>
              <w:top w:val="nil"/>
              <w:left w:val="single" w:sz="4" w:space="0" w:color="auto"/>
              <w:bottom w:val="nil"/>
              <w:right w:val="single" w:sz="4" w:space="0" w:color="auto"/>
            </w:tcBorders>
            <w:vAlign w:val="center"/>
            <w:hideMark/>
          </w:tcPr>
          <w:p w14:paraId="605AC1C7" w14:textId="77777777" w:rsidR="0051699F" w:rsidRDefault="0051699F">
            <w:pPr>
              <w:rPr>
                <w:rFonts w:ascii="Helvetica" w:hAnsi="Helvetica" w:cs="Helvetica"/>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14C8CA7C" w14:textId="77777777" w:rsidR="0051699F" w:rsidRDefault="0051699F">
            <w:pPr>
              <w:rPr>
                <w:rFonts w:ascii="Helvetica" w:hAnsi="Helvetica" w:cs="Helvetica"/>
                <w:sz w:val="20"/>
                <w:szCs w:val="20"/>
              </w:rPr>
            </w:pPr>
          </w:p>
        </w:tc>
      </w:tr>
      <w:tr w:rsidR="0051699F" w14:paraId="1C13DAFE" w14:textId="77777777" w:rsidTr="00B47583">
        <w:tc>
          <w:tcPr>
            <w:tcW w:w="4889" w:type="dxa"/>
            <w:tcBorders>
              <w:top w:val="nil"/>
              <w:left w:val="nil"/>
              <w:bottom w:val="nil"/>
              <w:right w:val="nil"/>
            </w:tcBorders>
          </w:tcPr>
          <w:p w14:paraId="5F4A0499"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359F5CFD"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3DBF35F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B863FAF"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8461F8D"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55352B2E"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73C65E12" w14:textId="77777777" w:rsidR="0051699F" w:rsidRDefault="0051699F">
            <w:pPr>
              <w:spacing w:line="252" w:lineRule="auto"/>
              <w:rPr>
                <w:rFonts w:ascii="Helvetica" w:hAnsi="Helvetica" w:cs="Helvetica"/>
                <w:sz w:val="20"/>
                <w:szCs w:val="20"/>
              </w:rPr>
            </w:pPr>
          </w:p>
        </w:tc>
      </w:tr>
      <w:tr w:rsidR="0051699F" w14:paraId="19A24117" w14:textId="77777777" w:rsidTr="00B47583">
        <w:tc>
          <w:tcPr>
            <w:tcW w:w="8648" w:type="dxa"/>
            <w:gridSpan w:val="10"/>
            <w:tcBorders>
              <w:top w:val="nil"/>
              <w:left w:val="nil"/>
              <w:bottom w:val="nil"/>
              <w:right w:val="single" w:sz="4" w:space="0" w:color="auto"/>
            </w:tcBorders>
          </w:tcPr>
          <w:p w14:paraId="40C4FEE4"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07348A4"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1B6B749" w14:textId="77777777" w:rsidR="0051699F" w:rsidRDefault="0051699F">
            <w:pPr>
              <w:spacing w:line="252" w:lineRule="auto"/>
              <w:rPr>
                <w:rFonts w:ascii="Helvetica" w:hAnsi="Helvetica" w:cs="Helvetica"/>
                <w:sz w:val="20"/>
                <w:szCs w:val="20"/>
              </w:rPr>
            </w:pPr>
          </w:p>
        </w:tc>
      </w:tr>
      <w:tr w:rsidR="0051699F" w14:paraId="57670A3D" w14:textId="77777777" w:rsidTr="0051699F">
        <w:tc>
          <w:tcPr>
            <w:tcW w:w="8271" w:type="dxa"/>
            <w:gridSpan w:val="9"/>
            <w:tcBorders>
              <w:top w:val="nil"/>
              <w:left w:val="nil"/>
              <w:bottom w:val="single" w:sz="4" w:space="0" w:color="auto"/>
              <w:right w:val="nil"/>
            </w:tcBorders>
            <w:hideMark/>
          </w:tcPr>
          <w:p w14:paraId="00A7D378"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41685A57"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5B5E9AD7" w14:textId="77777777" w:rsidR="0051699F" w:rsidRDefault="0051699F">
            <w:pPr>
              <w:spacing w:line="252" w:lineRule="auto"/>
              <w:ind w:firstLine="12"/>
              <w:rPr>
                <w:rFonts w:ascii="Helvetica" w:hAnsi="Helvetica" w:cs="Helvetica"/>
                <w:sz w:val="22"/>
                <w:szCs w:val="22"/>
              </w:rPr>
            </w:pPr>
          </w:p>
        </w:tc>
      </w:tr>
      <w:tr w:rsidR="0051699F" w14:paraId="4CC809C6"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700A1B9" w14:textId="77777777" w:rsidR="0051699F" w:rsidRDefault="0051699F">
            <w:pPr>
              <w:spacing w:line="252" w:lineRule="auto"/>
              <w:ind w:firstLine="12"/>
              <w:rPr>
                <w:rFonts w:ascii="Helvetica" w:hAnsi="Helvetica" w:cs="Helvetica"/>
                <w:sz w:val="22"/>
                <w:szCs w:val="22"/>
              </w:rPr>
            </w:pPr>
          </w:p>
          <w:p w14:paraId="5E490EB2" w14:textId="77777777" w:rsidR="0051699F" w:rsidRDefault="0051699F">
            <w:pPr>
              <w:spacing w:line="252" w:lineRule="auto"/>
              <w:ind w:firstLine="12"/>
              <w:rPr>
                <w:rFonts w:ascii="Helvetica" w:hAnsi="Helvetica" w:cs="Helvetica"/>
                <w:sz w:val="22"/>
                <w:szCs w:val="22"/>
              </w:rPr>
            </w:pPr>
          </w:p>
          <w:p w14:paraId="33C5B05C" w14:textId="77777777" w:rsidR="0051699F" w:rsidRDefault="0051699F">
            <w:pPr>
              <w:spacing w:line="252" w:lineRule="auto"/>
              <w:ind w:firstLine="12"/>
              <w:rPr>
                <w:rFonts w:ascii="Helvetica" w:hAnsi="Helvetica" w:cs="Helvetica"/>
                <w:sz w:val="22"/>
                <w:szCs w:val="22"/>
              </w:rPr>
            </w:pPr>
          </w:p>
          <w:p w14:paraId="420B9044" w14:textId="77777777" w:rsidR="0051699F" w:rsidRDefault="0051699F">
            <w:pPr>
              <w:spacing w:line="252" w:lineRule="auto"/>
              <w:ind w:firstLine="12"/>
              <w:rPr>
                <w:rFonts w:ascii="Helvetica" w:hAnsi="Helvetica" w:cs="Helvetica"/>
                <w:sz w:val="22"/>
                <w:szCs w:val="22"/>
              </w:rPr>
            </w:pPr>
          </w:p>
          <w:p w14:paraId="50AA482F" w14:textId="77777777" w:rsidR="0051699F" w:rsidRDefault="0051699F">
            <w:pPr>
              <w:spacing w:line="252" w:lineRule="auto"/>
              <w:ind w:firstLine="12"/>
              <w:rPr>
                <w:rFonts w:ascii="Helvetica" w:hAnsi="Helvetica" w:cs="Helvetica"/>
                <w:sz w:val="22"/>
                <w:szCs w:val="22"/>
              </w:rPr>
            </w:pPr>
          </w:p>
          <w:p w14:paraId="2FA017DB"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2BBFEBCD"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7CC5D6A2" w14:textId="77777777" w:rsidR="0051699F" w:rsidRDefault="0051699F">
            <w:pPr>
              <w:spacing w:line="252" w:lineRule="auto"/>
              <w:ind w:firstLine="12"/>
              <w:rPr>
                <w:rFonts w:ascii="Helvetica" w:hAnsi="Helvetica" w:cs="Helvetica"/>
                <w:sz w:val="22"/>
                <w:szCs w:val="22"/>
              </w:rPr>
            </w:pPr>
          </w:p>
        </w:tc>
      </w:tr>
      <w:tr w:rsidR="0051699F" w14:paraId="18E6D56F" w14:textId="77777777" w:rsidTr="0051699F">
        <w:tc>
          <w:tcPr>
            <w:tcW w:w="8648" w:type="dxa"/>
            <w:gridSpan w:val="10"/>
            <w:tcBorders>
              <w:top w:val="nil"/>
              <w:left w:val="nil"/>
              <w:bottom w:val="nil"/>
              <w:right w:val="single" w:sz="4" w:space="0" w:color="auto"/>
            </w:tcBorders>
          </w:tcPr>
          <w:p w14:paraId="312BD3C3"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7967A9B7" w14:textId="77777777" w:rsidR="0051699F" w:rsidRDefault="0051699F">
            <w:pPr>
              <w:spacing w:line="252" w:lineRule="auto"/>
              <w:rPr>
                <w:rFonts w:ascii="Helvetica" w:hAnsi="Helvetica" w:cs="Helvetica"/>
                <w:sz w:val="22"/>
                <w:szCs w:val="22"/>
              </w:rPr>
            </w:pPr>
          </w:p>
        </w:tc>
      </w:tr>
      <w:tr w:rsidR="0051699F" w14:paraId="1D76C963" w14:textId="77777777" w:rsidTr="00B47583">
        <w:tc>
          <w:tcPr>
            <w:tcW w:w="4889" w:type="dxa"/>
            <w:tcBorders>
              <w:top w:val="nil"/>
              <w:left w:val="nil"/>
              <w:bottom w:val="nil"/>
              <w:right w:val="nil"/>
            </w:tcBorders>
            <w:hideMark/>
          </w:tcPr>
          <w:p w14:paraId="6A96B1D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3231F0AE"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40EB200C"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17394839"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B9480B6"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5B1A7CF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238E81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C2BDA4B"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single" w:sz="4" w:space="0" w:color="auto"/>
            </w:tcBorders>
            <w:hideMark/>
          </w:tcPr>
          <w:p w14:paraId="396274B2"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129" w:type="dxa"/>
            <w:tcBorders>
              <w:top w:val="single" w:sz="4" w:space="0" w:color="auto"/>
              <w:left w:val="single" w:sz="4" w:space="0" w:color="auto"/>
              <w:bottom w:val="single" w:sz="4" w:space="0" w:color="auto"/>
              <w:right w:val="single" w:sz="4" w:space="0" w:color="auto"/>
            </w:tcBorders>
          </w:tcPr>
          <w:p w14:paraId="11239779" w14:textId="77777777" w:rsidR="0051699F" w:rsidRDefault="0051699F">
            <w:pPr>
              <w:spacing w:line="252" w:lineRule="auto"/>
              <w:rPr>
                <w:rFonts w:ascii="Helvetica" w:hAnsi="Helvetica" w:cs="Helvetica"/>
                <w:sz w:val="22"/>
                <w:szCs w:val="22"/>
              </w:rPr>
            </w:pPr>
          </w:p>
        </w:tc>
      </w:tr>
      <w:tr w:rsidR="0051699F" w14:paraId="09D172A5" w14:textId="77777777" w:rsidTr="00B47583">
        <w:tc>
          <w:tcPr>
            <w:tcW w:w="4889" w:type="dxa"/>
            <w:tcBorders>
              <w:top w:val="nil"/>
              <w:left w:val="nil"/>
              <w:bottom w:val="nil"/>
              <w:right w:val="nil"/>
            </w:tcBorders>
          </w:tcPr>
          <w:p w14:paraId="711898EE"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7AFC49E"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0D16B971"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3BD4E7F0"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1D2AB64"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3A0606ED"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144485A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3C7D2BA"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43EBDD7F"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4A9D2641" w14:textId="77777777" w:rsidR="0051699F" w:rsidRDefault="0051699F">
            <w:pPr>
              <w:spacing w:line="252" w:lineRule="auto"/>
              <w:rPr>
                <w:rFonts w:ascii="Helvetica" w:hAnsi="Helvetica" w:cs="Helvetica"/>
                <w:sz w:val="6"/>
                <w:szCs w:val="6"/>
              </w:rPr>
            </w:pPr>
          </w:p>
        </w:tc>
      </w:tr>
      <w:tr w:rsidR="0051699F" w14:paraId="5CD3BEFF" w14:textId="77777777" w:rsidTr="00B47583">
        <w:tc>
          <w:tcPr>
            <w:tcW w:w="4889" w:type="dxa"/>
            <w:tcBorders>
              <w:top w:val="nil"/>
              <w:left w:val="nil"/>
              <w:bottom w:val="nil"/>
              <w:right w:val="nil"/>
            </w:tcBorders>
          </w:tcPr>
          <w:p w14:paraId="4327CE0D"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6918A5B5"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199FA8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3B2DDF58"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9DE1100"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073F2BA2"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1D799848" w14:textId="77777777" w:rsidR="0051699F" w:rsidRDefault="0051699F">
            <w:pPr>
              <w:spacing w:line="252" w:lineRule="auto"/>
              <w:rPr>
                <w:rFonts w:ascii="Helvetica" w:hAnsi="Helvetica" w:cs="Helvetica"/>
                <w:sz w:val="22"/>
                <w:szCs w:val="22"/>
              </w:rPr>
            </w:pPr>
          </w:p>
        </w:tc>
      </w:tr>
      <w:tr w:rsidR="0051699F" w14:paraId="191EE40A" w14:textId="77777777" w:rsidTr="00B47583">
        <w:tc>
          <w:tcPr>
            <w:tcW w:w="4889" w:type="dxa"/>
            <w:tcBorders>
              <w:top w:val="nil"/>
              <w:left w:val="nil"/>
              <w:bottom w:val="nil"/>
              <w:right w:val="nil"/>
            </w:tcBorders>
          </w:tcPr>
          <w:p w14:paraId="4253295C"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B667768"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74FF811B"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0908EF1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6C8BF4A"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4E5F385F"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36028115" w14:textId="77777777" w:rsidR="0051699F" w:rsidRDefault="0051699F">
            <w:pPr>
              <w:spacing w:line="252" w:lineRule="auto"/>
              <w:rPr>
                <w:rFonts w:ascii="Helvetica" w:hAnsi="Helvetica" w:cs="Helvetica"/>
                <w:sz w:val="6"/>
                <w:szCs w:val="6"/>
              </w:rPr>
            </w:pPr>
          </w:p>
        </w:tc>
      </w:tr>
      <w:tr w:rsidR="0051699F" w14:paraId="2ABE95A7" w14:textId="77777777" w:rsidTr="00B47583">
        <w:tc>
          <w:tcPr>
            <w:tcW w:w="8271" w:type="dxa"/>
            <w:gridSpan w:val="9"/>
            <w:tcBorders>
              <w:top w:val="nil"/>
              <w:left w:val="nil"/>
              <w:bottom w:val="nil"/>
              <w:right w:val="nil"/>
            </w:tcBorders>
            <w:hideMark/>
          </w:tcPr>
          <w:p w14:paraId="511F0C34"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2F24060D"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408EE6D"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35AF8CF0" w14:textId="77777777" w:rsidR="0051699F" w:rsidRDefault="0051699F">
            <w:pPr>
              <w:spacing w:line="252" w:lineRule="auto"/>
              <w:rPr>
                <w:rFonts w:ascii="Helvetica" w:hAnsi="Helvetica" w:cs="Helvetica"/>
                <w:sz w:val="22"/>
                <w:szCs w:val="22"/>
              </w:rPr>
            </w:pPr>
          </w:p>
        </w:tc>
      </w:tr>
      <w:tr w:rsidR="0051699F" w14:paraId="0A5A3312" w14:textId="77777777" w:rsidTr="00B47583">
        <w:tc>
          <w:tcPr>
            <w:tcW w:w="8271" w:type="dxa"/>
            <w:gridSpan w:val="9"/>
            <w:tcBorders>
              <w:top w:val="nil"/>
              <w:left w:val="nil"/>
              <w:bottom w:val="nil"/>
              <w:right w:val="nil"/>
            </w:tcBorders>
          </w:tcPr>
          <w:p w14:paraId="6C7FDF9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0B0847D"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0ED7558D"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75F9C728" w14:textId="77777777" w:rsidR="0051699F" w:rsidRDefault="0051699F">
            <w:pPr>
              <w:spacing w:line="252" w:lineRule="auto"/>
              <w:rPr>
                <w:rFonts w:ascii="Helvetica" w:hAnsi="Helvetica" w:cs="Helvetica"/>
                <w:sz w:val="6"/>
                <w:szCs w:val="6"/>
              </w:rPr>
            </w:pPr>
          </w:p>
        </w:tc>
      </w:tr>
      <w:tr w:rsidR="0051699F" w14:paraId="17FB8A4C" w14:textId="77777777" w:rsidTr="00B47583">
        <w:tc>
          <w:tcPr>
            <w:tcW w:w="8271" w:type="dxa"/>
            <w:gridSpan w:val="9"/>
            <w:tcBorders>
              <w:top w:val="nil"/>
              <w:left w:val="nil"/>
              <w:bottom w:val="nil"/>
              <w:right w:val="nil"/>
            </w:tcBorders>
            <w:hideMark/>
          </w:tcPr>
          <w:p w14:paraId="4165FA34"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003C6D5E"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93C65C6"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0D19205F" w14:textId="77777777" w:rsidR="0051699F" w:rsidRDefault="0051699F">
            <w:pPr>
              <w:spacing w:line="252" w:lineRule="auto"/>
              <w:rPr>
                <w:rFonts w:ascii="Helvetica" w:hAnsi="Helvetica" w:cs="Helvetica"/>
                <w:sz w:val="22"/>
                <w:szCs w:val="22"/>
              </w:rPr>
            </w:pPr>
          </w:p>
        </w:tc>
      </w:tr>
      <w:tr w:rsidR="0051699F" w14:paraId="6B983156" w14:textId="77777777" w:rsidTr="00B47583">
        <w:tc>
          <w:tcPr>
            <w:tcW w:w="8271" w:type="dxa"/>
            <w:gridSpan w:val="9"/>
            <w:tcBorders>
              <w:top w:val="nil"/>
              <w:left w:val="nil"/>
              <w:bottom w:val="single" w:sz="4" w:space="0" w:color="auto"/>
              <w:right w:val="nil"/>
            </w:tcBorders>
          </w:tcPr>
          <w:p w14:paraId="27F5386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581F3D5"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6573E421"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2A03B735" w14:textId="77777777" w:rsidR="0051699F" w:rsidRDefault="0051699F">
            <w:pPr>
              <w:spacing w:line="252" w:lineRule="auto"/>
              <w:rPr>
                <w:rFonts w:ascii="Helvetica" w:hAnsi="Helvetica" w:cs="Helvetica"/>
                <w:sz w:val="6"/>
                <w:szCs w:val="6"/>
              </w:rPr>
            </w:pPr>
          </w:p>
        </w:tc>
      </w:tr>
      <w:tr w:rsidR="0051699F" w14:paraId="150FDF6E"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48A99C37" w14:textId="77777777" w:rsidR="0051699F" w:rsidRDefault="0051699F">
            <w:pPr>
              <w:spacing w:line="252" w:lineRule="auto"/>
              <w:rPr>
                <w:rFonts w:ascii="Helvetica" w:hAnsi="Helvetica" w:cs="Helvetica"/>
                <w:sz w:val="22"/>
                <w:szCs w:val="22"/>
              </w:rPr>
            </w:pPr>
          </w:p>
          <w:p w14:paraId="2DDABA15" w14:textId="77777777" w:rsidR="0051699F" w:rsidRDefault="0051699F">
            <w:pPr>
              <w:spacing w:line="252" w:lineRule="auto"/>
              <w:rPr>
                <w:rFonts w:ascii="Helvetica" w:hAnsi="Helvetica" w:cs="Helvetica"/>
                <w:sz w:val="22"/>
                <w:szCs w:val="22"/>
              </w:rPr>
            </w:pPr>
          </w:p>
          <w:p w14:paraId="3B2171C6" w14:textId="77777777" w:rsidR="0051699F" w:rsidRDefault="0051699F">
            <w:pPr>
              <w:spacing w:line="252" w:lineRule="auto"/>
              <w:rPr>
                <w:rFonts w:ascii="Helvetica" w:hAnsi="Helvetica" w:cs="Helvetica"/>
                <w:sz w:val="22"/>
                <w:szCs w:val="22"/>
              </w:rPr>
            </w:pPr>
          </w:p>
          <w:p w14:paraId="0D1690F9" w14:textId="77777777" w:rsidR="0051699F" w:rsidRDefault="0051699F">
            <w:pPr>
              <w:spacing w:line="252" w:lineRule="auto"/>
              <w:rPr>
                <w:rFonts w:ascii="Helvetica" w:hAnsi="Helvetica" w:cs="Helvetica"/>
                <w:sz w:val="22"/>
                <w:szCs w:val="22"/>
              </w:rPr>
            </w:pPr>
          </w:p>
          <w:p w14:paraId="35C46458" w14:textId="77777777" w:rsidR="0051699F" w:rsidRDefault="0051699F">
            <w:pPr>
              <w:spacing w:line="252" w:lineRule="auto"/>
              <w:rPr>
                <w:rFonts w:ascii="Helvetica" w:hAnsi="Helvetica" w:cs="Helvetica"/>
                <w:sz w:val="22"/>
                <w:szCs w:val="22"/>
              </w:rPr>
            </w:pPr>
          </w:p>
          <w:p w14:paraId="4A4A4D2C" w14:textId="77777777" w:rsidR="0051699F" w:rsidRDefault="0051699F">
            <w:pPr>
              <w:spacing w:line="252" w:lineRule="auto"/>
              <w:rPr>
                <w:rFonts w:ascii="Helvetica" w:hAnsi="Helvetica" w:cs="Helvetica"/>
                <w:sz w:val="22"/>
                <w:szCs w:val="22"/>
              </w:rPr>
            </w:pPr>
          </w:p>
          <w:p w14:paraId="1F7F7C95" w14:textId="77777777" w:rsidR="0051699F" w:rsidRDefault="0051699F">
            <w:pPr>
              <w:spacing w:line="252" w:lineRule="auto"/>
              <w:rPr>
                <w:rFonts w:ascii="Helvetica" w:hAnsi="Helvetica" w:cs="Helvetica"/>
                <w:sz w:val="22"/>
                <w:szCs w:val="22"/>
              </w:rPr>
            </w:pPr>
          </w:p>
          <w:p w14:paraId="78DB33AC" w14:textId="77777777" w:rsidR="0051699F" w:rsidRDefault="0051699F">
            <w:pPr>
              <w:spacing w:line="252" w:lineRule="auto"/>
              <w:rPr>
                <w:rFonts w:ascii="Helvetica" w:hAnsi="Helvetica" w:cs="Helvetica"/>
                <w:sz w:val="22"/>
                <w:szCs w:val="22"/>
              </w:rPr>
            </w:pPr>
          </w:p>
          <w:p w14:paraId="0C5A3BA2" w14:textId="77777777" w:rsidR="0051699F" w:rsidRDefault="0051699F">
            <w:pPr>
              <w:spacing w:line="252" w:lineRule="auto"/>
              <w:rPr>
                <w:rFonts w:ascii="Helvetica" w:hAnsi="Helvetica" w:cs="Helvetica"/>
                <w:sz w:val="22"/>
                <w:szCs w:val="22"/>
              </w:rPr>
            </w:pPr>
          </w:p>
          <w:p w14:paraId="7CAE69EC" w14:textId="77777777" w:rsidR="0051699F" w:rsidRDefault="0051699F">
            <w:pPr>
              <w:spacing w:line="252" w:lineRule="auto"/>
              <w:rPr>
                <w:rFonts w:ascii="Helvetica" w:hAnsi="Helvetica" w:cs="Helvetica"/>
                <w:sz w:val="22"/>
                <w:szCs w:val="22"/>
              </w:rPr>
            </w:pPr>
          </w:p>
          <w:p w14:paraId="4A228C2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A67931B"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2832B9A"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5D2CA702" w14:textId="77777777" w:rsidR="0051699F" w:rsidRDefault="0051699F">
            <w:pPr>
              <w:spacing w:line="252" w:lineRule="auto"/>
              <w:rPr>
                <w:rFonts w:ascii="Helvetica" w:hAnsi="Helvetica" w:cs="Helvetica"/>
                <w:sz w:val="22"/>
                <w:szCs w:val="22"/>
              </w:rPr>
            </w:pPr>
          </w:p>
        </w:tc>
      </w:tr>
      <w:tr w:rsidR="0051699F" w14:paraId="0E5EADCF" w14:textId="77777777" w:rsidTr="00B47583">
        <w:tc>
          <w:tcPr>
            <w:tcW w:w="8271" w:type="dxa"/>
            <w:gridSpan w:val="9"/>
            <w:tcBorders>
              <w:top w:val="single" w:sz="4" w:space="0" w:color="auto"/>
              <w:left w:val="nil"/>
              <w:bottom w:val="nil"/>
              <w:right w:val="nil"/>
            </w:tcBorders>
          </w:tcPr>
          <w:p w14:paraId="1CFB416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E09AA7E"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03DE90F3"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0C6B606B" w14:textId="77777777" w:rsidR="0051699F" w:rsidRDefault="0051699F">
            <w:pPr>
              <w:spacing w:line="252" w:lineRule="auto"/>
              <w:rPr>
                <w:rFonts w:ascii="Helvetica" w:hAnsi="Helvetica" w:cs="Helvetica"/>
                <w:sz w:val="6"/>
                <w:szCs w:val="6"/>
              </w:rPr>
            </w:pPr>
          </w:p>
        </w:tc>
      </w:tr>
      <w:tr w:rsidR="0051699F" w14:paraId="6854F499" w14:textId="77777777" w:rsidTr="00B47583">
        <w:tc>
          <w:tcPr>
            <w:tcW w:w="8271" w:type="dxa"/>
            <w:gridSpan w:val="9"/>
            <w:tcBorders>
              <w:top w:val="nil"/>
              <w:left w:val="nil"/>
              <w:bottom w:val="nil"/>
              <w:right w:val="nil"/>
            </w:tcBorders>
            <w:hideMark/>
          </w:tcPr>
          <w:p w14:paraId="613E95DF"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39086447"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1FBD096"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047DC757" w14:textId="77777777" w:rsidR="0051699F" w:rsidRDefault="0051699F">
            <w:pPr>
              <w:spacing w:line="252" w:lineRule="auto"/>
              <w:rPr>
                <w:rFonts w:ascii="Helvetica" w:hAnsi="Helvetica" w:cs="Helvetica"/>
                <w:sz w:val="22"/>
                <w:szCs w:val="22"/>
              </w:rPr>
            </w:pPr>
          </w:p>
        </w:tc>
      </w:tr>
      <w:tr w:rsidR="0051699F" w14:paraId="316DE8C6" w14:textId="77777777" w:rsidTr="00B47583">
        <w:tc>
          <w:tcPr>
            <w:tcW w:w="8271" w:type="dxa"/>
            <w:gridSpan w:val="9"/>
            <w:tcBorders>
              <w:top w:val="nil"/>
              <w:left w:val="nil"/>
              <w:bottom w:val="nil"/>
              <w:right w:val="nil"/>
            </w:tcBorders>
          </w:tcPr>
          <w:p w14:paraId="1E3880E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8B6DAC9"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19F4574B"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4DC59EE7" w14:textId="77777777" w:rsidR="0051699F" w:rsidRDefault="0051699F">
            <w:pPr>
              <w:spacing w:line="252" w:lineRule="auto"/>
              <w:rPr>
                <w:rFonts w:ascii="Helvetica" w:hAnsi="Helvetica" w:cs="Helvetica"/>
                <w:sz w:val="6"/>
                <w:szCs w:val="6"/>
              </w:rPr>
            </w:pPr>
          </w:p>
        </w:tc>
      </w:tr>
      <w:tr w:rsidR="0051699F" w14:paraId="5D8124DA" w14:textId="77777777" w:rsidTr="00B47583">
        <w:tc>
          <w:tcPr>
            <w:tcW w:w="8271" w:type="dxa"/>
            <w:gridSpan w:val="9"/>
            <w:tcBorders>
              <w:top w:val="nil"/>
              <w:left w:val="nil"/>
              <w:bottom w:val="single" w:sz="4" w:space="0" w:color="auto"/>
              <w:right w:val="nil"/>
            </w:tcBorders>
            <w:hideMark/>
          </w:tcPr>
          <w:p w14:paraId="6087BA23"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51FCB21F"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64A2E32"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6DB1353" w14:textId="77777777" w:rsidR="0051699F" w:rsidRDefault="0051699F">
            <w:pPr>
              <w:spacing w:line="252" w:lineRule="auto"/>
              <w:rPr>
                <w:rFonts w:ascii="Helvetica" w:hAnsi="Helvetica" w:cs="Helvetica"/>
                <w:sz w:val="22"/>
                <w:szCs w:val="22"/>
              </w:rPr>
            </w:pPr>
          </w:p>
        </w:tc>
      </w:tr>
      <w:tr w:rsidR="0051699F" w14:paraId="78A91DEB"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3E6FA6E6" w14:textId="77777777" w:rsidR="0051699F" w:rsidRDefault="0051699F">
            <w:pPr>
              <w:spacing w:line="252" w:lineRule="auto"/>
              <w:rPr>
                <w:rFonts w:ascii="Helvetica" w:hAnsi="Helvetica" w:cs="Helvetica"/>
                <w:sz w:val="22"/>
                <w:szCs w:val="22"/>
              </w:rPr>
            </w:pPr>
          </w:p>
          <w:p w14:paraId="5C628804" w14:textId="77777777" w:rsidR="0051699F" w:rsidRDefault="0051699F">
            <w:pPr>
              <w:spacing w:line="252" w:lineRule="auto"/>
              <w:rPr>
                <w:rFonts w:ascii="Helvetica" w:hAnsi="Helvetica" w:cs="Helvetica"/>
                <w:sz w:val="22"/>
                <w:szCs w:val="22"/>
              </w:rPr>
            </w:pPr>
          </w:p>
          <w:p w14:paraId="4B08DFB6" w14:textId="77777777" w:rsidR="0051699F" w:rsidRDefault="0051699F">
            <w:pPr>
              <w:spacing w:line="252" w:lineRule="auto"/>
              <w:rPr>
                <w:rFonts w:ascii="Helvetica" w:hAnsi="Helvetica" w:cs="Helvetica"/>
                <w:sz w:val="22"/>
                <w:szCs w:val="22"/>
              </w:rPr>
            </w:pPr>
          </w:p>
          <w:p w14:paraId="2E7B364A" w14:textId="77777777" w:rsidR="0051699F" w:rsidRDefault="0051699F">
            <w:pPr>
              <w:spacing w:line="252" w:lineRule="auto"/>
              <w:rPr>
                <w:rFonts w:ascii="Helvetica" w:hAnsi="Helvetica" w:cs="Helvetica"/>
                <w:sz w:val="22"/>
                <w:szCs w:val="22"/>
              </w:rPr>
            </w:pPr>
          </w:p>
          <w:p w14:paraId="47DE814F" w14:textId="77777777" w:rsidR="0051699F" w:rsidRDefault="0051699F">
            <w:pPr>
              <w:spacing w:line="252" w:lineRule="auto"/>
              <w:rPr>
                <w:rFonts w:ascii="Helvetica" w:hAnsi="Helvetica" w:cs="Helvetica"/>
                <w:sz w:val="22"/>
                <w:szCs w:val="22"/>
              </w:rPr>
            </w:pPr>
          </w:p>
          <w:p w14:paraId="3E139807" w14:textId="77777777" w:rsidR="0051699F" w:rsidRDefault="0051699F">
            <w:pPr>
              <w:spacing w:line="252" w:lineRule="auto"/>
              <w:rPr>
                <w:rFonts w:ascii="Helvetica" w:hAnsi="Helvetica" w:cs="Helvetica"/>
                <w:sz w:val="22"/>
                <w:szCs w:val="22"/>
              </w:rPr>
            </w:pPr>
          </w:p>
          <w:p w14:paraId="10BC26B4" w14:textId="77777777" w:rsidR="0051699F" w:rsidRDefault="0051699F">
            <w:pPr>
              <w:spacing w:line="252" w:lineRule="auto"/>
              <w:rPr>
                <w:rFonts w:ascii="Helvetica" w:hAnsi="Helvetica" w:cs="Helvetica"/>
                <w:sz w:val="22"/>
                <w:szCs w:val="22"/>
              </w:rPr>
            </w:pPr>
          </w:p>
          <w:p w14:paraId="1D2578EC" w14:textId="77777777" w:rsidR="0051699F" w:rsidRDefault="0051699F">
            <w:pPr>
              <w:spacing w:line="252" w:lineRule="auto"/>
              <w:rPr>
                <w:rFonts w:ascii="Helvetica" w:hAnsi="Helvetica" w:cs="Helvetica"/>
                <w:sz w:val="22"/>
                <w:szCs w:val="22"/>
              </w:rPr>
            </w:pPr>
          </w:p>
          <w:p w14:paraId="419CABAF" w14:textId="77777777" w:rsidR="0051699F" w:rsidRDefault="0051699F">
            <w:pPr>
              <w:spacing w:line="252" w:lineRule="auto"/>
              <w:rPr>
                <w:rFonts w:ascii="Helvetica" w:hAnsi="Helvetica" w:cs="Helvetica"/>
                <w:sz w:val="22"/>
                <w:szCs w:val="22"/>
              </w:rPr>
            </w:pPr>
          </w:p>
          <w:p w14:paraId="32732A06" w14:textId="77777777" w:rsidR="0051699F" w:rsidRDefault="0051699F">
            <w:pPr>
              <w:spacing w:line="252" w:lineRule="auto"/>
              <w:rPr>
                <w:rFonts w:ascii="Helvetica" w:hAnsi="Helvetica" w:cs="Helvetica"/>
                <w:sz w:val="22"/>
                <w:szCs w:val="22"/>
              </w:rPr>
            </w:pPr>
          </w:p>
          <w:p w14:paraId="071FECAB" w14:textId="77777777" w:rsidR="0051699F" w:rsidRDefault="0051699F">
            <w:pPr>
              <w:spacing w:line="252" w:lineRule="auto"/>
              <w:rPr>
                <w:rFonts w:ascii="Helvetica" w:hAnsi="Helvetica" w:cs="Helvetica"/>
                <w:sz w:val="22"/>
                <w:szCs w:val="22"/>
              </w:rPr>
            </w:pPr>
          </w:p>
          <w:p w14:paraId="6EC71058" w14:textId="77777777" w:rsidR="0051699F" w:rsidRDefault="0051699F">
            <w:pPr>
              <w:spacing w:line="252" w:lineRule="auto"/>
              <w:rPr>
                <w:rFonts w:ascii="Helvetica" w:hAnsi="Helvetica" w:cs="Helvetica"/>
                <w:sz w:val="22"/>
                <w:szCs w:val="22"/>
              </w:rPr>
            </w:pPr>
          </w:p>
          <w:p w14:paraId="65CAF0F5" w14:textId="77777777" w:rsidR="0051699F" w:rsidRDefault="0051699F">
            <w:pPr>
              <w:spacing w:line="252" w:lineRule="auto"/>
              <w:rPr>
                <w:rFonts w:ascii="Helvetica" w:hAnsi="Helvetica" w:cs="Helvetica"/>
                <w:sz w:val="22"/>
                <w:szCs w:val="22"/>
              </w:rPr>
            </w:pPr>
          </w:p>
          <w:p w14:paraId="358AE3E9" w14:textId="77777777" w:rsidR="0051699F" w:rsidRDefault="0051699F">
            <w:pPr>
              <w:spacing w:line="252" w:lineRule="auto"/>
              <w:rPr>
                <w:rFonts w:ascii="Helvetica" w:hAnsi="Helvetica" w:cs="Helvetica"/>
                <w:sz w:val="22"/>
                <w:szCs w:val="22"/>
              </w:rPr>
            </w:pPr>
          </w:p>
          <w:p w14:paraId="2C56339E" w14:textId="77777777" w:rsidR="0051699F" w:rsidRDefault="0051699F">
            <w:pPr>
              <w:spacing w:line="252" w:lineRule="auto"/>
              <w:rPr>
                <w:rFonts w:ascii="Helvetica" w:hAnsi="Helvetica" w:cs="Helvetica"/>
                <w:sz w:val="22"/>
                <w:szCs w:val="22"/>
              </w:rPr>
            </w:pPr>
          </w:p>
          <w:p w14:paraId="0207034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2165EB6"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0F3C5FBD"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1A318431" w14:textId="77777777" w:rsidR="0051699F" w:rsidRDefault="0051699F">
            <w:pPr>
              <w:spacing w:line="252" w:lineRule="auto"/>
              <w:rPr>
                <w:rFonts w:ascii="Helvetica" w:hAnsi="Helvetica" w:cs="Helvetica"/>
                <w:sz w:val="22"/>
                <w:szCs w:val="22"/>
              </w:rPr>
            </w:pPr>
          </w:p>
        </w:tc>
      </w:tr>
    </w:tbl>
    <w:p w14:paraId="0AEDC393"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5AA0C879" w14:textId="77777777" w:rsidTr="0051699F">
        <w:tc>
          <w:tcPr>
            <w:tcW w:w="8789" w:type="dxa"/>
            <w:gridSpan w:val="27"/>
            <w:tcBorders>
              <w:top w:val="nil"/>
              <w:left w:val="nil"/>
              <w:bottom w:val="nil"/>
              <w:right w:val="single" w:sz="4" w:space="0" w:color="auto"/>
            </w:tcBorders>
          </w:tcPr>
          <w:p w14:paraId="5E7493F9"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395DB2CA"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7E61B8B" w14:textId="77777777" w:rsidTr="0051699F">
        <w:tc>
          <w:tcPr>
            <w:tcW w:w="8789" w:type="dxa"/>
            <w:gridSpan w:val="27"/>
            <w:tcBorders>
              <w:top w:val="nil"/>
              <w:left w:val="nil"/>
              <w:bottom w:val="nil"/>
              <w:right w:val="single" w:sz="4" w:space="0" w:color="auto"/>
            </w:tcBorders>
            <w:hideMark/>
          </w:tcPr>
          <w:p w14:paraId="6537A2A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2687CB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D858FB0" w14:textId="77777777" w:rsidR="0051699F" w:rsidRDefault="0051699F">
            <w:pPr>
              <w:spacing w:line="252" w:lineRule="auto"/>
              <w:rPr>
                <w:rFonts w:ascii="Helvetica" w:hAnsi="Helvetica" w:cs="Helvetica"/>
                <w:b/>
                <w:sz w:val="20"/>
                <w:szCs w:val="20"/>
              </w:rPr>
            </w:pPr>
          </w:p>
        </w:tc>
      </w:tr>
      <w:tr w:rsidR="0051699F" w14:paraId="559575EB" w14:textId="77777777" w:rsidTr="0051699F">
        <w:tc>
          <w:tcPr>
            <w:tcW w:w="5815" w:type="dxa"/>
            <w:gridSpan w:val="16"/>
            <w:tcBorders>
              <w:top w:val="nil"/>
              <w:left w:val="nil"/>
              <w:bottom w:val="nil"/>
              <w:right w:val="nil"/>
            </w:tcBorders>
            <w:hideMark/>
          </w:tcPr>
          <w:p w14:paraId="41BB7DB6"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50D27D44"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361C84D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7F216F4A"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0B770C1"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586D742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7A0DE66A"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024D6015"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6D6BA492"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10315DFC" w14:textId="77777777" w:rsidTr="0051699F">
        <w:tc>
          <w:tcPr>
            <w:tcW w:w="1977" w:type="dxa"/>
            <w:gridSpan w:val="4"/>
            <w:tcBorders>
              <w:top w:val="nil"/>
              <w:left w:val="nil"/>
              <w:bottom w:val="nil"/>
              <w:right w:val="nil"/>
            </w:tcBorders>
            <w:hideMark/>
          </w:tcPr>
          <w:p w14:paraId="61D9931C"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2ED71BC"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1A312DF6"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6BBD0929"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4E155F15"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24ED85C4"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7318193"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5144C84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56C450DD"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45F1EE7" w14:textId="77777777" w:rsidR="0051699F" w:rsidRDefault="0051699F">
            <w:pPr>
              <w:spacing w:line="252" w:lineRule="auto"/>
              <w:rPr>
                <w:rFonts w:ascii="Helvetica" w:hAnsi="Helvetica" w:cs="Helvetica"/>
                <w:sz w:val="22"/>
                <w:szCs w:val="22"/>
              </w:rPr>
            </w:pPr>
          </w:p>
        </w:tc>
      </w:tr>
      <w:tr w:rsidR="0051699F" w14:paraId="7E335A57" w14:textId="77777777" w:rsidTr="0051699F">
        <w:tc>
          <w:tcPr>
            <w:tcW w:w="1977" w:type="dxa"/>
            <w:gridSpan w:val="4"/>
            <w:tcBorders>
              <w:top w:val="nil"/>
              <w:left w:val="nil"/>
              <w:bottom w:val="nil"/>
              <w:right w:val="nil"/>
            </w:tcBorders>
          </w:tcPr>
          <w:p w14:paraId="50EF4CC2"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760A1DF"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212E9100"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127D6E31"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70F90253"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1BDB10A8"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E1AC317"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23BB1CD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5C4DB1D4"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BABF06D" w14:textId="77777777" w:rsidR="0051699F" w:rsidRDefault="0051699F">
            <w:pPr>
              <w:spacing w:line="252" w:lineRule="auto"/>
              <w:rPr>
                <w:rFonts w:ascii="Helvetica" w:hAnsi="Helvetica" w:cs="Helvetica"/>
                <w:sz w:val="6"/>
                <w:szCs w:val="6"/>
              </w:rPr>
            </w:pPr>
          </w:p>
        </w:tc>
      </w:tr>
      <w:tr w:rsidR="0051699F" w14:paraId="137EE7FA" w14:textId="77777777" w:rsidTr="0051699F">
        <w:tc>
          <w:tcPr>
            <w:tcW w:w="8789" w:type="dxa"/>
            <w:gridSpan w:val="27"/>
            <w:tcBorders>
              <w:top w:val="nil"/>
              <w:left w:val="nil"/>
              <w:bottom w:val="nil"/>
              <w:right w:val="single" w:sz="4" w:space="0" w:color="auto"/>
            </w:tcBorders>
            <w:hideMark/>
          </w:tcPr>
          <w:p w14:paraId="131DA628"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737C0B65"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8CE0ABD" w14:textId="77777777" w:rsidR="0051699F" w:rsidRDefault="0051699F">
            <w:pPr>
              <w:spacing w:line="252" w:lineRule="auto"/>
              <w:rPr>
                <w:rFonts w:ascii="Helvetica" w:hAnsi="Helvetica" w:cs="Helvetica"/>
                <w:sz w:val="22"/>
                <w:szCs w:val="22"/>
              </w:rPr>
            </w:pPr>
          </w:p>
        </w:tc>
      </w:tr>
      <w:tr w:rsidR="0051699F" w14:paraId="00F9E7CA" w14:textId="77777777" w:rsidTr="0051699F">
        <w:tc>
          <w:tcPr>
            <w:tcW w:w="1977" w:type="dxa"/>
            <w:gridSpan w:val="4"/>
            <w:tcBorders>
              <w:top w:val="nil"/>
              <w:left w:val="nil"/>
              <w:bottom w:val="nil"/>
              <w:right w:val="nil"/>
            </w:tcBorders>
          </w:tcPr>
          <w:p w14:paraId="06962A48"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9E0B212"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C1C32EE"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0DABED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2D8D511"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372AA3F" w14:textId="77777777" w:rsidR="0051699F" w:rsidRDefault="0051699F">
            <w:pPr>
              <w:spacing w:line="252" w:lineRule="auto"/>
              <w:rPr>
                <w:rFonts w:ascii="Helvetica" w:hAnsi="Helvetica" w:cs="Helvetica"/>
                <w:sz w:val="6"/>
                <w:szCs w:val="6"/>
              </w:rPr>
            </w:pPr>
          </w:p>
        </w:tc>
      </w:tr>
      <w:tr w:rsidR="0051699F" w14:paraId="3290B872" w14:textId="77777777" w:rsidTr="0051699F">
        <w:tc>
          <w:tcPr>
            <w:tcW w:w="817" w:type="dxa"/>
            <w:tcBorders>
              <w:top w:val="nil"/>
              <w:left w:val="nil"/>
              <w:bottom w:val="nil"/>
              <w:right w:val="nil"/>
            </w:tcBorders>
          </w:tcPr>
          <w:p w14:paraId="0E3DED01"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8B9F0D0"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05862C6"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9D203E6"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8EC4A58"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1BED103A"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0943717"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01126C23"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3ACB3B14"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1A6493B"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3542F02"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F9C19A5" w14:textId="77777777" w:rsidR="0051699F" w:rsidRDefault="0051699F">
            <w:pPr>
              <w:spacing w:line="252" w:lineRule="auto"/>
              <w:rPr>
                <w:rFonts w:ascii="Helvetica" w:hAnsi="Helvetica" w:cs="Helvetica"/>
                <w:sz w:val="22"/>
                <w:szCs w:val="22"/>
              </w:rPr>
            </w:pPr>
          </w:p>
        </w:tc>
      </w:tr>
      <w:tr w:rsidR="0051699F" w14:paraId="78333186" w14:textId="77777777" w:rsidTr="0051699F">
        <w:tc>
          <w:tcPr>
            <w:tcW w:w="1977" w:type="dxa"/>
            <w:gridSpan w:val="4"/>
            <w:tcBorders>
              <w:top w:val="nil"/>
              <w:left w:val="nil"/>
              <w:bottom w:val="nil"/>
              <w:right w:val="nil"/>
            </w:tcBorders>
          </w:tcPr>
          <w:p w14:paraId="7500AE4D"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62BA55A"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3733E65"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72D7438"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5D065C7"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6DD708B" w14:textId="77777777" w:rsidR="0051699F" w:rsidRDefault="0051699F">
            <w:pPr>
              <w:spacing w:line="252" w:lineRule="auto"/>
              <w:rPr>
                <w:rFonts w:ascii="Helvetica" w:hAnsi="Helvetica" w:cs="Helvetica"/>
                <w:sz w:val="6"/>
                <w:szCs w:val="6"/>
              </w:rPr>
            </w:pPr>
          </w:p>
        </w:tc>
      </w:tr>
      <w:tr w:rsidR="0051699F" w14:paraId="2AA58472" w14:textId="77777777" w:rsidTr="0051699F">
        <w:tc>
          <w:tcPr>
            <w:tcW w:w="850" w:type="dxa"/>
            <w:gridSpan w:val="2"/>
            <w:tcBorders>
              <w:top w:val="nil"/>
              <w:left w:val="nil"/>
              <w:bottom w:val="nil"/>
              <w:right w:val="nil"/>
            </w:tcBorders>
          </w:tcPr>
          <w:p w14:paraId="5EFFE840"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A7DC1C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57FEA06"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7741D63F"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3C52892"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DB24248" w14:textId="77777777" w:rsidR="0051699F" w:rsidRDefault="0051699F">
            <w:pPr>
              <w:spacing w:line="252" w:lineRule="auto"/>
              <w:rPr>
                <w:rFonts w:ascii="Helvetica" w:hAnsi="Helvetica" w:cs="Helvetica"/>
                <w:sz w:val="22"/>
                <w:szCs w:val="22"/>
              </w:rPr>
            </w:pPr>
          </w:p>
        </w:tc>
      </w:tr>
      <w:tr w:rsidR="0051699F" w14:paraId="4FE67D8B" w14:textId="77777777" w:rsidTr="0051699F">
        <w:tc>
          <w:tcPr>
            <w:tcW w:w="1977" w:type="dxa"/>
            <w:gridSpan w:val="4"/>
            <w:tcBorders>
              <w:top w:val="nil"/>
              <w:left w:val="nil"/>
              <w:bottom w:val="nil"/>
              <w:right w:val="nil"/>
            </w:tcBorders>
          </w:tcPr>
          <w:p w14:paraId="2AD6DD69"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FF8D060"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75EB470"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73D040D"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AD15EFC"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D35B17B" w14:textId="77777777" w:rsidR="0051699F" w:rsidRDefault="0051699F">
            <w:pPr>
              <w:spacing w:line="252" w:lineRule="auto"/>
              <w:rPr>
                <w:rFonts w:ascii="Helvetica" w:hAnsi="Helvetica" w:cs="Helvetica"/>
                <w:sz w:val="6"/>
                <w:szCs w:val="6"/>
              </w:rPr>
            </w:pPr>
          </w:p>
        </w:tc>
      </w:tr>
      <w:tr w:rsidR="0051699F" w14:paraId="63AD0DE5" w14:textId="77777777" w:rsidTr="0051699F">
        <w:trPr>
          <w:trHeight w:val="357"/>
        </w:trPr>
        <w:tc>
          <w:tcPr>
            <w:tcW w:w="850" w:type="dxa"/>
            <w:gridSpan w:val="2"/>
            <w:tcBorders>
              <w:top w:val="nil"/>
              <w:left w:val="nil"/>
              <w:bottom w:val="nil"/>
              <w:right w:val="nil"/>
            </w:tcBorders>
          </w:tcPr>
          <w:p w14:paraId="586B30BC"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3398413"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708C9654"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5C701504"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2E32813"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F8530C6" w14:textId="77777777" w:rsidR="0051699F" w:rsidRDefault="0051699F">
            <w:pPr>
              <w:spacing w:line="252" w:lineRule="auto"/>
              <w:rPr>
                <w:rFonts w:ascii="Helvetica" w:hAnsi="Helvetica" w:cs="Helvetica"/>
                <w:sz w:val="22"/>
                <w:szCs w:val="22"/>
              </w:rPr>
            </w:pPr>
          </w:p>
        </w:tc>
      </w:tr>
    </w:tbl>
    <w:p w14:paraId="00FAEEAD"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4A323BA1" w14:textId="77777777" w:rsidTr="0051699F">
        <w:tc>
          <w:tcPr>
            <w:tcW w:w="10911" w:type="dxa"/>
            <w:gridSpan w:val="6"/>
            <w:tcBorders>
              <w:top w:val="nil"/>
              <w:left w:val="nil"/>
              <w:bottom w:val="nil"/>
              <w:right w:val="nil"/>
            </w:tcBorders>
            <w:hideMark/>
          </w:tcPr>
          <w:p w14:paraId="35A30637"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52D6F3D7" w14:textId="77777777" w:rsidTr="0051699F">
        <w:tc>
          <w:tcPr>
            <w:tcW w:w="10911" w:type="dxa"/>
            <w:gridSpan w:val="6"/>
            <w:tcBorders>
              <w:top w:val="nil"/>
              <w:left w:val="nil"/>
              <w:bottom w:val="nil"/>
              <w:right w:val="nil"/>
            </w:tcBorders>
            <w:hideMark/>
          </w:tcPr>
          <w:p w14:paraId="04267804"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2198223A" w14:textId="77777777" w:rsidTr="0051699F">
        <w:tc>
          <w:tcPr>
            <w:tcW w:w="7345" w:type="dxa"/>
            <w:tcBorders>
              <w:top w:val="nil"/>
              <w:left w:val="nil"/>
              <w:bottom w:val="nil"/>
              <w:right w:val="nil"/>
            </w:tcBorders>
          </w:tcPr>
          <w:p w14:paraId="1B555666"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33E051FC"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FB5FC9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3A8616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DAEAFB9" w14:textId="77777777" w:rsidR="0051699F" w:rsidRDefault="0051699F">
            <w:pPr>
              <w:spacing w:line="252" w:lineRule="auto"/>
              <w:rPr>
                <w:rFonts w:ascii="Helvetica" w:hAnsi="Helvetica" w:cs="Helvetica"/>
                <w:sz w:val="6"/>
                <w:szCs w:val="6"/>
              </w:rPr>
            </w:pPr>
          </w:p>
        </w:tc>
      </w:tr>
      <w:tr w:rsidR="0051699F" w14:paraId="0D098D51" w14:textId="77777777" w:rsidTr="0051699F">
        <w:tc>
          <w:tcPr>
            <w:tcW w:w="7345" w:type="dxa"/>
            <w:tcBorders>
              <w:top w:val="nil"/>
              <w:left w:val="nil"/>
              <w:bottom w:val="nil"/>
              <w:right w:val="nil"/>
            </w:tcBorders>
            <w:hideMark/>
          </w:tcPr>
          <w:p w14:paraId="6465D2A0" w14:textId="77777777" w:rsidR="0051699F" w:rsidRPr="00B47583" w:rsidRDefault="0051699F">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314E2FE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F8F5F7F"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A4F4AAD"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EF0A9E3"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1B2378A" w14:textId="77777777" w:rsidR="0051699F" w:rsidRDefault="0051699F">
            <w:pPr>
              <w:spacing w:line="252" w:lineRule="auto"/>
              <w:rPr>
                <w:rFonts w:ascii="Helvetica" w:hAnsi="Helvetica" w:cs="Helvetica"/>
                <w:sz w:val="22"/>
                <w:szCs w:val="22"/>
              </w:rPr>
            </w:pPr>
          </w:p>
        </w:tc>
      </w:tr>
      <w:tr w:rsidR="0051699F" w14:paraId="7CBA97BF" w14:textId="77777777" w:rsidTr="0051699F">
        <w:tc>
          <w:tcPr>
            <w:tcW w:w="7345" w:type="dxa"/>
            <w:tcBorders>
              <w:top w:val="nil"/>
              <w:left w:val="nil"/>
              <w:bottom w:val="nil"/>
              <w:right w:val="nil"/>
            </w:tcBorders>
          </w:tcPr>
          <w:p w14:paraId="427F0A4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EBA4C4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C0D8E7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F1E83E7"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0B722B0" w14:textId="77777777" w:rsidR="0051699F" w:rsidRDefault="0051699F">
            <w:pPr>
              <w:spacing w:line="252" w:lineRule="auto"/>
              <w:rPr>
                <w:rFonts w:ascii="Helvetica" w:hAnsi="Helvetica" w:cs="Helvetica"/>
                <w:sz w:val="6"/>
                <w:szCs w:val="6"/>
              </w:rPr>
            </w:pPr>
          </w:p>
        </w:tc>
      </w:tr>
      <w:tr w:rsidR="0051699F" w14:paraId="449665F7" w14:textId="77777777" w:rsidTr="0051699F">
        <w:tc>
          <w:tcPr>
            <w:tcW w:w="7345" w:type="dxa"/>
            <w:tcBorders>
              <w:top w:val="nil"/>
              <w:left w:val="nil"/>
              <w:bottom w:val="nil"/>
              <w:right w:val="nil"/>
            </w:tcBorders>
            <w:hideMark/>
          </w:tcPr>
          <w:p w14:paraId="1D5C641D" w14:textId="77777777" w:rsidR="0051699F" w:rsidRPr="00B47583" w:rsidRDefault="0051699F">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7C796B6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91A111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80F05C2"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35CD238"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2AF99A04" w14:textId="77777777" w:rsidR="0051699F" w:rsidRDefault="0051699F">
            <w:pPr>
              <w:spacing w:line="252" w:lineRule="auto"/>
              <w:rPr>
                <w:rFonts w:ascii="Helvetica" w:hAnsi="Helvetica" w:cs="Helvetica"/>
                <w:sz w:val="22"/>
                <w:szCs w:val="22"/>
              </w:rPr>
            </w:pPr>
          </w:p>
        </w:tc>
      </w:tr>
      <w:tr w:rsidR="0051699F" w14:paraId="48819DF6" w14:textId="77777777" w:rsidTr="0051699F">
        <w:tc>
          <w:tcPr>
            <w:tcW w:w="7345" w:type="dxa"/>
            <w:tcBorders>
              <w:top w:val="nil"/>
              <w:left w:val="nil"/>
              <w:bottom w:val="nil"/>
              <w:right w:val="nil"/>
            </w:tcBorders>
          </w:tcPr>
          <w:p w14:paraId="58D29EC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3212CC7"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ABF9FE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465C04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E8D2999" w14:textId="77777777" w:rsidR="0051699F" w:rsidRDefault="0051699F">
            <w:pPr>
              <w:spacing w:line="252" w:lineRule="auto"/>
              <w:rPr>
                <w:rFonts w:ascii="Helvetica" w:hAnsi="Helvetica" w:cs="Helvetica"/>
                <w:sz w:val="6"/>
                <w:szCs w:val="6"/>
              </w:rPr>
            </w:pPr>
          </w:p>
        </w:tc>
      </w:tr>
      <w:tr w:rsidR="0051699F" w14:paraId="760BC0FB" w14:textId="77777777" w:rsidTr="0051699F">
        <w:tc>
          <w:tcPr>
            <w:tcW w:w="7345" w:type="dxa"/>
            <w:tcBorders>
              <w:top w:val="nil"/>
              <w:left w:val="nil"/>
              <w:bottom w:val="nil"/>
              <w:right w:val="nil"/>
            </w:tcBorders>
            <w:hideMark/>
          </w:tcPr>
          <w:p w14:paraId="2F95B5DE" w14:textId="77777777" w:rsidR="0051699F" w:rsidRPr="00B47583" w:rsidRDefault="0051699F">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1D6ED4C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FE5829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CF28A7"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057740C" w14:textId="77777777" w:rsidR="0051699F" w:rsidRDefault="0051699F">
            <w:pPr>
              <w:spacing w:line="252" w:lineRule="auto"/>
              <w:rPr>
                <w:rFonts w:ascii="Helvetica" w:hAnsi="Helvetica" w:cs="Helvetica"/>
                <w:sz w:val="22"/>
                <w:szCs w:val="22"/>
              </w:rPr>
            </w:pPr>
          </w:p>
        </w:tc>
      </w:tr>
      <w:tr w:rsidR="0051699F" w14:paraId="5B6ABB98" w14:textId="77777777" w:rsidTr="0051699F">
        <w:tc>
          <w:tcPr>
            <w:tcW w:w="7345" w:type="dxa"/>
            <w:tcBorders>
              <w:top w:val="nil"/>
              <w:left w:val="nil"/>
              <w:bottom w:val="nil"/>
              <w:right w:val="nil"/>
            </w:tcBorders>
          </w:tcPr>
          <w:p w14:paraId="3BF7481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896157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0C15D8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52DD6D7"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A97C4EE" w14:textId="77777777" w:rsidR="0051699F" w:rsidRDefault="0051699F">
            <w:pPr>
              <w:spacing w:line="252" w:lineRule="auto"/>
              <w:rPr>
                <w:rFonts w:ascii="Helvetica" w:hAnsi="Helvetica" w:cs="Helvetica"/>
                <w:sz w:val="6"/>
                <w:szCs w:val="6"/>
              </w:rPr>
            </w:pPr>
          </w:p>
        </w:tc>
      </w:tr>
      <w:tr w:rsidR="0051699F" w14:paraId="128F9E90" w14:textId="77777777" w:rsidTr="0051699F">
        <w:tc>
          <w:tcPr>
            <w:tcW w:w="7345" w:type="dxa"/>
            <w:tcBorders>
              <w:top w:val="nil"/>
              <w:left w:val="nil"/>
              <w:bottom w:val="nil"/>
              <w:right w:val="nil"/>
            </w:tcBorders>
            <w:hideMark/>
          </w:tcPr>
          <w:p w14:paraId="28ABADF5" w14:textId="77777777" w:rsidR="0051699F" w:rsidRPr="00B47583" w:rsidRDefault="0051699F">
            <w:pPr>
              <w:spacing w:line="252" w:lineRule="auto"/>
              <w:ind w:right="180"/>
              <w:rPr>
                <w:sz w:val="22"/>
                <w:szCs w:val="22"/>
              </w:rPr>
            </w:pPr>
            <w:r w:rsidRPr="00B47583">
              <w:rPr>
                <w:sz w:val="22"/>
                <w:szCs w:val="22"/>
              </w:rPr>
              <w:t xml:space="preserve">Prefer not to </w:t>
            </w:r>
            <w:r w:rsidR="00B47583">
              <w:rPr>
                <w:sz w:val="22"/>
                <w:szCs w:val="22"/>
              </w:rPr>
              <w:t>say</w:t>
            </w:r>
          </w:p>
        </w:tc>
        <w:tc>
          <w:tcPr>
            <w:tcW w:w="281" w:type="dxa"/>
            <w:tcBorders>
              <w:top w:val="nil"/>
              <w:left w:val="nil"/>
              <w:bottom w:val="nil"/>
              <w:right w:val="single" w:sz="4" w:space="0" w:color="auto"/>
            </w:tcBorders>
          </w:tcPr>
          <w:p w14:paraId="5D3D4D85"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3D3C607"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E60C4C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16AA02D" w14:textId="77777777" w:rsidR="0051699F" w:rsidRDefault="0051699F">
            <w:pPr>
              <w:spacing w:line="252" w:lineRule="auto"/>
              <w:rPr>
                <w:rFonts w:ascii="Helvetica" w:hAnsi="Helvetica" w:cs="Helvetica"/>
                <w:sz w:val="22"/>
                <w:szCs w:val="22"/>
              </w:rPr>
            </w:pPr>
          </w:p>
        </w:tc>
      </w:tr>
      <w:tr w:rsidR="0051699F" w14:paraId="44BA501C" w14:textId="77777777" w:rsidTr="0051699F">
        <w:tc>
          <w:tcPr>
            <w:tcW w:w="7345" w:type="dxa"/>
            <w:tcBorders>
              <w:top w:val="nil"/>
              <w:left w:val="nil"/>
              <w:bottom w:val="nil"/>
              <w:right w:val="nil"/>
            </w:tcBorders>
          </w:tcPr>
          <w:p w14:paraId="2AC2C75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D6623F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27E2F3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DE545B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FAF5771" w14:textId="77777777" w:rsidR="0051699F" w:rsidRDefault="0051699F">
            <w:pPr>
              <w:spacing w:line="252" w:lineRule="auto"/>
              <w:rPr>
                <w:rFonts w:ascii="Helvetica" w:hAnsi="Helvetica" w:cs="Helvetica"/>
                <w:sz w:val="6"/>
                <w:szCs w:val="6"/>
              </w:rPr>
            </w:pPr>
          </w:p>
        </w:tc>
      </w:tr>
      <w:tr w:rsidR="0051699F" w14:paraId="7B3DE0BB" w14:textId="77777777" w:rsidTr="0051699F">
        <w:tc>
          <w:tcPr>
            <w:tcW w:w="7345" w:type="dxa"/>
            <w:tcBorders>
              <w:top w:val="nil"/>
              <w:left w:val="nil"/>
              <w:bottom w:val="nil"/>
              <w:right w:val="nil"/>
            </w:tcBorders>
            <w:hideMark/>
          </w:tcPr>
          <w:p w14:paraId="3AA015A5"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A6B1BC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A14998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3527E6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EC8DFC7" w14:textId="77777777" w:rsidR="0051699F" w:rsidRDefault="0051699F">
            <w:pPr>
              <w:spacing w:line="252" w:lineRule="auto"/>
              <w:rPr>
                <w:rFonts w:ascii="Helvetica" w:hAnsi="Helvetica" w:cs="Helvetica"/>
                <w:sz w:val="22"/>
                <w:szCs w:val="22"/>
              </w:rPr>
            </w:pPr>
          </w:p>
        </w:tc>
      </w:tr>
      <w:tr w:rsidR="0051699F" w14:paraId="7E7EC317" w14:textId="77777777" w:rsidTr="0051699F">
        <w:tc>
          <w:tcPr>
            <w:tcW w:w="7345" w:type="dxa"/>
            <w:tcBorders>
              <w:top w:val="nil"/>
              <w:left w:val="nil"/>
              <w:bottom w:val="single" w:sz="4" w:space="0" w:color="auto"/>
              <w:right w:val="nil"/>
            </w:tcBorders>
          </w:tcPr>
          <w:p w14:paraId="0FE3677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205DC2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5DAE74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9E69FD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F8E3B1E" w14:textId="77777777" w:rsidR="0051699F" w:rsidRDefault="0051699F">
            <w:pPr>
              <w:spacing w:line="252" w:lineRule="auto"/>
              <w:rPr>
                <w:rFonts w:ascii="Helvetica" w:hAnsi="Helvetica" w:cs="Helvetica"/>
                <w:sz w:val="6"/>
                <w:szCs w:val="6"/>
              </w:rPr>
            </w:pPr>
          </w:p>
        </w:tc>
      </w:tr>
      <w:tr w:rsidR="0051699F" w14:paraId="5B5E421F"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00F3759"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2CB440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AFE5DB9" w14:textId="77777777" w:rsidR="0051699F" w:rsidRDefault="0051699F">
            <w:pPr>
              <w:spacing w:line="252" w:lineRule="auto"/>
              <w:rPr>
                <w:rFonts w:ascii="Helvetica" w:hAnsi="Helvetica" w:cs="Helvetica"/>
                <w:sz w:val="22"/>
                <w:szCs w:val="22"/>
              </w:rPr>
            </w:pPr>
          </w:p>
        </w:tc>
      </w:tr>
    </w:tbl>
    <w:p w14:paraId="4A1B76C7"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4FAE01AD" w14:textId="77777777" w:rsidTr="0051699F">
        <w:tc>
          <w:tcPr>
            <w:tcW w:w="10918" w:type="dxa"/>
            <w:gridSpan w:val="6"/>
            <w:tcBorders>
              <w:top w:val="nil"/>
              <w:left w:val="nil"/>
              <w:bottom w:val="nil"/>
              <w:right w:val="nil"/>
            </w:tcBorders>
            <w:hideMark/>
          </w:tcPr>
          <w:p w14:paraId="1AA89021"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01418E7D" w14:textId="77777777" w:rsidTr="0051699F">
        <w:tc>
          <w:tcPr>
            <w:tcW w:w="10918" w:type="dxa"/>
            <w:gridSpan w:val="6"/>
            <w:tcBorders>
              <w:top w:val="nil"/>
              <w:left w:val="nil"/>
              <w:bottom w:val="nil"/>
              <w:right w:val="nil"/>
            </w:tcBorders>
            <w:hideMark/>
          </w:tcPr>
          <w:p w14:paraId="618332D2"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693CA01D" w14:textId="77777777" w:rsidTr="0051699F">
        <w:tc>
          <w:tcPr>
            <w:tcW w:w="7555" w:type="dxa"/>
            <w:tcBorders>
              <w:top w:val="nil"/>
              <w:left w:val="nil"/>
              <w:bottom w:val="nil"/>
              <w:right w:val="nil"/>
            </w:tcBorders>
          </w:tcPr>
          <w:p w14:paraId="4B040FFA"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75E5B6FF"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8AA3D6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601D66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F8B2CA6" w14:textId="77777777" w:rsidR="0051699F" w:rsidRDefault="0051699F">
            <w:pPr>
              <w:spacing w:line="252" w:lineRule="auto"/>
              <w:rPr>
                <w:rFonts w:ascii="Helvetica" w:hAnsi="Helvetica" w:cs="Helvetica"/>
                <w:sz w:val="6"/>
                <w:szCs w:val="6"/>
              </w:rPr>
            </w:pPr>
          </w:p>
        </w:tc>
      </w:tr>
      <w:tr w:rsidR="0051699F" w14:paraId="039FF221" w14:textId="77777777" w:rsidTr="0051699F">
        <w:tc>
          <w:tcPr>
            <w:tcW w:w="7555" w:type="dxa"/>
            <w:tcBorders>
              <w:top w:val="nil"/>
              <w:left w:val="nil"/>
              <w:bottom w:val="nil"/>
              <w:right w:val="nil"/>
            </w:tcBorders>
            <w:hideMark/>
          </w:tcPr>
          <w:p w14:paraId="55D76122"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2B64512"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58496B5"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A968F6C"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D08EAC3"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A233474" w14:textId="77777777" w:rsidR="0051699F" w:rsidRDefault="0051699F">
            <w:pPr>
              <w:spacing w:line="252" w:lineRule="auto"/>
              <w:rPr>
                <w:rFonts w:ascii="Helvetica" w:hAnsi="Helvetica" w:cs="Helvetica"/>
                <w:sz w:val="22"/>
                <w:szCs w:val="22"/>
              </w:rPr>
            </w:pPr>
          </w:p>
        </w:tc>
      </w:tr>
      <w:tr w:rsidR="0051699F" w14:paraId="043DB93C" w14:textId="77777777" w:rsidTr="0051699F">
        <w:tc>
          <w:tcPr>
            <w:tcW w:w="7555" w:type="dxa"/>
            <w:tcBorders>
              <w:top w:val="nil"/>
              <w:left w:val="nil"/>
              <w:bottom w:val="nil"/>
              <w:right w:val="nil"/>
            </w:tcBorders>
          </w:tcPr>
          <w:p w14:paraId="2A18810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919D2D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EBB3769"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F4989CB"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337F1A3" w14:textId="77777777" w:rsidR="0051699F" w:rsidRDefault="0051699F">
            <w:pPr>
              <w:spacing w:line="252" w:lineRule="auto"/>
              <w:rPr>
                <w:rFonts w:ascii="Helvetica" w:hAnsi="Helvetica" w:cs="Helvetica"/>
                <w:sz w:val="6"/>
                <w:szCs w:val="6"/>
              </w:rPr>
            </w:pPr>
          </w:p>
        </w:tc>
      </w:tr>
      <w:tr w:rsidR="0051699F" w14:paraId="14871216" w14:textId="77777777" w:rsidTr="0051699F">
        <w:tc>
          <w:tcPr>
            <w:tcW w:w="7555" w:type="dxa"/>
            <w:tcBorders>
              <w:top w:val="nil"/>
              <w:left w:val="nil"/>
              <w:bottom w:val="nil"/>
              <w:right w:val="nil"/>
            </w:tcBorders>
            <w:hideMark/>
          </w:tcPr>
          <w:p w14:paraId="4EF7DD0E"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5E84D0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BDF2749"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AF2E208"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2D5FD76"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6696652" w14:textId="77777777" w:rsidR="0051699F" w:rsidRDefault="0051699F">
            <w:pPr>
              <w:spacing w:line="252" w:lineRule="auto"/>
              <w:rPr>
                <w:rFonts w:ascii="Helvetica" w:hAnsi="Helvetica" w:cs="Helvetica"/>
                <w:sz w:val="22"/>
                <w:szCs w:val="22"/>
              </w:rPr>
            </w:pPr>
          </w:p>
        </w:tc>
      </w:tr>
      <w:tr w:rsidR="0051699F" w14:paraId="30DEB005" w14:textId="77777777" w:rsidTr="0051699F">
        <w:tc>
          <w:tcPr>
            <w:tcW w:w="7555" w:type="dxa"/>
            <w:tcBorders>
              <w:top w:val="nil"/>
              <w:left w:val="nil"/>
              <w:bottom w:val="nil"/>
              <w:right w:val="nil"/>
            </w:tcBorders>
          </w:tcPr>
          <w:p w14:paraId="1CCD959C"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5F13D51"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2CA166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DC96BC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3391B72" w14:textId="77777777" w:rsidR="0051699F" w:rsidRDefault="0051699F">
            <w:pPr>
              <w:spacing w:line="252" w:lineRule="auto"/>
              <w:rPr>
                <w:rFonts w:ascii="Helvetica" w:hAnsi="Helvetica" w:cs="Helvetica"/>
                <w:sz w:val="6"/>
                <w:szCs w:val="6"/>
              </w:rPr>
            </w:pPr>
          </w:p>
        </w:tc>
      </w:tr>
      <w:tr w:rsidR="0051699F" w14:paraId="3686CF3F" w14:textId="77777777" w:rsidTr="0051699F">
        <w:tc>
          <w:tcPr>
            <w:tcW w:w="7555" w:type="dxa"/>
            <w:tcBorders>
              <w:top w:val="nil"/>
              <w:left w:val="nil"/>
              <w:bottom w:val="nil"/>
              <w:right w:val="nil"/>
            </w:tcBorders>
            <w:hideMark/>
          </w:tcPr>
          <w:p w14:paraId="6A136DDB"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66A53B0"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8193458"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9F9F0A8"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4922AF5" w14:textId="77777777" w:rsidR="0051699F" w:rsidRDefault="0051699F">
            <w:pPr>
              <w:spacing w:line="252" w:lineRule="auto"/>
              <w:rPr>
                <w:rFonts w:ascii="Helvetica" w:hAnsi="Helvetica" w:cs="Helvetica"/>
                <w:sz w:val="22"/>
                <w:szCs w:val="22"/>
              </w:rPr>
            </w:pPr>
          </w:p>
        </w:tc>
      </w:tr>
      <w:tr w:rsidR="0051699F" w14:paraId="23ED6821" w14:textId="77777777" w:rsidTr="0051699F">
        <w:tc>
          <w:tcPr>
            <w:tcW w:w="7555" w:type="dxa"/>
            <w:tcBorders>
              <w:top w:val="nil"/>
              <w:left w:val="nil"/>
              <w:bottom w:val="nil"/>
              <w:right w:val="nil"/>
            </w:tcBorders>
          </w:tcPr>
          <w:p w14:paraId="6CC9805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94DB5B8"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541102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C15D734"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CEDA55A" w14:textId="77777777" w:rsidR="0051699F" w:rsidRDefault="0051699F">
            <w:pPr>
              <w:spacing w:line="252" w:lineRule="auto"/>
              <w:rPr>
                <w:rFonts w:ascii="Helvetica" w:hAnsi="Helvetica" w:cs="Helvetica"/>
                <w:sz w:val="6"/>
                <w:szCs w:val="6"/>
              </w:rPr>
            </w:pPr>
          </w:p>
        </w:tc>
      </w:tr>
      <w:tr w:rsidR="0051699F" w14:paraId="728DD7CF" w14:textId="77777777" w:rsidTr="0051699F">
        <w:tc>
          <w:tcPr>
            <w:tcW w:w="7555" w:type="dxa"/>
            <w:tcBorders>
              <w:top w:val="nil"/>
              <w:left w:val="nil"/>
              <w:bottom w:val="nil"/>
              <w:right w:val="nil"/>
            </w:tcBorders>
            <w:hideMark/>
          </w:tcPr>
          <w:p w14:paraId="65C08C2F"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6CECAE1"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649F17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DC1CA0F"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E717B23" w14:textId="77777777" w:rsidR="0051699F" w:rsidRDefault="0051699F">
            <w:pPr>
              <w:spacing w:line="252" w:lineRule="auto"/>
              <w:rPr>
                <w:rFonts w:ascii="Helvetica" w:hAnsi="Helvetica" w:cs="Helvetica"/>
                <w:sz w:val="22"/>
                <w:szCs w:val="22"/>
              </w:rPr>
            </w:pPr>
          </w:p>
        </w:tc>
      </w:tr>
      <w:tr w:rsidR="0051699F" w14:paraId="3DCC9E00" w14:textId="77777777" w:rsidTr="0051699F">
        <w:tc>
          <w:tcPr>
            <w:tcW w:w="7555" w:type="dxa"/>
            <w:tcBorders>
              <w:top w:val="nil"/>
              <w:left w:val="nil"/>
              <w:bottom w:val="nil"/>
              <w:right w:val="nil"/>
            </w:tcBorders>
          </w:tcPr>
          <w:p w14:paraId="469D2832"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61BD3B8"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495ED3F"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6BB549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BA9025E" w14:textId="77777777" w:rsidR="0051699F" w:rsidRDefault="0051699F">
            <w:pPr>
              <w:spacing w:line="252" w:lineRule="auto"/>
              <w:rPr>
                <w:rFonts w:ascii="Helvetica" w:hAnsi="Helvetica" w:cs="Helvetica"/>
                <w:sz w:val="6"/>
                <w:szCs w:val="6"/>
              </w:rPr>
            </w:pPr>
          </w:p>
        </w:tc>
      </w:tr>
      <w:tr w:rsidR="0051699F" w14:paraId="4DC69F03" w14:textId="77777777" w:rsidTr="0051699F">
        <w:trPr>
          <w:trHeight w:val="285"/>
        </w:trPr>
        <w:tc>
          <w:tcPr>
            <w:tcW w:w="10918" w:type="dxa"/>
            <w:gridSpan w:val="6"/>
            <w:tcBorders>
              <w:top w:val="nil"/>
              <w:left w:val="nil"/>
              <w:bottom w:val="nil"/>
              <w:right w:val="nil"/>
            </w:tcBorders>
            <w:hideMark/>
          </w:tcPr>
          <w:p w14:paraId="6DD63546"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57CF152C"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457AC7CB" w14:textId="77777777" w:rsidTr="0051699F">
        <w:tc>
          <w:tcPr>
            <w:tcW w:w="3838" w:type="dxa"/>
            <w:hideMark/>
          </w:tcPr>
          <w:p w14:paraId="3E6C2615"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5FDB916"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1B26972"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483F5D5" w14:textId="77777777" w:rsidR="0051699F" w:rsidRDefault="0051699F">
            <w:pPr>
              <w:spacing w:line="252" w:lineRule="auto"/>
              <w:rPr>
                <w:rFonts w:ascii="Helvetica" w:hAnsi="Helvetica" w:cs="Helvetica"/>
                <w:sz w:val="22"/>
                <w:szCs w:val="22"/>
              </w:rPr>
            </w:pPr>
          </w:p>
        </w:tc>
      </w:tr>
      <w:tr w:rsidR="0051699F" w14:paraId="3C4BE33C" w14:textId="77777777" w:rsidTr="0051699F">
        <w:tc>
          <w:tcPr>
            <w:tcW w:w="3838" w:type="dxa"/>
            <w:tcBorders>
              <w:top w:val="nil"/>
              <w:left w:val="nil"/>
              <w:bottom w:val="nil"/>
              <w:right w:val="single" w:sz="4" w:space="0" w:color="auto"/>
            </w:tcBorders>
            <w:hideMark/>
          </w:tcPr>
          <w:p w14:paraId="124F984E"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292AED9"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04A6B63"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206836A"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EEC5A2B"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19AAC67E" w14:textId="77777777" w:rsidTr="0051699F">
        <w:tc>
          <w:tcPr>
            <w:tcW w:w="3838" w:type="dxa"/>
          </w:tcPr>
          <w:p w14:paraId="465956CE" w14:textId="77777777" w:rsidR="0051699F" w:rsidRDefault="0051699F">
            <w:pPr>
              <w:spacing w:line="252" w:lineRule="auto"/>
              <w:rPr>
                <w:rFonts w:ascii="Helvetica" w:hAnsi="Helvetica" w:cs="Helvetica"/>
                <w:sz w:val="6"/>
                <w:szCs w:val="6"/>
              </w:rPr>
            </w:pPr>
          </w:p>
        </w:tc>
        <w:tc>
          <w:tcPr>
            <w:tcW w:w="240" w:type="dxa"/>
          </w:tcPr>
          <w:p w14:paraId="6C63E6CA"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F99B7F0"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7324309" w14:textId="77777777" w:rsidR="0051699F" w:rsidRDefault="0051699F">
            <w:pPr>
              <w:spacing w:line="252" w:lineRule="auto"/>
              <w:rPr>
                <w:rFonts w:ascii="Helvetica" w:hAnsi="Helvetica" w:cs="Helvetica"/>
                <w:sz w:val="6"/>
                <w:szCs w:val="6"/>
              </w:rPr>
            </w:pPr>
          </w:p>
        </w:tc>
        <w:tc>
          <w:tcPr>
            <w:tcW w:w="1320" w:type="dxa"/>
          </w:tcPr>
          <w:p w14:paraId="3E4289BC" w14:textId="77777777" w:rsidR="0051699F" w:rsidRDefault="0051699F">
            <w:pPr>
              <w:spacing w:line="252" w:lineRule="auto"/>
              <w:rPr>
                <w:rFonts w:ascii="Helvetica" w:hAnsi="Helvetica" w:cs="Helvetica"/>
                <w:sz w:val="6"/>
                <w:szCs w:val="6"/>
              </w:rPr>
            </w:pPr>
          </w:p>
        </w:tc>
      </w:tr>
      <w:tr w:rsidR="0051699F" w14:paraId="2856C31F" w14:textId="77777777" w:rsidTr="0051699F">
        <w:tc>
          <w:tcPr>
            <w:tcW w:w="3838" w:type="dxa"/>
            <w:hideMark/>
          </w:tcPr>
          <w:p w14:paraId="478D9768"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DF63D23"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A941EB7"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F6B1264"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9AD8434"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0B5C517" w14:textId="77777777" w:rsidR="0051699F" w:rsidRDefault="0051699F">
            <w:pPr>
              <w:spacing w:line="252" w:lineRule="auto"/>
              <w:rPr>
                <w:rFonts w:ascii="Helvetica" w:hAnsi="Helvetica" w:cs="Helvetica"/>
                <w:sz w:val="22"/>
                <w:szCs w:val="22"/>
              </w:rPr>
            </w:pPr>
          </w:p>
        </w:tc>
      </w:tr>
      <w:tr w:rsidR="0051699F" w14:paraId="1F3080DB" w14:textId="77777777" w:rsidTr="0051699F">
        <w:tc>
          <w:tcPr>
            <w:tcW w:w="3838" w:type="dxa"/>
          </w:tcPr>
          <w:p w14:paraId="238845D8" w14:textId="77777777" w:rsidR="0051699F" w:rsidRDefault="0051699F">
            <w:pPr>
              <w:spacing w:line="252" w:lineRule="auto"/>
              <w:rPr>
                <w:rFonts w:ascii="Helvetica" w:hAnsi="Helvetica" w:cs="Helvetica"/>
                <w:sz w:val="6"/>
                <w:szCs w:val="6"/>
              </w:rPr>
            </w:pPr>
          </w:p>
        </w:tc>
        <w:tc>
          <w:tcPr>
            <w:tcW w:w="240" w:type="dxa"/>
          </w:tcPr>
          <w:p w14:paraId="3DEC312E"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9279704"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ED93E1B" w14:textId="77777777" w:rsidR="0051699F" w:rsidRDefault="0051699F">
            <w:pPr>
              <w:spacing w:line="252" w:lineRule="auto"/>
              <w:rPr>
                <w:rFonts w:ascii="Helvetica" w:hAnsi="Helvetica" w:cs="Helvetica"/>
                <w:sz w:val="6"/>
                <w:szCs w:val="6"/>
              </w:rPr>
            </w:pPr>
          </w:p>
        </w:tc>
      </w:tr>
      <w:tr w:rsidR="0051699F" w14:paraId="339EE592" w14:textId="77777777" w:rsidTr="0051699F">
        <w:tc>
          <w:tcPr>
            <w:tcW w:w="3838" w:type="dxa"/>
            <w:hideMark/>
          </w:tcPr>
          <w:p w14:paraId="22CC0C8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9096F03"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9F48302"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452B10D"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35F2AF2"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4FF5CFB" w14:textId="77777777" w:rsidR="0051699F" w:rsidRDefault="0051699F">
            <w:pPr>
              <w:spacing w:line="252" w:lineRule="auto"/>
              <w:rPr>
                <w:rFonts w:ascii="Helvetica" w:hAnsi="Helvetica" w:cs="Helvetica"/>
                <w:sz w:val="22"/>
                <w:szCs w:val="22"/>
              </w:rPr>
            </w:pPr>
          </w:p>
        </w:tc>
      </w:tr>
    </w:tbl>
    <w:p w14:paraId="71D9EA74" w14:textId="67681903"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0B15C" w14:textId="77777777" w:rsidR="00597B82" w:rsidRDefault="00597B82">
      <w:r>
        <w:separator/>
      </w:r>
    </w:p>
  </w:endnote>
  <w:endnote w:type="continuationSeparator" w:id="0">
    <w:p w14:paraId="666E527A" w14:textId="77777777" w:rsidR="00597B82" w:rsidRDefault="00597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79AC6"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3738CED7" wp14:editId="1963E58D">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B3D00"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F8FF08F" w14:textId="77777777"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955C"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5CADD053"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5BB42" w14:textId="77777777" w:rsidR="00597B82" w:rsidRDefault="00597B82">
      <w:r>
        <w:separator/>
      </w:r>
    </w:p>
  </w:footnote>
  <w:footnote w:type="continuationSeparator" w:id="0">
    <w:p w14:paraId="5DBC941A" w14:textId="77777777" w:rsidR="00597B82" w:rsidRDefault="00597B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17E2" w14:textId="77777777"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A9105" w14:textId="77777777"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B4DF"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22.2pt;height:20.4pt" o:bullet="t">
        <v:imagedata r:id="rId1" o:title=""/>
      </v:shape>
    </w:pict>
  </w:numPicBullet>
  <w:numPicBullet w:numPicBulletId="1">
    <w:pict>
      <v:shape id="_x0000_i1091"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2F4702A"/>
    <w:multiLevelType w:val="hybridMultilevel"/>
    <w:tmpl w:val="98AEF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E20CD6"/>
    <w:multiLevelType w:val="hybridMultilevel"/>
    <w:tmpl w:val="107CC910"/>
    <w:lvl w:ilvl="0" w:tplc="A99404AE">
      <w:start w:val="2"/>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750763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4135066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6980469">
    <w:abstractNumId w:val="4"/>
  </w:num>
  <w:num w:numId="4" w16cid:durableId="345138004">
    <w:abstractNumId w:val="6"/>
  </w:num>
  <w:num w:numId="5" w16cid:durableId="1066100210">
    <w:abstractNumId w:val="1"/>
  </w:num>
  <w:num w:numId="6" w16cid:durableId="1256523937">
    <w:abstractNumId w:val="2"/>
  </w:num>
  <w:num w:numId="7" w16cid:durableId="2089419483">
    <w:abstractNumId w:val="5"/>
  </w:num>
  <w:num w:numId="8" w16cid:durableId="1022709281">
    <w:abstractNumId w:val="3"/>
  </w:num>
  <w:num w:numId="9" w16cid:durableId="997810727">
    <w:abstractNumId w:val="8"/>
  </w:num>
  <w:num w:numId="10" w16cid:durableId="101692694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B82"/>
    <w:rsid w:val="0000778D"/>
    <w:rsid w:val="000202A3"/>
    <w:rsid w:val="00021420"/>
    <w:rsid w:val="000246B6"/>
    <w:rsid w:val="00027283"/>
    <w:rsid w:val="00035DB4"/>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02E9"/>
    <w:rsid w:val="002B369B"/>
    <w:rsid w:val="002B6D11"/>
    <w:rsid w:val="002C0FCF"/>
    <w:rsid w:val="002C4A3F"/>
    <w:rsid w:val="002E2311"/>
    <w:rsid w:val="002E5CEB"/>
    <w:rsid w:val="002E7B78"/>
    <w:rsid w:val="002F412B"/>
    <w:rsid w:val="0030110A"/>
    <w:rsid w:val="00302596"/>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1FB4"/>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97B82"/>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1929"/>
    <w:rsid w:val="00686F1A"/>
    <w:rsid w:val="00697B0C"/>
    <w:rsid w:val="006B3ED1"/>
    <w:rsid w:val="006B68B8"/>
    <w:rsid w:val="006C2548"/>
    <w:rsid w:val="006C6D03"/>
    <w:rsid w:val="006D4302"/>
    <w:rsid w:val="006F5248"/>
    <w:rsid w:val="0074012B"/>
    <w:rsid w:val="007406BD"/>
    <w:rsid w:val="00743BFA"/>
    <w:rsid w:val="00747A30"/>
    <w:rsid w:val="00747C4C"/>
    <w:rsid w:val="007603EA"/>
    <w:rsid w:val="00762348"/>
    <w:rsid w:val="0076245A"/>
    <w:rsid w:val="007639AF"/>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14D46"/>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4D7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4659A"/>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33AAE"/>
    <w:rsid w:val="00B4173D"/>
    <w:rsid w:val="00B43EE6"/>
    <w:rsid w:val="00B47583"/>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338"/>
    <w:rsid w:val="00C407AD"/>
    <w:rsid w:val="00C4084F"/>
    <w:rsid w:val="00C60C53"/>
    <w:rsid w:val="00C6122C"/>
    <w:rsid w:val="00C61F59"/>
    <w:rsid w:val="00C62DEC"/>
    <w:rsid w:val="00C926A4"/>
    <w:rsid w:val="00C95283"/>
    <w:rsid w:val="00C955D1"/>
    <w:rsid w:val="00CA0FC9"/>
    <w:rsid w:val="00CB2E55"/>
    <w:rsid w:val="00CD6DB4"/>
    <w:rsid w:val="00CE1C82"/>
    <w:rsid w:val="00CE339D"/>
    <w:rsid w:val="00CF1294"/>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55E1"/>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8193"/>
    <o:shapelayout v:ext="edit">
      <o:idmap v:ext="edit" data="2"/>
    </o:shapelayout>
  </w:shapeDefaults>
  <w:decimalSymbol w:val="."/>
  <w:listSeparator w:val=","/>
  <w14:docId w14:val="3868A468"/>
  <w15:docId w15:val="{C6FB0A56-D5E1-49E5-A638-1962CC131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Revision">
    <w:name w:val="Revision"/>
    <w:hidden/>
    <w:uiPriority w:val="99"/>
    <w:semiHidden/>
    <w:rsid w:val="008C4D7A"/>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Resourcing%20-%20(5)%20General\Pre%20Advertising%20Documentation%20(Advert,%20App%20Form,%20Ind%20Place%20letter,%20Req,%20TEA%20note,%20Terms%20etc)\Template%20Application%20Form%20-%20internally%20advertised%20posts%20-%20July%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 July 23</Template>
  <TotalTime>107</TotalTime>
  <Pages>11</Pages>
  <Words>2362</Words>
  <Characters>14148</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16478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 Beattie</cp:lastModifiedBy>
  <cp:revision>8</cp:revision>
  <cp:lastPrinted>2017-01-09T17:24:00Z</cp:lastPrinted>
  <dcterms:created xsi:type="dcterms:W3CDTF">2023-11-17T14:17:00Z</dcterms:created>
  <dcterms:modified xsi:type="dcterms:W3CDTF">2023-11-21T11:26:00Z</dcterms:modified>
</cp:coreProperties>
</file>