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0FCC8CBC" w14:textId="77777777" w:rsidTr="00D44D5E">
        <w:tc>
          <w:tcPr>
            <w:tcW w:w="1800" w:type="dxa"/>
          </w:tcPr>
          <w:p w14:paraId="52D35E2D" w14:textId="77777777" w:rsidR="00EE70DA" w:rsidRPr="000F2C93" w:rsidRDefault="00EE70DA" w:rsidP="00D44D5E">
            <w:r w:rsidRPr="000F2C93">
              <w:t>HR reference</w:t>
            </w:r>
          </w:p>
        </w:tc>
        <w:tc>
          <w:tcPr>
            <w:tcW w:w="2160" w:type="dxa"/>
          </w:tcPr>
          <w:p w14:paraId="11D0BC18" w14:textId="0B32DD68" w:rsidR="00EE70DA" w:rsidRPr="000F2C93" w:rsidRDefault="00EE70DA" w:rsidP="00D44D5E">
            <w:r w:rsidRPr="000F2C93">
              <w:t>00</w:t>
            </w:r>
            <w:r w:rsidR="000F2C93" w:rsidRPr="000F2C93">
              <w:t xml:space="preserve">00002135 </w:t>
            </w:r>
            <w:r w:rsidRPr="000F2C93">
              <w:t>/</w:t>
            </w:r>
          </w:p>
        </w:tc>
      </w:tr>
    </w:tbl>
    <w:p w14:paraId="353FBBA0" w14:textId="77777777" w:rsidR="00AF7FB9" w:rsidRDefault="00AF7FB9" w:rsidP="00AF7FB9">
      <w:pPr>
        <w:jc w:val="center"/>
        <w:rPr>
          <w:b/>
          <w:sz w:val="28"/>
          <w:szCs w:val="28"/>
        </w:rPr>
      </w:pPr>
    </w:p>
    <w:p w14:paraId="690DACDC" w14:textId="77777777" w:rsidR="00AF7FB9" w:rsidRDefault="00AF7FB9" w:rsidP="00AF7FB9">
      <w:pPr>
        <w:jc w:val="center"/>
        <w:rPr>
          <w:b/>
          <w:sz w:val="28"/>
          <w:szCs w:val="28"/>
        </w:rPr>
      </w:pPr>
    </w:p>
    <w:p w14:paraId="4CAD558E" w14:textId="77777777" w:rsidR="00AF7FB9" w:rsidRPr="0056123E" w:rsidRDefault="00AF7FB9" w:rsidP="00AF7FB9">
      <w:pPr>
        <w:jc w:val="center"/>
        <w:rPr>
          <w:b/>
          <w:sz w:val="28"/>
          <w:szCs w:val="28"/>
        </w:rPr>
      </w:pPr>
      <w:r w:rsidRPr="0056123E">
        <w:rPr>
          <w:b/>
          <w:sz w:val="28"/>
          <w:szCs w:val="28"/>
        </w:rPr>
        <w:t>Belfast City Council</w:t>
      </w:r>
    </w:p>
    <w:p w14:paraId="30B7F610" w14:textId="77777777" w:rsidR="00AF7FB9" w:rsidRDefault="00AF7FB9" w:rsidP="00AF7FB9">
      <w:pPr>
        <w:jc w:val="center"/>
      </w:pPr>
    </w:p>
    <w:p w14:paraId="1C67969C" w14:textId="77777777" w:rsidR="00AF7FB9" w:rsidRDefault="00AF7FB9" w:rsidP="00AF7FB9">
      <w:pPr>
        <w:jc w:val="center"/>
      </w:pPr>
      <w:r>
        <w:t>Application for appointment as:</w:t>
      </w:r>
    </w:p>
    <w:p w14:paraId="4D09AD7F" w14:textId="77777777" w:rsidR="00AF7FB9" w:rsidRDefault="00AF7FB9" w:rsidP="00AF7FB9">
      <w:pPr>
        <w:jc w:val="center"/>
      </w:pPr>
    </w:p>
    <w:p w14:paraId="0751BE47" w14:textId="2F1238F6" w:rsidR="00AF7FB9" w:rsidRPr="009F435B" w:rsidRDefault="00D65252" w:rsidP="00AF7FB9">
      <w:pPr>
        <w:jc w:val="center"/>
        <w:rPr>
          <w:b/>
        </w:rPr>
      </w:pPr>
      <w:r>
        <w:rPr>
          <w:b/>
        </w:rPr>
        <w:t>Service Delivery Manager (PO5)</w:t>
      </w:r>
    </w:p>
    <w:p w14:paraId="65FD54CD" w14:textId="33811D66" w:rsidR="00AF7FB9" w:rsidRPr="00955D6A" w:rsidRDefault="00AF7FB9" w:rsidP="00AF7FB9">
      <w:pPr>
        <w:jc w:val="center"/>
        <w:rPr>
          <w:b/>
          <w:sz w:val="22"/>
          <w:szCs w:val="22"/>
        </w:rPr>
      </w:pPr>
      <w:r w:rsidRPr="00AF7FB9">
        <w:rPr>
          <w:b/>
          <w:bCs/>
          <w:sz w:val="22"/>
          <w:szCs w:val="22"/>
        </w:rPr>
        <w:t>(</w:t>
      </w:r>
      <w:r w:rsidRPr="00AF7FB9">
        <w:rPr>
          <w:b/>
          <w:sz w:val="22"/>
          <w:szCs w:val="22"/>
        </w:rPr>
        <w:t>There is currently one full-time</w:t>
      </w:r>
      <w:r w:rsidR="00D65252">
        <w:rPr>
          <w:b/>
          <w:sz w:val="22"/>
          <w:szCs w:val="22"/>
        </w:rPr>
        <w:t xml:space="preserve">, fixed term contract post until 31 March 2025, </w:t>
      </w:r>
      <w:r w:rsidRPr="00AF7FB9">
        <w:rPr>
          <w:b/>
          <w:sz w:val="22"/>
          <w:szCs w:val="22"/>
        </w:rPr>
        <w:t xml:space="preserve">subject to review.  Other full-time, part-time, </w:t>
      </w:r>
      <w:r w:rsidR="00D65252">
        <w:rPr>
          <w:b/>
          <w:sz w:val="22"/>
          <w:szCs w:val="22"/>
        </w:rPr>
        <w:t xml:space="preserve">job-share, </w:t>
      </w:r>
      <w:r w:rsidRPr="00AF7FB9">
        <w:rPr>
          <w:b/>
          <w:sz w:val="22"/>
          <w:szCs w:val="22"/>
        </w:rPr>
        <w:t xml:space="preserve">temporary </w:t>
      </w:r>
      <w:r w:rsidR="00D65252">
        <w:rPr>
          <w:b/>
          <w:sz w:val="22"/>
          <w:szCs w:val="22"/>
        </w:rPr>
        <w:t xml:space="preserve">or fixed term contract </w:t>
      </w:r>
      <w:r w:rsidRPr="00AF7FB9">
        <w:rPr>
          <w:b/>
          <w:sz w:val="22"/>
          <w:szCs w:val="22"/>
        </w:rPr>
        <w:t>posts may be filled from a reserve lis</w:t>
      </w:r>
      <w:r w:rsidRPr="00955D6A">
        <w:rPr>
          <w:b/>
          <w:sz w:val="22"/>
          <w:szCs w:val="22"/>
        </w:rPr>
        <w:t>t.)</w:t>
      </w:r>
    </w:p>
    <w:p w14:paraId="42AB205A" w14:textId="77777777" w:rsidR="00AF7FB9" w:rsidRPr="00955D6A" w:rsidRDefault="00AF7FB9" w:rsidP="00AF7FB9">
      <w:pPr>
        <w:jc w:val="center"/>
        <w:rPr>
          <w:sz w:val="22"/>
          <w:szCs w:val="22"/>
        </w:rPr>
      </w:pPr>
    </w:p>
    <w:p w14:paraId="3A04FB68" w14:textId="45AD2E29" w:rsidR="00AF7FB9" w:rsidRPr="00955D6A" w:rsidRDefault="00955D6A" w:rsidP="00AF7FB9">
      <w:pPr>
        <w:jc w:val="center"/>
        <w:rPr>
          <w:b/>
          <w:sz w:val="22"/>
          <w:szCs w:val="22"/>
        </w:rPr>
      </w:pPr>
      <w:r w:rsidRPr="00955D6A">
        <w:rPr>
          <w:b/>
          <w:sz w:val="22"/>
          <w:szCs w:val="22"/>
        </w:rPr>
        <w:t>Enterprise Support Service</w:t>
      </w:r>
    </w:p>
    <w:p w14:paraId="6C2D8F08" w14:textId="77777777" w:rsidR="00AF7FB9" w:rsidRPr="00955D6A" w:rsidRDefault="00AF7FB9" w:rsidP="00AF7FB9">
      <w:pPr>
        <w:jc w:val="center"/>
        <w:rPr>
          <w:sz w:val="22"/>
          <w:szCs w:val="22"/>
        </w:rPr>
      </w:pPr>
    </w:p>
    <w:p w14:paraId="2AD52656" w14:textId="5BBAA3BE" w:rsidR="00AF7FB9" w:rsidRPr="00955D6A" w:rsidRDefault="00D65252" w:rsidP="00AF7FB9">
      <w:pPr>
        <w:jc w:val="center"/>
        <w:rPr>
          <w:b/>
          <w:sz w:val="22"/>
          <w:szCs w:val="22"/>
        </w:rPr>
      </w:pPr>
      <w:r w:rsidRPr="00955D6A">
        <w:rPr>
          <w:b/>
          <w:sz w:val="22"/>
          <w:szCs w:val="22"/>
        </w:rPr>
        <w:t>Place and Economy D</w:t>
      </w:r>
      <w:r w:rsidR="00AF7FB9" w:rsidRPr="00955D6A">
        <w:rPr>
          <w:b/>
          <w:sz w:val="22"/>
          <w:szCs w:val="22"/>
        </w:rPr>
        <w:t>epartment</w:t>
      </w:r>
    </w:p>
    <w:p w14:paraId="4E2C719B"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28314742" w14:textId="77777777" w:rsidTr="005222A4">
        <w:tc>
          <w:tcPr>
            <w:tcW w:w="4428" w:type="dxa"/>
          </w:tcPr>
          <w:p w14:paraId="1A0F2246" w14:textId="77777777" w:rsidR="00AF7FB9" w:rsidRPr="00AF7FB9" w:rsidRDefault="00AF7FB9" w:rsidP="00305688">
            <w:pPr>
              <w:rPr>
                <w:sz w:val="22"/>
                <w:szCs w:val="22"/>
              </w:rPr>
            </w:pPr>
          </w:p>
          <w:p w14:paraId="51A29E89" w14:textId="77777777" w:rsidR="00AF7FB9" w:rsidRPr="00AF7FB9" w:rsidRDefault="00AF7FB9" w:rsidP="00305688">
            <w:pPr>
              <w:rPr>
                <w:sz w:val="22"/>
                <w:szCs w:val="22"/>
              </w:rPr>
            </w:pPr>
            <w:r w:rsidRPr="00AF7FB9">
              <w:rPr>
                <w:sz w:val="22"/>
                <w:szCs w:val="22"/>
              </w:rPr>
              <w:t>Name of Applicant:</w:t>
            </w:r>
          </w:p>
        </w:tc>
        <w:tc>
          <w:tcPr>
            <w:tcW w:w="5760" w:type="dxa"/>
          </w:tcPr>
          <w:p w14:paraId="66A8D611" w14:textId="77777777" w:rsidR="00AF7FB9" w:rsidRPr="00AF7FB9" w:rsidRDefault="00AF7FB9" w:rsidP="00305688">
            <w:pPr>
              <w:rPr>
                <w:sz w:val="22"/>
                <w:szCs w:val="22"/>
              </w:rPr>
            </w:pPr>
          </w:p>
          <w:p w14:paraId="76294461" w14:textId="77777777" w:rsidR="00AF7FB9" w:rsidRPr="00AF7FB9" w:rsidRDefault="00AF7FB9" w:rsidP="00305688">
            <w:pPr>
              <w:rPr>
                <w:sz w:val="22"/>
                <w:szCs w:val="22"/>
              </w:rPr>
            </w:pPr>
          </w:p>
        </w:tc>
      </w:tr>
      <w:tr w:rsidR="00AF7FB9" w:rsidRPr="00AF7FB9" w14:paraId="4974BE19" w14:textId="77777777" w:rsidTr="005222A4">
        <w:tc>
          <w:tcPr>
            <w:tcW w:w="4428" w:type="dxa"/>
          </w:tcPr>
          <w:p w14:paraId="058778EF" w14:textId="77777777" w:rsidR="00AF7FB9" w:rsidRPr="00AF7FB9" w:rsidRDefault="00AF7FB9" w:rsidP="00305688">
            <w:pPr>
              <w:rPr>
                <w:sz w:val="22"/>
                <w:szCs w:val="22"/>
              </w:rPr>
            </w:pPr>
          </w:p>
          <w:p w14:paraId="39372704" w14:textId="77777777" w:rsidR="00AF7FB9" w:rsidRPr="00AF7FB9" w:rsidRDefault="00AF7FB9" w:rsidP="00305688">
            <w:pPr>
              <w:rPr>
                <w:sz w:val="22"/>
                <w:szCs w:val="22"/>
              </w:rPr>
            </w:pPr>
            <w:r w:rsidRPr="00AF7FB9">
              <w:rPr>
                <w:sz w:val="22"/>
                <w:szCs w:val="22"/>
              </w:rPr>
              <w:t>Address:</w:t>
            </w:r>
          </w:p>
          <w:p w14:paraId="13E09527" w14:textId="77777777" w:rsidR="00AF7FB9" w:rsidRPr="00AF7FB9" w:rsidRDefault="00AF7FB9" w:rsidP="00305688">
            <w:pPr>
              <w:rPr>
                <w:sz w:val="22"/>
                <w:szCs w:val="22"/>
              </w:rPr>
            </w:pPr>
          </w:p>
        </w:tc>
        <w:tc>
          <w:tcPr>
            <w:tcW w:w="5760" w:type="dxa"/>
          </w:tcPr>
          <w:p w14:paraId="29C6C4B3" w14:textId="77777777" w:rsidR="00AF7FB9" w:rsidRPr="00AF7FB9" w:rsidRDefault="00AF7FB9" w:rsidP="00305688">
            <w:pPr>
              <w:rPr>
                <w:sz w:val="22"/>
                <w:szCs w:val="22"/>
              </w:rPr>
            </w:pPr>
          </w:p>
        </w:tc>
      </w:tr>
      <w:tr w:rsidR="00AF7FB9" w:rsidRPr="00AF7FB9" w14:paraId="62877509" w14:textId="77777777" w:rsidTr="005222A4">
        <w:tc>
          <w:tcPr>
            <w:tcW w:w="10188" w:type="dxa"/>
            <w:gridSpan w:val="2"/>
          </w:tcPr>
          <w:p w14:paraId="1EADB254" w14:textId="175ADE23"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D65252">
              <w:rPr>
                <w:b/>
                <w:sz w:val="22"/>
                <w:szCs w:val="22"/>
              </w:rPr>
              <w:t>Mon</w:t>
            </w:r>
            <w:r>
              <w:rPr>
                <w:b/>
                <w:sz w:val="22"/>
                <w:szCs w:val="22"/>
              </w:rPr>
              <w:t xml:space="preserve">day </w:t>
            </w:r>
            <w:r w:rsidR="00D65252">
              <w:rPr>
                <w:b/>
                <w:sz w:val="22"/>
                <w:szCs w:val="22"/>
              </w:rPr>
              <w:t>2 October 2023</w:t>
            </w:r>
            <w:r>
              <w:rPr>
                <w:b/>
                <w:sz w:val="22"/>
                <w:szCs w:val="22"/>
              </w:rPr>
              <w:t>.</w:t>
            </w:r>
            <w:r w:rsidRPr="00AF7FB9">
              <w:rPr>
                <w:sz w:val="22"/>
                <w:szCs w:val="22"/>
              </w:rPr>
              <w:t xml:space="preserve"> </w:t>
            </w:r>
          </w:p>
          <w:p w14:paraId="089F13EA" w14:textId="77777777" w:rsidR="00994B7D" w:rsidRDefault="00994B7D" w:rsidP="00994B7D">
            <w:pPr>
              <w:rPr>
                <w:sz w:val="22"/>
                <w:szCs w:val="22"/>
              </w:rPr>
            </w:pPr>
          </w:p>
          <w:p w14:paraId="59CBB1DA"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5C0930">
                <w:rPr>
                  <w:rStyle w:val="Hyperlink"/>
                </w:rPr>
                <w:t>jobs@belfastcity.gov.uk</w:t>
              </w:r>
            </w:hyperlink>
            <w: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7672DAB9" w14:textId="77777777" w:rsidR="00994B7D" w:rsidRDefault="00994B7D" w:rsidP="00994B7D">
            <w:pPr>
              <w:rPr>
                <w:sz w:val="22"/>
                <w:szCs w:val="22"/>
              </w:rPr>
            </w:pPr>
          </w:p>
          <w:p w14:paraId="2F3DE5F1"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927A64">
                <w:rPr>
                  <w:rStyle w:val="Hyperlink"/>
                  <w:b/>
                  <w:bCs/>
                  <w:color w:val="1F497D" w:themeColor="text2"/>
                  <w:sz w:val="22"/>
                  <w:szCs w:val="22"/>
                </w:rPr>
                <w:t>jobs@belfastcity.gov.uk</w:t>
              </w:r>
            </w:hyperlink>
          </w:p>
          <w:p w14:paraId="74AB1667" w14:textId="77777777" w:rsidR="00AF7FB9" w:rsidRPr="00AF7FB9" w:rsidRDefault="00AF7FB9" w:rsidP="00994B7D">
            <w:pPr>
              <w:rPr>
                <w:sz w:val="22"/>
                <w:szCs w:val="22"/>
              </w:rPr>
            </w:pPr>
          </w:p>
        </w:tc>
      </w:tr>
    </w:tbl>
    <w:p w14:paraId="01A1D1C9"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01936F91" w14:textId="77777777" w:rsidTr="00305688">
        <w:tc>
          <w:tcPr>
            <w:tcW w:w="10296" w:type="dxa"/>
          </w:tcPr>
          <w:p w14:paraId="37F9B4A2"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8D48FE4" w14:textId="77777777" w:rsidTr="00305688">
        <w:tc>
          <w:tcPr>
            <w:tcW w:w="10296" w:type="dxa"/>
          </w:tcPr>
          <w:p w14:paraId="102BBBE9" w14:textId="77777777" w:rsidR="00AF7FB9" w:rsidRPr="00F16107" w:rsidRDefault="00AF7FB9" w:rsidP="00305688">
            <w:pPr>
              <w:rPr>
                <w:sz w:val="22"/>
                <w:szCs w:val="22"/>
              </w:rPr>
            </w:pPr>
          </w:p>
        </w:tc>
      </w:tr>
      <w:tr w:rsidR="00AF7FB9" w14:paraId="77EEC76D" w14:textId="77777777" w:rsidTr="00305688">
        <w:tc>
          <w:tcPr>
            <w:tcW w:w="10296" w:type="dxa"/>
          </w:tcPr>
          <w:p w14:paraId="0DA116A7"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1E659ABC"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0C04D563" w14:textId="77777777" w:rsidR="00D65252" w:rsidRDefault="00D65252" w:rsidP="00E87FE0">
      <w:pPr>
        <w:rPr>
          <w:b/>
          <w:color w:val="0000FF"/>
          <w:sz w:val="22"/>
          <w:szCs w:val="22"/>
        </w:rPr>
      </w:pPr>
    </w:p>
    <w:p w14:paraId="7624C6DC" w14:textId="77777777" w:rsidR="00D65252" w:rsidRDefault="00D65252" w:rsidP="00E87FE0">
      <w:pPr>
        <w:rPr>
          <w:b/>
          <w:color w:val="0000FF"/>
          <w:sz w:val="22"/>
          <w:szCs w:val="22"/>
        </w:rPr>
      </w:pPr>
    </w:p>
    <w:p w14:paraId="6D551164" w14:textId="77777777" w:rsidR="00D65252" w:rsidRDefault="00D65252" w:rsidP="00E87FE0">
      <w:pPr>
        <w:rPr>
          <w:b/>
          <w:color w:val="0000FF"/>
          <w:sz w:val="22"/>
          <w:szCs w:val="22"/>
        </w:rPr>
      </w:pPr>
    </w:p>
    <w:p w14:paraId="4B72386A" w14:textId="77777777" w:rsidR="00D65252" w:rsidRDefault="00D65252" w:rsidP="00D65252">
      <w:pPr>
        <w:ind w:left="-709"/>
        <w:rPr>
          <w:rFonts w:ascii="Helvetica" w:hAnsi="Helvetica" w:cs="Helvetica"/>
          <w:sz w:val="22"/>
          <w:szCs w:val="22"/>
        </w:rPr>
      </w:pPr>
      <w:r>
        <w:rPr>
          <w:rFonts w:ascii="Helvetica" w:hAnsi="Helvetica" w:cs="Helvetica"/>
          <w:sz w:val="22"/>
          <w:szCs w:val="22"/>
        </w:rPr>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77EB0B0D" w14:textId="77777777" w:rsidR="00D65252" w:rsidRDefault="00D65252" w:rsidP="00D65252">
      <w:pPr>
        <w:ind w:left="-709"/>
        <w:rPr>
          <w:rFonts w:ascii="Helvetica" w:hAnsi="Helvetica" w:cs="Helvetica"/>
          <w:sz w:val="22"/>
          <w:szCs w:val="22"/>
        </w:rPr>
      </w:pPr>
    </w:p>
    <w:p w14:paraId="0F13FC0B" w14:textId="77777777" w:rsidR="00D65252" w:rsidRDefault="00D65252" w:rsidP="00D65252">
      <w:pPr>
        <w:ind w:left="-709"/>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0CB8F177" w14:textId="77777777" w:rsidR="00D65252" w:rsidRDefault="00D65252" w:rsidP="00D65252">
      <w:pPr>
        <w:ind w:left="-709"/>
        <w:rPr>
          <w:rFonts w:ascii="Helvetica" w:hAnsi="Helvetica" w:cs="Helvetica"/>
          <w:sz w:val="22"/>
          <w:szCs w:val="22"/>
        </w:rPr>
      </w:pPr>
    </w:p>
    <w:p w14:paraId="2E140FF0" w14:textId="77777777" w:rsidR="00D65252" w:rsidRDefault="00D65252" w:rsidP="00D65252">
      <w:pPr>
        <w:ind w:left="-709"/>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52B43C62" w14:textId="77777777" w:rsidR="00D65252" w:rsidRDefault="00D65252" w:rsidP="00D65252">
      <w:pPr>
        <w:ind w:left="-709"/>
        <w:rPr>
          <w:rFonts w:ascii="Helvetica" w:hAnsi="Helvetica" w:cs="Helvetica"/>
          <w:sz w:val="22"/>
          <w:szCs w:val="22"/>
        </w:rPr>
      </w:pPr>
    </w:p>
    <w:p w14:paraId="677D5F67" w14:textId="77777777" w:rsidR="00D65252" w:rsidRDefault="00D65252" w:rsidP="00D65252">
      <w:pPr>
        <w:ind w:left="-709"/>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  </w:t>
      </w:r>
    </w:p>
    <w:p w14:paraId="4FC1F086" w14:textId="77777777" w:rsidR="00D65252" w:rsidRDefault="00D65252" w:rsidP="00D65252">
      <w:pPr>
        <w:ind w:left="-709"/>
        <w:rPr>
          <w:rFonts w:ascii="Helvetica" w:hAnsi="Helvetica" w:cs="Helvetica"/>
          <w:sz w:val="22"/>
          <w:szCs w:val="22"/>
        </w:rPr>
      </w:pPr>
    </w:p>
    <w:p w14:paraId="5E35130E" w14:textId="77777777" w:rsidR="00D65252" w:rsidRDefault="00D65252" w:rsidP="00D65252">
      <w:pPr>
        <w:ind w:left="-709"/>
        <w:rPr>
          <w:rFonts w:ascii="Helvetica" w:hAnsi="Helvetica" w:cs="Helvetica"/>
          <w:sz w:val="22"/>
          <w:szCs w:val="22"/>
        </w:rPr>
      </w:pPr>
    </w:p>
    <w:p w14:paraId="3528D9C7" w14:textId="77777777" w:rsidR="00D65252" w:rsidRDefault="00D65252" w:rsidP="00D65252">
      <w:pPr>
        <w:ind w:left="-709"/>
        <w:rPr>
          <w:rFonts w:ascii="Helvetica" w:hAnsi="Helvetica" w:cs="Helvetica"/>
          <w:sz w:val="22"/>
          <w:szCs w:val="22"/>
        </w:rPr>
      </w:pPr>
    </w:p>
    <w:p w14:paraId="7B376B06" w14:textId="77777777" w:rsidR="00D65252" w:rsidRDefault="00D65252" w:rsidP="00D65252">
      <w:pPr>
        <w:ind w:left="-709"/>
        <w:rPr>
          <w:rFonts w:ascii="Helvetica" w:hAnsi="Helvetica" w:cs="Helvetica"/>
          <w:b/>
          <w:sz w:val="22"/>
          <w:szCs w:val="22"/>
        </w:rPr>
      </w:pPr>
      <w:r>
        <w:rPr>
          <w:rFonts w:ascii="Helvetica" w:hAnsi="Helvetica" w:cs="Helvetica"/>
          <w:b/>
          <w:sz w:val="22"/>
          <w:szCs w:val="22"/>
        </w:rPr>
        <w:t>Hours of work:</w:t>
      </w:r>
    </w:p>
    <w:p w14:paraId="1811CD2D" w14:textId="32F37003" w:rsidR="00D65252" w:rsidRDefault="0058743D" w:rsidP="00D65252">
      <w:pPr>
        <w:ind w:left="-709"/>
        <w:rPr>
          <w:rFonts w:ascii="Helvetica" w:hAnsi="Helvetica" w:cs="Helvetica"/>
          <w:sz w:val="22"/>
          <w:szCs w:val="22"/>
        </w:rPr>
      </w:pPr>
      <w:r>
        <w:rPr>
          <w:noProof/>
        </w:rPr>
        <mc:AlternateContent>
          <mc:Choice Requires="wps">
            <w:drawing>
              <wp:anchor distT="0" distB="0" distL="114300" distR="114300" simplePos="0" relativeHeight="251670528" behindDoc="0" locked="0" layoutInCell="1" allowOverlap="1" wp14:anchorId="7A7BB624" wp14:editId="1C8B0D3F">
                <wp:simplePos x="0" y="0"/>
                <wp:positionH relativeFrom="column">
                  <wp:posOffset>3994150</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9FA267" id="Rectangle 11" o:spid="_x0000_s1026" style="position:absolute;margin-left:314.5pt;margin-top:8.1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"/>
            </w:pict>
          </mc:Fallback>
        </mc:AlternateContent>
      </w:r>
      <w:r w:rsidR="00D65252">
        <w:rPr>
          <w:noProof/>
        </w:rPr>
        <mc:AlternateContent>
          <mc:Choice Requires="wps">
            <w:drawing>
              <wp:anchor distT="0" distB="0" distL="114300" distR="114300" simplePos="0" relativeHeight="251668480" behindDoc="0" locked="0" layoutInCell="1" allowOverlap="1" wp14:anchorId="0B70AE1E" wp14:editId="401CE879">
                <wp:simplePos x="0" y="0"/>
                <wp:positionH relativeFrom="column">
                  <wp:posOffset>2070100</wp:posOffset>
                </wp:positionH>
                <wp:positionV relativeFrom="paragraph">
                  <wp:posOffset>103505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D4DA9E" id="Rectangle 12" o:spid="_x0000_s1026" style="position:absolute;margin-left:163pt;margin-top:8.1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"/>
            </w:pict>
          </mc:Fallback>
        </mc:AlternateContent>
      </w:r>
      <w:r w:rsidR="00D65252">
        <w:rPr>
          <w:noProof/>
        </w:rPr>
        <mc:AlternateContent>
          <mc:Choice Requires="wps">
            <w:drawing>
              <wp:anchor distT="0" distB="0" distL="114300" distR="114300" simplePos="0" relativeHeight="251669504" behindDoc="0" locked="0" layoutInCell="1" allowOverlap="1" wp14:anchorId="76BCED78" wp14:editId="48EF07C2">
                <wp:simplePos x="0" y="0"/>
                <wp:positionH relativeFrom="column">
                  <wp:posOffset>228600</wp:posOffset>
                </wp:positionH>
                <wp:positionV relativeFrom="paragraph">
                  <wp:posOffset>102870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03297" id="Rectangle 1" o:spid="_x0000_s1026" style="position:absolute;margin-left:18pt;margin-top:8.1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"/>
            </w:pict>
          </mc:Fallback>
        </mc:AlternateContent>
      </w:r>
    </w:p>
    <w:p w14:paraId="7DF904E5" w14:textId="77777777" w:rsidR="00D65252" w:rsidRDefault="00D65252" w:rsidP="00D65252">
      <w:pPr>
        <w:ind w:left="-709"/>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553DC551" w14:textId="77777777" w:rsidR="00D65252" w:rsidRDefault="00D65252" w:rsidP="00D65252">
      <w:pPr>
        <w:ind w:left="-709"/>
        <w:rPr>
          <w:rFonts w:ascii="Helvetica" w:hAnsi="Helvetica" w:cs="Helvetica"/>
          <w:sz w:val="22"/>
          <w:szCs w:val="22"/>
        </w:rPr>
      </w:pPr>
    </w:p>
    <w:p w14:paraId="3DC7A5A5" w14:textId="77777777" w:rsidR="00D65252" w:rsidRDefault="00D65252" w:rsidP="00D65252">
      <w:pPr>
        <w:ind w:left="-709"/>
        <w:rPr>
          <w:rFonts w:ascii="Helvetica" w:hAnsi="Helvetica" w:cs="Helvetica"/>
          <w:sz w:val="22"/>
          <w:szCs w:val="22"/>
        </w:rPr>
      </w:pPr>
    </w:p>
    <w:p w14:paraId="2F2A7007" w14:textId="77777777" w:rsidR="00D65252" w:rsidRDefault="00D65252" w:rsidP="00D65252">
      <w:pPr>
        <w:ind w:left="-709"/>
        <w:rPr>
          <w:rFonts w:ascii="Helvetica" w:hAnsi="Helvetica" w:cs="Helvetica"/>
          <w:sz w:val="22"/>
          <w:szCs w:val="22"/>
        </w:rPr>
      </w:pPr>
    </w:p>
    <w:p w14:paraId="0A188228" w14:textId="77777777" w:rsidR="00D65252" w:rsidRDefault="00D65252" w:rsidP="00D65252">
      <w:pPr>
        <w:ind w:left="-709"/>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6945E230" w14:textId="77777777" w:rsidR="00D65252" w:rsidRDefault="00D65252" w:rsidP="00D65252">
      <w:pPr>
        <w:ind w:left="-709"/>
        <w:rPr>
          <w:rFonts w:ascii="Helvetica" w:hAnsi="Helvetica" w:cs="Helvetica"/>
          <w:sz w:val="22"/>
          <w:szCs w:val="22"/>
        </w:rPr>
      </w:pPr>
    </w:p>
    <w:p w14:paraId="39034B57" w14:textId="77777777" w:rsidR="00D65252" w:rsidRDefault="00D65252" w:rsidP="00D65252">
      <w:pPr>
        <w:ind w:left="-709"/>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4E6E24C4" w14:textId="77777777" w:rsidR="00D65252" w:rsidRDefault="00D65252" w:rsidP="00D65252">
      <w:pPr>
        <w:ind w:left="-709"/>
        <w:rPr>
          <w:rFonts w:ascii="Helvetica" w:hAnsi="Helvetica" w:cs="Helvetica"/>
          <w:sz w:val="22"/>
          <w:szCs w:val="22"/>
        </w:rPr>
      </w:pPr>
    </w:p>
    <w:p w14:paraId="72855D13" w14:textId="77777777" w:rsidR="00D65252" w:rsidRPr="002900BD" w:rsidRDefault="00D65252" w:rsidP="00D65252">
      <w:pPr>
        <w:ind w:left="-709"/>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015094FF" w14:textId="77777777" w:rsidR="00D65252" w:rsidRPr="005D407E" w:rsidRDefault="00D65252" w:rsidP="00D65252">
      <w:pPr>
        <w:jc w:val="center"/>
        <w:rPr>
          <w:b/>
          <w:color w:val="FF0000"/>
        </w:rPr>
      </w:pPr>
    </w:p>
    <w:p w14:paraId="2A365133" w14:textId="77777777" w:rsidR="00E87FE0" w:rsidRPr="00E87FE0" w:rsidRDefault="00E87FE0" w:rsidP="00E87FE0">
      <w:pPr>
        <w:jc w:val="center"/>
        <w:rPr>
          <w:b/>
        </w:rPr>
      </w:pPr>
    </w:p>
    <w:p w14:paraId="00D5DDBC" w14:textId="77777777" w:rsidR="00E87FE0" w:rsidRPr="00E87FE0" w:rsidRDefault="00E87FE0" w:rsidP="00E87FE0">
      <w:pPr>
        <w:jc w:val="center"/>
      </w:pPr>
    </w:p>
    <w:p w14:paraId="27A81E5C" w14:textId="77777777" w:rsidR="00E87FE0" w:rsidRPr="00E87FE0" w:rsidRDefault="00E87FE0" w:rsidP="00E87FE0">
      <w:pPr>
        <w:jc w:val="center"/>
        <w:rPr>
          <w:b/>
        </w:rPr>
      </w:pPr>
    </w:p>
    <w:p w14:paraId="77A17793" w14:textId="77777777" w:rsidR="00E87FE0" w:rsidRPr="00E87FE0" w:rsidRDefault="00E87FE0" w:rsidP="00E87FE0">
      <w:pPr>
        <w:jc w:val="center"/>
        <w:rPr>
          <w:b/>
        </w:rPr>
        <w:sectPr w:rsidR="00E87FE0" w:rsidRPr="00E87FE0" w:rsidSect="00D65252">
          <w:headerReference w:type="even" r:id="rId11"/>
          <w:headerReference w:type="default" r:id="rId12"/>
          <w:footerReference w:type="even" r:id="rId13"/>
          <w:footerReference w:type="default" r:id="rId14"/>
          <w:headerReference w:type="first" r:id="rId15"/>
          <w:pgSz w:w="11906" w:h="16838"/>
          <w:pgMar w:top="719" w:right="1416"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3AAA4035" w14:textId="77777777" w:rsidTr="004E78F7">
        <w:tc>
          <w:tcPr>
            <w:tcW w:w="10260" w:type="dxa"/>
            <w:gridSpan w:val="7"/>
          </w:tcPr>
          <w:p w14:paraId="08754B0A" w14:textId="77777777" w:rsidR="00E87FE0" w:rsidRPr="00E87FE0" w:rsidRDefault="00E87FE0" w:rsidP="00E87FE0">
            <w:pPr>
              <w:rPr>
                <w:rFonts w:ascii="Helvetica" w:hAnsi="Helvetica" w:cs="Helvetica"/>
                <w:b/>
                <w:sz w:val="21"/>
                <w:szCs w:val="21"/>
              </w:rPr>
            </w:pPr>
          </w:p>
          <w:p w14:paraId="16CC6779"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696CBC71" w14:textId="77777777" w:rsidTr="004E78F7">
        <w:trPr>
          <w:trHeight w:val="757"/>
        </w:trPr>
        <w:tc>
          <w:tcPr>
            <w:tcW w:w="7684" w:type="dxa"/>
            <w:gridSpan w:val="3"/>
          </w:tcPr>
          <w:p w14:paraId="306E1463"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0A10D95C" w14:textId="77777777" w:rsidR="00E87FE0" w:rsidRPr="00E87FE0" w:rsidRDefault="00E87FE0" w:rsidP="00E87FE0">
            <w:pPr>
              <w:rPr>
                <w:rFonts w:ascii="Helvetica" w:hAnsi="Helvetica" w:cs="Helvetica"/>
                <w:sz w:val="21"/>
                <w:szCs w:val="21"/>
              </w:rPr>
            </w:pPr>
          </w:p>
        </w:tc>
        <w:tc>
          <w:tcPr>
            <w:tcW w:w="644" w:type="dxa"/>
          </w:tcPr>
          <w:p w14:paraId="436F4529" w14:textId="77777777" w:rsidR="00E87FE0" w:rsidRPr="00E87FE0" w:rsidRDefault="00E87FE0" w:rsidP="00E87FE0">
            <w:pPr>
              <w:rPr>
                <w:rFonts w:ascii="Helvetica" w:hAnsi="Helvetica" w:cs="Helvetica"/>
                <w:sz w:val="21"/>
                <w:szCs w:val="21"/>
              </w:rPr>
            </w:pPr>
          </w:p>
          <w:p w14:paraId="1EBD0C37"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558A570C"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29346F6E" wp14:editId="5BA3A068">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C9AA9F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346F6E"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0C9AA9F5" w14:textId="77777777" w:rsidR="00E87FE0" w:rsidRDefault="00E87FE0" w:rsidP="00E87FE0"/>
                        </w:txbxContent>
                      </v:textbox>
                    </v:rect>
                  </w:pict>
                </mc:Fallback>
              </mc:AlternateContent>
            </w:r>
          </w:p>
          <w:p w14:paraId="373A429F" w14:textId="77777777" w:rsidR="00E87FE0" w:rsidRPr="00E87FE0" w:rsidRDefault="00E87FE0" w:rsidP="00E87FE0">
            <w:pPr>
              <w:rPr>
                <w:rFonts w:ascii="Helvetica" w:hAnsi="Helvetica" w:cs="Helvetica"/>
                <w:sz w:val="21"/>
                <w:szCs w:val="21"/>
              </w:rPr>
            </w:pPr>
          </w:p>
        </w:tc>
        <w:tc>
          <w:tcPr>
            <w:tcW w:w="644" w:type="dxa"/>
          </w:tcPr>
          <w:p w14:paraId="511AB0BE" w14:textId="77777777" w:rsidR="00E87FE0" w:rsidRPr="00E87FE0" w:rsidRDefault="00E87FE0" w:rsidP="00E87FE0">
            <w:pPr>
              <w:rPr>
                <w:rFonts w:ascii="Helvetica" w:hAnsi="Helvetica" w:cs="Helvetica"/>
                <w:sz w:val="21"/>
                <w:szCs w:val="21"/>
              </w:rPr>
            </w:pPr>
          </w:p>
          <w:p w14:paraId="07FB40D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CF34D73"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2F4DA0A1" wp14:editId="50181B13">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FDF7260"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DA0A1"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7FDF7260" w14:textId="77777777" w:rsidR="00E87FE0" w:rsidRDefault="00E87FE0" w:rsidP="00E87FE0"/>
                        </w:txbxContent>
                      </v:textbox>
                    </v:rect>
                  </w:pict>
                </mc:Fallback>
              </mc:AlternateContent>
            </w:r>
          </w:p>
          <w:p w14:paraId="2CEF0A59" w14:textId="77777777" w:rsidR="00E87FE0" w:rsidRPr="00E87FE0" w:rsidRDefault="00E87FE0" w:rsidP="00E87FE0">
            <w:pPr>
              <w:rPr>
                <w:rFonts w:ascii="Helvetica" w:hAnsi="Helvetica" w:cs="Helvetica"/>
                <w:sz w:val="21"/>
                <w:szCs w:val="21"/>
              </w:rPr>
            </w:pPr>
          </w:p>
        </w:tc>
      </w:tr>
      <w:tr w:rsidR="00E87FE0" w:rsidRPr="00E87FE0" w14:paraId="74079F9C" w14:textId="77777777" w:rsidTr="004E78F7">
        <w:trPr>
          <w:trHeight w:val="383"/>
        </w:trPr>
        <w:tc>
          <w:tcPr>
            <w:tcW w:w="7684" w:type="dxa"/>
            <w:gridSpan w:val="3"/>
            <w:tcBorders>
              <w:right w:val="single" w:sz="4" w:space="0" w:color="auto"/>
            </w:tcBorders>
          </w:tcPr>
          <w:p w14:paraId="0B86192A"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2801921"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750DBA7" w14:textId="77777777" w:rsidR="00E87FE0" w:rsidRPr="00E87FE0" w:rsidRDefault="00E87FE0" w:rsidP="00E87FE0">
            <w:pPr>
              <w:rPr>
                <w:rFonts w:ascii="Helvetica" w:hAnsi="Helvetica" w:cs="Helvetica"/>
                <w:noProof/>
                <w:sz w:val="21"/>
                <w:szCs w:val="21"/>
              </w:rPr>
            </w:pPr>
          </w:p>
        </w:tc>
      </w:tr>
      <w:tr w:rsidR="00E87FE0" w:rsidRPr="00E87FE0" w14:paraId="5DF60A62" w14:textId="77777777" w:rsidTr="004E78F7">
        <w:trPr>
          <w:trHeight w:val="700"/>
        </w:trPr>
        <w:tc>
          <w:tcPr>
            <w:tcW w:w="7684" w:type="dxa"/>
            <w:gridSpan w:val="3"/>
          </w:tcPr>
          <w:p w14:paraId="63830CF2" w14:textId="77777777" w:rsidR="00E87FE0" w:rsidRPr="00E87FE0" w:rsidRDefault="00E87FE0" w:rsidP="00E87FE0">
            <w:pPr>
              <w:rPr>
                <w:rFonts w:ascii="Helvetica" w:hAnsi="Helvetica" w:cs="Helvetica"/>
                <w:sz w:val="21"/>
                <w:szCs w:val="21"/>
              </w:rPr>
            </w:pPr>
            <w:bookmarkStart w:id="0" w:name="OLE_LINK5"/>
            <w:bookmarkStart w:id="1" w:name="OLE_LINK6"/>
          </w:p>
          <w:p w14:paraId="359481B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1D406514" w14:textId="77777777" w:rsidR="00E87FE0" w:rsidRPr="00E87FE0" w:rsidRDefault="00E87FE0" w:rsidP="00E87FE0">
            <w:pPr>
              <w:rPr>
                <w:rFonts w:ascii="Helvetica" w:hAnsi="Helvetica" w:cs="Helvetica"/>
                <w:sz w:val="21"/>
                <w:szCs w:val="21"/>
              </w:rPr>
            </w:pPr>
          </w:p>
          <w:p w14:paraId="4A727AD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4DE99D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47D398E5" wp14:editId="1B9D5FBC">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DFC44B5"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7D398E5"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6DFC44B5" w14:textId="77777777" w:rsidR="00E87FE0" w:rsidRDefault="00E87FE0" w:rsidP="00E87FE0"/>
                        </w:txbxContent>
                      </v:textbox>
                    </v:rect>
                  </w:pict>
                </mc:Fallback>
              </mc:AlternateContent>
            </w:r>
          </w:p>
          <w:p w14:paraId="0AC18962"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DC01CC3" w14:textId="77777777" w:rsidR="00E87FE0" w:rsidRPr="00E87FE0" w:rsidRDefault="00E87FE0" w:rsidP="00E87FE0">
            <w:pPr>
              <w:rPr>
                <w:rFonts w:ascii="Helvetica" w:hAnsi="Helvetica" w:cs="Helvetica"/>
                <w:sz w:val="21"/>
                <w:szCs w:val="21"/>
              </w:rPr>
            </w:pPr>
          </w:p>
          <w:p w14:paraId="0E1C4C7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EAE531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7F6E8144" wp14:editId="4D6202F7">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E2F032B"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6E8144"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3E2F032B" w14:textId="77777777" w:rsidR="00E87FE0" w:rsidRDefault="00E87FE0" w:rsidP="00E87FE0"/>
                        </w:txbxContent>
                      </v:textbox>
                    </v:rect>
                  </w:pict>
                </mc:Fallback>
              </mc:AlternateContent>
            </w:r>
          </w:p>
          <w:p w14:paraId="30B65560" w14:textId="77777777" w:rsidR="00E87FE0" w:rsidRPr="00E87FE0" w:rsidRDefault="00E87FE0" w:rsidP="00E87FE0">
            <w:pPr>
              <w:rPr>
                <w:rFonts w:ascii="Helvetica" w:hAnsi="Helvetica" w:cs="Helvetica"/>
                <w:sz w:val="21"/>
                <w:szCs w:val="21"/>
              </w:rPr>
            </w:pPr>
          </w:p>
        </w:tc>
      </w:tr>
      <w:tr w:rsidR="00E87FE0" w:rsidRPr="00E87FE0" w14:paraId="66B6CB0C" w14:textId="77777777" w:rsidTr="004E78F7">
        <w:trPr>
          <w:trHeight w:val="201"/>
        </w:trPr>
        <w:tc>
          <w:tcPr>
            <w:tcW w:w="7684" w:type="dxa"/>
            <w:gridSpan w:val="3"/>
          </w:tcPr>
          <w:p w14:paraId="42F92885" w14:textId="77777777" w:rsidR="00E87FE0" w:rsidRPr="00E87FE0" w:rsidRDefault="00E87FE0" w:rsidP="00E87FE0">
            <w:pPr>
              <w:rPr>
                <w:rFonts w:ascii="Helvetica" w:hAnsi="Helvetica" w:cs="Helvetica"/>
                <w:sz w:val="21"/>
                <w:szCs w:val="21"/>
              </w:rPr>
            </w:pPr>
          </w:p>
        </w:tc>
        <w:tc>
          <w:tcPr>
            <w:tcW w:w="644" w:type="dxa"/>
          </w:tcPr>
          <w:p w14:paraId="6B9444C4" w14:textId="77777777" w:rsidR="00E87FE0" w:rsidRPr="00E87FE0" w:rsidRDefault="00E87FE0" w:rsidP="00E87FE0">
            <w:pPr>
              <w:rPr>
                <w:rFonts w:ascii="Helvetica" w:hAnsi="Helvetica" w:cs="Helvetica"/>
                <w:sz w:val="21"/>
                <w:szCs w:val="21"/>
              </w:rPr>
            </w:pPr>
          </w:p>
        </w:tc>
        <w:tc>
          <w:tcPr>
            <w:tcW w:w="644" w:type="dxa"/>
          </w:tcPr>
          <w:p w14:paraId="321EF3DD" w14:textId="77777777" w:rsidR="00E87FE0" w:rsidRPr="00E87FE0" w:rsidRDefault="00E87FE0" w:rsidP="00E87FE0">
            <w:pPr>
              <w:rPr>
                <w:rFonts w:ascii="Helvetica" w:hAnsi="Helvetica" w:cs="Helvetica"/>
                <w:noProof/>
                <w:sz w:val="21"/>
                <w:szCs w:val="21"/>
              </w:rPr>
            </w:pPr>
          </w:p>
        </w:tc>
        <w:tc>
          <w:tcPr>
            <w:tcW w:w="644" w:type="dxa"/>
          </w:tcPr>
          <w:p w14:paraId="687E250C" w14:textId="77777777" w:rsidR="00E87FE0" w:rsidRPr="00E87FE0" w:rsidRDefault="00E87FE0" w:rsidP="00E87FE0">
            <w:pPr>
              <w:rPr>
                <w:rFonts w:ascii="Helvetica" w:hAnsi="Helvetica" w:cs="Helvetica"/>
                <w:sz w:val="21"/>
                <w:szCs w:val="21"/>
              </w:rPr>
            </w:pPr>
          </w:p>
        </w:tc>
        <w:tc>
          <w:tcPr>
            <w:tcW w:w="644" w:type="dxa"/>
          </w:tcPr>
          <w:p w14:paraId="4A602D4D" w14:textId="77777777" w:rsidR="00E87FE0" w:rsidRPr="00E87FE0" w:rsidRDefault="00E87FE0" w:rsidP="00E87FE0">
            <w:pPr>
              <w:rPr>
                <w:rFonts w:ascii="Helvetica" w:hAnsi="Helvetica" w:cs="Helvetica"/>
                <w:noProof/>
                <w:sz w:val="21"/>
                <w:szCs w:val="21"/>
              </w:rPr>
            </w:pPr>
          </w:p>
        </w:tc>
      </w:tr>
      <w:tr w:rsidR="00E87FE0" w:rsidRPr="00E87FE0" w14:paraId="2C26F36A" w14:textId="77777777" w:rsidTr="004E78F7">
        <w:trPr>
          <w:trHeight w:val="325"/>
        </w:trPr>
        <w:tc>
          <w:tcPr>
            <w:tcW w:w="10260" w:type="dxa"/>
            <w:gridSpan w:val="7"/>
            <w:tcBorders>
              <w:bottom w:val="single" w:sz="4" w:space="0" w:color="auto"/>
            </w:tcBorders>
          </w:tcPr>
          <w:p w14:paraId="0D9870AA"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087729DF"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6D54F230" w14:textId="77777777" w:rsidR="00E87FE0" w:rsidRPr="00E87FE0" w:rsidRDefault="00E87FE0" w:rsidP="00E87FE0">
            <w:pPr>
              <w:rPr>
                <w:rFonts w:ascii="Helvetica" w:hAnsi="Helvetica" w:cs="Helvetica"/>
                <w:color w:val="000000"/>
                <w:sz w:val="21"/>
                <w:szCs w:val="21"/>
              </w:rPr>
            </w:pPr>
          </w:p>
          <w:p w14:paraId="6EDBFC9E" w14:textId="77777777" w:rsidR="00E87FE0" w:rsidRPr="00E87FE0" w:rsidRDefault="00E87FE0" w:rsidP="00E87FE0">
            <w:pPr>
              <w:rPr>
                <w:rFonts w:ascii="Helvetica" w:hAnsi="Helvetica" w:cs="Helvetica"/>
                <w:color w:val="000000"/>
                <w:sz w:val="21"/>
                <w:szCs w:val="21"/>
              </w:rPr>
            </w:pPr>
          </w:p>
        </w:tc>
      </w:tr>
      <w:tr w:rsidR="00E87FE0" w:rsidRPr="00E87FE0" w14:paraId="111C4AEC" w14:textId="77777777" w:rsidTr="004E78F7">
        <w:tc>
          <w:tcPr>
            <w:tcW w:w="720" w:type="dxa"/>
          </w:tcPr>
          <w:p w14:paraId="5E8DF5D9" w14:textId="77777777" w:rsidR="00E87FE0" w:rsidRPr="00E87FE0" w:rsidRDefault="00E87FE0" w:rsidP="00E87FE0">
            <w:pPr>
              <w:rPr>
                <w:sz w:val="21"/>
                <w:szCs w:val="21"/>
              </w:rPr>
            </w:pPr>
          </w:p>
        </w:tc>
        <w:tc>
          <w:tcPr>
            <w:tcW w:w="9540" w:type="dxa"/>
            <w:gridSpan w:val="6"/>
          </w:tcPr>
          <w:p w14:paraId="071D7BA0" w14:textId="77777777" w:rsidR="00E87FE0" w:rsidRPr="00E87FE0" w:rsidRDefault="00E87FE0" w:rsidP="00E87FE0">
            <w:pPr>
              <w:rPr>
                <w:sz w:val="21"/>
                <w:szCs w:val="21"/>
              </w:rPr>
            </w:pPr>
          </w:p>
        </w:tc>
      </w:tr>
      <w:bookmarkEnd w:id="0"/>
      <w:bookmarkEnd w:id="1"/>
      <w:tr w:rsidR="00E87FE0" w:rsidRPr="00E87FE0" w14:paraId="54A76AC1" w14:textId="77777777" w:rsidTr="004E78F7">
        <w:tc>
          <w:tcPr>
            <w:tcW w:w="720" w:type="dxa"/>
          </w:tcPr>
          <w:p w14:paraId="0572F024" w14:textId="77777777" w:rsidR="00E87FE0" w:rsidRPr="00E87FE0" w:rsidRDefault="00E87FE0" w:rsidP="00E87FE0">
            <w:pPr>
              <w:rPr>
                <w:b/>
                <w:sz w:val="21"/>
                <w:szCs w:val="21"/>
              </w:rPr>
            </w:pPr>
            <w:r w:rsidRPr="00E87FE0">
              <w:rPr>
                <w:b/>
                <w:sz w:val="21"/>
                <w:szCs w:val="21"/>
              </w:rPr>
              <w:t>1.</w:t>
            </w:r>
          </w:p>
        </w:tc>
        <w:tc>
          <w:tcPr>
            <w:tcW w:w="9540" w:type="dxa"/>
            <w:gridSpan w:val="6"/>
          </w:tcPr>
          <w:p w14:paraId="25735598" w14:textId="77777777" w:rsidR="00E87FE0" w:rsidRPr="00E87FE0" w:rsidRDefault="00E87FE0" w:rsidP="00E87FE0">
            <w:pPr>
              <w:rPr>
                <w:b/>
                <w:sz w:val="21"/>
                <w:szCs w:val="21"/>
              </w:rPr>
            </w:pPr>
            <w:r w:rsidRPr="00E87FE0">
              <w:rPr>
                <w:b/>
                <w:sz w:val="21"/>
                <w:szCs w:val="21"/>
              </w:rPr>
              <w:t>Your details</w:t>
            </w:r>
          </w:p>
        </w:tc>
      </w:tr>
      <w:tr w:rsidR="00E87FE0" w:rsidRPr="00E87FE0" w14:paraId="09707BAE" w14:textId="77777777" w:rsidTr="004E78F7">
        <w:tc>
          <w:tcPr>
            <w:tcW w:w="720" w:type="dxa"/>
          </w:tcPr>
          <w:p w14:paraId="35B75358" w14:textId="77777777" w:rsidR="00E87FE0" w:rsidRPr="00E87FE0" w:rsidRDefault="00E87FE0" w:rsidP="00E87FE0">
            <w:pPr>
              <w:rPr>
                <w:sz w:val="21"/>
                <w:szCs w:val="21"/>
              </w:rPr>
            </w:pPr>
          </w:p>
          <w:p w14:paraId="550519A7"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3FB60ED5" w14:textId="77777777" w:rsidR="00E87FE0" w:rsidRPr="00E87FE0" w:rsidRDefault="00E87FE0" w:rsidP="00E87FE0">
            <w:pPr>
              <w:rPr>
                <w:sz w:val="21"/>
                <w:szCs w:val="21"/>
              </w:rPr>
            </w:pPr>
          </w:p>
          <w:p w14:paraId="4663E230"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00E918FE" w14:textId="77777777" w:rsidR="00E87FE0" w:rsidRPr="00E87FE0" w:rsidRDefault="00E87FE0" w:rsidP="00E87FE0">
            <w:pPr>
              <w:rPr>
                <w:sz w:val="21"/>
                <w:szCs w:val="21"/>
              </w:rPr>
            </w:pPr>
          </w:p>
        </w:tc>
      </w:tr>
      <w:tr w:rsidR="00E87FE0" w:rsidRPr="00E87FE0" w14:paraId="0789CD84" w14:textId="77777777" w:rsidTr="004E78F7">
        <w:tc>
          <w:tcPr>
            <w:tcW w:w="720" w:type="dxa"/>
          </w:tcPr>
          <w:p w14:paraId="3B45668E" w14:textId="77777777" w:rsidR="00E87FE0" w:rsidRPr="00E87FE0" w:rsidRDefault="00E87FE0" w:rsidP="00E87FE0">
            <w:pPr>
              <w:rPr>
                <w:sz w:val="21"/>
                <w:szCs w:val="21"/>
              </w:rPr>
            </w:pPr>
          </w:p>
        </w:tc>
        <w:tc>
          <w:tcPr>
            <w:tcW w:w="4140" w:type="dxa"/>
          </w:tcPr>
          <w:p w14:paraId="707C183B" w14:textId="77777777" w:rsidR="00E87FE0" w:rsidRPr="00E87FE0" w:rsidRDefault="00E87FE0" w:rsidP="00E87FE0">
            <w:pPr>
              <w:rPr>
                <w:sz w:val="21"/>
                <w:szCs w:val="21"/>
              </w:rPr>
            </w:pPr>
          </w:p>
        </w:tc>
        <w:tc>
          <w:tcPr>
            <w:tcW w:w="5400" w:type="dxa"/>
            <w:gridSpan w:val="5"/>
            <w:tcBorders>
              <w:bottom w:val="single" w:sz="4" w:space="0" w:color="auto"/>
            </w:tcBorders>
          </w:tcPr>
          <w:p w14:paraId="63BA9242" w14:textId="77777777" w:rsidR="00E87FE0" w:rsidRPr="00E87FE0" w:rsidRDefault="00E87FE0" w:rsidP="00E87FE0">
            <w:pPr>
              <w:rPr>
                <w:sz w:val="21"/>
                <w:szCs w:val="21"/>
              </w:rPr>
            </w:pPr>
          </w:p>
        </w:tc>
      </w:tr>
      <w:tr w:rsidR="00E87FE0" w:rsidRPr="00E87FE0" w14:paraId="405F6765" w14:textId="77777777" w:rsidTr="004E78F7">
        <w:tc>
          <w:tcPr>
            <w:tcW w:w="720" w:type="dxa"/>
          </w:tcPr>
          <w:p w14:paraId="4C9DE4C5" w14:textId="77777777" w:rsidR="00E87FE0" w:rsidRPr="00E87FE0" w:rsidRDefault="00E87FE0" w:rsidP="00E87FE0">
            <w:pPr>
              <w:rPr>
                <w:sz w:val="21"/>
                <w:szCs w:val="21"/>
              </w:rPr>
            </w:pPr>
          </w:p>
          <w:p w14:paraId="605E2CA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17E43A18" w14:textId="77777777" w:rsidR="00E87FE0" w:rsidRPr="00E87FE0" w:rsidRDefault="00E87FE0" w:rsidP="00E87FE0">
            <w:pPr>
              <w:rPr>
                <w:sz w:val="21"/>
                <w:szCs w:val="21"/>
              </w:rPr>
            </w:pPr>
          </w:p>
          <w:p w14:paraId="2995775F"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66114A61" w14:textId="77777777" w:rsidR="00E87FE0" w:rsidRPr="00E87FE0" w:rsidRDefault="00E87FE0" w:rsidP="00E87FE0">
            <w:pPr>
              <w:rPr>
                <w:sz w:val="21"/>
                <w:szCs w:val="21"/>
              </w:rPr>
            </w:pPr>
          </w:p>
        </w:tc>
      </w:tr>
      <w:tr w:rsidR="00E87FE0" w:rsidRPr="00E87FE0" w14:paraId="6B280F2C" w14:textId="77777777" w:rsidTr="004E78F7">
        <w:tc>
          <w:tcPr>
            <w:tcW w:w="720" w:type="dxa"/>
          </w:tcPr>
          <w:p w14:paraId="270E66B5" w14:textId="77777777" w:rsidR="00E87FE0" w:rsidRPr="00E87FE0" w:rsidRDefault="00E87FE0" w:rsidP="00E87FE0">
            <w:pPr>
              <w:rPr>
                <w:sz w:val="21"/>
                <w:szCs w:val="21"/>
              </w:rPr>
            </w:pPr>
          </w:p>
        </w:tc>
        <w:tc>
          <w:tcPr>
            <w:tcW w:w="4140" w:type="dxa"/>
          </w:tcPr>
          <w:p w14:paraId="6E86FF8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C04B1DB" w14:textId="77777777" w:rsidR="00E87FE0" w:rsidRPr="00E87FE0" w:rsidRDefault="00E87FE0" w:rsidP="00E87FE0">
            <w:pPr>
              <w:rPr>
                <w:sz w:val="21"/>
                <w:szCs w:val="21"/>
              </w:rPr>
            </w:pPr>
          </w:p>
        </w:tc>
      </w:tr>
      <w:tr w:rsidR="00E87FE0" w:rsidRPr="00E87FE0" w14:paraId="3CE9BD94" w14:textId="77777777" w:rsidTr="004E78F7">
        <w:tc>
          <w:tcPr>
            <w:tcW w:w="720" w:type="dxa"/>
          </w:tcPr>
          <w:p w14:paraId="7ADB0B69" w14:textId="77777777" w:rsidR="00E87FE0" w:rsidRPr="00E87FE0" w:rsidRDefault="00E87FE0" w:rsidP="00E87FE0">
            <w:pPr>
              <w:rPr>
                <w:sz w:val="21"/>
                <w:szCs w:val="21"/>
              </w:rPr>
            </w:pPr>
          </w:p>
          <w:p w14:paraId="4051A1DF"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16BBC30D" w14:textId="77777777" w:rsidR="00E87FE0" w:rsidRPr="00E87FE0" w:rsidRDefault="00E87FE0" w:rsidP="00E87FE0">
            <w:pPr>
              <w:rPr>
                <w:sz w:val="21"/>
                <w:szCs w:val="21"/>
              </w:rPr>
            </w:pPr>
          </w:p>
          <w:p w14:paraId="3C3697CC"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56A514B" w14:textId="77777777" w:rsidR="00E87FE0" w:rsidRPr="00E87FE0" w:rsidRDefault="00E87FE0" w:rsidP="00E87FE0">
            <w:pPr>
              <w:rPr>
                <w:sz w:val="21"/>
                <w:szCs w:val="21"/>
              </w:rPr>
            </w:pPr>
          </w:p>
          <w:p w14:paraId="2ABD581B" w14:textId="77777777" w:rsidR="00E87FE0" w:rsidRPr="00E87FE0" w:rsidRDefault="00E87FE0" w:rsidP="00E87FE0">
            <w:pPr>
              <w:rPr>
                <w:sz w:val="21"/>
                <w:szCs w:val="21"/>
              </w:rPr>
            </w:pPr>
          </w:p>
        </w:tc>
      </w:tr>
      <w:tr w:rsidR="00E87FE0" w:rsidRPr="00E87FE0" w14:paraId="764ADB29" w14:textId="77777777" w:rsidTr="004E78F7">
        <w:tc>
          <w:tcPr>
            <w:tcW w:w="720" w:type="dxa"/>
          </w:tcPr>
          <w:p w14:paraId="6E1AB253" w14:textId="77777777" w:rsidR="00E87FE0" w:rsidRPr="00E87FE0" w:rsidRDefault="00E87FE0" w:rsidP="00E87FE0">
            <w:pPr>
              <w:rPr>
                <w:sz w:val="21"/>
                <w:szCs w:val="21"/>
              </w:rPr>
            </w:pPr>
          </w:p>
        </w:tc>
        <w:tc>
          <w:tcPr>
            <w:tcW w:w="4140" w:type="dxa"/>
          </w:tcPr>
          <w:p w14:paraId="1138190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0242922" w14:textId="77777777" w:rsidR="00E87FE0" w:rsidRPr="00E87FE0" w:rsidRDefault="00E87FE0" w:rsidP="00E87FE0">
            <w:pPr>
              <w:rPr>
                <w:sz w:val="21"/>
                <w:szCs w:val="21"/>
              </w:rPr>
            </w:pPr>
          </w:p>
        </w:tc>
      </w:tr>
      <w:tr w:rsidR="00E87FE0" w:rsidRPr="00E87FE0" w14:paraId="625E5B74" w14:textId="77777777" w:rsidTr="004E78F7">
        <w:tc>
          <w:tcPr>
            <w:tcW w:w="720" w:type="dxa"/>
          </w:tcPr>
          <w:p w14:paraId="30C69D9F" w14:textId="77777777" w:rsidR="00E87FE0" w:rsidRPr="00E87FE0" w:rsidRDefault="00E87FE0" w:rsidP="00E87FE0">
            <w:pPr>
              <w:rPr>
                <w:sz w:val="21"/>
                <w:szCs w:val="21"/>
              </w:rPr>
            </w:pPr>
          </w:p>
          <w:p w14:paraId="4E999BA0"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5F4322C" w14:textId="77777777" w:rsidR="00E87FE0" w:rsidRPr="00E87FE0" w:rsidRDefault="00E87FE0" w:rsidP="00E87FE0">
            <w:pPr>
              <w:rPr>
                <w:sz w:val="21"/>
                <w:szCs w:val="21"/>
              </w:rPr>
            </w:pPr>
          </w:p>
          <w:p w14:paraId="3435B526"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B7353B1" w14:textId="77777777" w:rsidR="00E87FE0" w:rsidRPr="00E87FE0" w:rsidRDefault="00E87FE0" w:rsidP="00E87FE0">
            <w:pPr>
              <w:rPr>
                <w:sz w:val="21"/>
                <w:szCs w:val="21"/>
              </w:rPr>
            </w:pPr>
          </w:p>
        </w:tc>
      </w:tr>
      <w:tr w:rsidR="00E87FE0" w:rsidRPr="00E87FE0" w14:paraId="3615A6F7" w14:textId="77777777" w:rsidTr="004E78F7">
        <w:tc>
          <w:tcPr>
            <w:tcW w:w="720" w:type="dxa"/>
          </w:tcPr>
          <w:p w14:paraId="58E76D25" w14:textId="77777777" w:rsidR="00E87FE0" w:rsidRPr="00E87FE0" w:rsidRDefault="00E87FE0" w:rsidP="00E87FE0">
            <w:pPr>
              <w:rPr>
                <w:sz w:val="16"/>
                <w:szCs w:val="16"/>
              </w:rPr>
            </w:pPr>
          </w:p>
        </w:tc>
        <w:tc>
          <w:tcPr>
            <w:tcW w:w="4140" w:type="dxa"/>
          </w:tcPr>
          <w:p w14:paraId="415315E2" w14:textId="77777777" w:rsidR="00E87FE0" w:rsidRPr="00E87FE0" w:rsidRDefault="00E87FE0" w:rsidP="00E87FE0">
            <w:pPr>
              <w:rPr>
                <w:sz w:val="16"/>
                <w:szCs w:val="16"/>
              </w:rPr>
            </w:pPr>
          </w:p>
        </w:tc>
        <w:tc>
          <w:tcPr>
            <w:tcW w:w="5400" w:type="dxa"/>
            <w:gridSpan w:val="5"/>
            <w:tcBorders>
              <w:top w:val="single" w:sz="4" w:space="0" w:color="auto"/>
            </w:tcBorders>
          </w:tcPr>
          <w:p w14:paraId="2B7B5918" w14:textId="77777777" w:rsidR="00E87FE0" w:rsidRPr="00E87FE0" w:rsidRDefault="00E87FE0" w:rsidP="00E87FE0">
            <w:pPr>
              <w:rPr>
                <w:sz w:val="16"/>
                <w:szCs w:val="16"/>
              </w:rPr>
            </w:pPr>
          </w:p>
        </w:tc>
      </w:tr>
      <w:tr w:rsidR="00E87FE0" w:rsidRPr="00E87FE0" w14:paraId="7CB29156" w14:textId="77777777" w:rsidTr="004E78F7">
        <w:tc>
          <w:tcPr>
            <w:tcW w:w="720" w:type="dxa"/>
          </w:tcPr>
          <w:p w14:paraId="77B322E0" w14:textId="77777777" w:rsidR="00E87FE0" w:rsidRPr="00E87FE0" w:rsidRDefault="00E87FE0" w:rsidP="00E87FE0">
            <w:pPr>
              <w:rPr>
                <w:b/>
                <w:sz w:val="21"/>
                <w:szCs w:val="21"/>
              </w:rPr>
            </w:pPr>
            <w:r w:rsidRPr="00E87FE0">
              <w:rPr>
                <w:b/>
                <w:sz w:val="21"/>
                <w:szCs w:val="21"/>
              </w:rPr>
              <w:t>2.</w:t>
            </w:r>
          </w:p>
        </w:tc>
        <w:tc>
          <w:tcPr>
            <w:tcW w:w="9540" w:type="dxa"/>
            <w:gridSpan w:val="6"/>
          </w:tcPr>
          <w:p w14:paraId="2E4DE0B7" w14:textId="77777777" w:rsidR="00E87FE0" w:rsidRPr="00E87FE0" w:rsidRDefault="00E87FE0" w:rsidP="00E87FE0">
            <w:pPr>
              <w:rPr>
                <w:b/>
                <w:sz w:val="21"/>
                <w:szCs w:val="21"/>
              </w:rPr>
            </w:pPr>
            <w:r w:rsidRPr="00E87FE0">
              <w:rPr>
                <w:b/>
                <w:sz w:val="21"/>
                <w:szCs w:val="21"/>
              </w:rPr>
              <w:t>Contact details</w:t>
            </w:r>
          </w:p>
        </w:tc>
      </w:tr>
      <w:tr w:rsidR="00E87FE0" w:rsidRPr="00E87FE0" w14:paraId="2F9169BF" w14:textId="77777777" w:rsidTr="004E78F7">
        <w:tc>
          <w:tcPr>
            <w:tcW w:w="720" w:type="dxa"/>
          </w:tcPr>
          <w:p w14:paraId="697E8DAC" w14:textId="77777777" w:rsidR="00E87FE0" w:rsidRPr="00E87FE0" w:rsidRDefault="00E87FE0" w:rsidP="00E87FE0">
            <w:pPr>
              <w:rPr>
                <w:sz w:val="21"/>
                <w:szCs w:val="21"/>
              </w:rPr>
            </w:pPr>
          </w:p>
          <w:p w14:paraId="370DDC06"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29BE922C" w14:textId="77777777" w:rsidR="00E87FE0" w:rsidRPr="00E87FE0" w:rsidRDefault="00E87FE0" w:rsidP="00E87FE0">
            <w:pPr>
              <w:rPr>
                <w:sz w:val="21"/>
                <w:szCs w:val="21"/>
              </w:rPr>
            </w:pPr>
          </w:p>
          <w:p w14:paraId="0EFA5A1C"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355F9986" w14:textId="77777777" w:rsidR="00E87FE0" w:rsidRPr="00E87FE0" w:rsidRDefault="00E87FE0" w:rsidP="00E87FE0">
            <w:pPr>
              <w:rPr>
                <w:sz w:val="21"/>
                <w:szCs w:val="21"/>
              </w:rPr>
            </w:pPr>
          </w:p>
        </w:tc>
      </w:tr>
      <w:tr w:rsidR="00E87FE0" w:rsidRPr="00E87FE0" w14:paraId="450CAA37" w14:textId="77777777" w:rsidTr="004E78F7">
        <w:tc>
          <w:tcPr>
            <w:tcW w:w="720" w:type="dxa"/>
          </w:tcPr>
          <w:p w14:paraId="78928379" w14:textId="77777777" w:rsidR="00E87FE0" w:rsidRPr="00E87FE0" w:rsidRDefault="00E87FE0" w:rsidP="00E87FE0">
            <w:pPr>
              <w:rPr>
                <w:sz w:val="21"/>
                <w:szCs w:val="21"/>
              </w:rPr>
            </w:pPr>
          </w:p>
        </w:tc>
        <w:tc>
          <w:tcPr>
            <w:tcW w:w="4140" w:type="dxa"/>
          </w:tcPr>
          <w:p w14:paraId="27CAB6EA" w14:textId="77777777" w:rsidR="00E87FE0" w:rsidRPr="00E87FE0" w:rsidRDefault="00E87FE0" w:rsidP="00E87FE0">
            <w:pPr>
              <w:rPr>
                <w:sz w:val="21"/>
                <w:szCs w:val="21"/>
              </w:rPr>
            </w:pPr>
          </w:p>
        </w:tc>
        <w:tc>
          <w:tcPr>
            <w:tcW w:w="5400" w:type="dxa"/>
            <w:gridSpan w:val="5"/>
            <w:tcBorders>
              <w:bottom w:val="single" w:sz="4" w:space="0" w:color="auto"/>
            </w:tcBorders>
          </w:tcPr>
          <w:p w14:paraId="26D7EF86" w14:textId="77777777" w:rsidR="00E87FE0" w:rsidRPr="00E87FE0" w:rsidRDefault="00E87FE0" w:rsidP="00E87FE0">
            <w:pPr>
              <w:rPr>
                <w:sz w:val="21"/>
                <w:szCs w:val="21"/>
              </w:rPr>
            </w:pPr>
          </w:p>
        </w:tc>
      </w:tr>
      <w:tr w:rsidR="00E87FE0" w:rsidRPr="00E87FE0" w14:paraId="7F552B98" w14:textId="77777777" w:rsidTr="004E78F7">
        <w:tc>
          <w:tcPr>
            <w:tcW w:w="720" w:type="dxa"/>
          </w:tcPr>
          <w:p w14:paraId="11EAE536" w14:textId="77777777" w:rsidR="00E87FE0" w:rsidRPr="00E87FE0" w:rsidRDefault="00E87FE0" w:rsidP="00E87FE0">
            <w:pPr>
              <w:rPr>
                <w:sz w:val="21"/>
                <w:szCs w:val="21"/>
              </w:rPr>
            </w:pPr>
          </w:p>
        </w:tc>
        <w:tc>
          <w:tcPr>
            <w:tcW w:w="4140" w:type="dxa"/>
          </w:tcPr>
          <w:p w14:paraId="7B680B4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1867C23" w14:textId="77777777" w:rsidR="00E87FE0" w:rsidRPr="00E87FE0" w:rsidRDefault="00E87FE0" w:rsidP="00E87FE0">
            <w:pPr>
              <w:rPr>
                <w:sz w:val="21"/>
                <w:szCs w:val="21"/>
              </w:rPr>
            </w:pPr>
          </w:p>
        </w:tc>
      </w:tr>
      <w:tr w:rsidR="00E87FE0" w:rsidRPr="00E87FE0" w14:paraId="0850D1FB" w14:textId="77777777" w:rsidTr="004E78F7">
        <w:tc>
          <w:tcPr>
            <w:tcW w:w="720" w:type="dxa"/>
          </w:tcPr>
          <w:p w14:paraId="0176611B" w14:textId="77777777" w:rsidR="00E87FE0" w:rsidRPr="00E87FE0" w:rsidRDefault="00E87FE0" w:rsidP="00E87FE0">
            <w:pPr>
              <w:rPr>
                <w:sz w:val="21"/>
                <w:szCs w:val="21"/>
              </w:rPr>
            </w:pPr>
          </w:p>
          <w:p w14:paraId="3577F817"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5675556F" w14:textId="77777777" w:rsidR="00E87FE0" w:rsidRPr="00E87FE0" w:rsidRDefault="00E87FE0" w:rsidP="00E87FE0">
            <w:pPr>
              <w:rPr>
                <w:sz w:val="21"/>
                <w:szCs w:val="21"/>
              </w:rPr>
            </w:pPr>
          </w:p>
          <w:p w14:paraId="6E5B68C6"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43CF71E2" w14:textId="77777777" w:rsidR="00E87FE0" w:rsidRPr="00E87FE0" w:rsidRDefault="00E87FE0" w:rsidP="00E87FE0">
            <w:pPr>
              <w:rPr>
                <w:sz w:val="21"/>
                <w:szCs w:val="21"/>
              </w:rPr>
            </w:pPr>
          </w:p>
        </w:tc>
      </w:tr>
      <w:tr w:rsidR="00E87FE0" w:rsidRPr="00E87FE0" w14:paraId="197470A9" w14:textId="77777777" w:rsidTr="004E78F7">
        <w:tc>
          <w:tcPr>
            <w:tcW w:w="720" w:type="dxa"/>
          </w:tcPr>
          <w:p w14:paraId="1F944CB9" w14:textId="77777777" w:rsidR="00E87FE0" w:rsidRPr="00E87FE0" w:rsidRDefault="00E87FE0" w:rsidP="00E87FE0">
            <w:pPr>
              <w:rPr>
                <w:sz w:val="21"/>
                <w:szCs w:val="21"/>
              </w:rPr>
            </w:pPr>
          </w:p>
        </w:tc>
        <w:tc>
          <w:tcPr>
            <w:tcW w:w="4140" w:type="dxa"/>
          </w:tcPr>
          <w:p w14:paraId="1750141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61EDF96" w14:textId="77777777" w:rsidR="00E87FE0" w:rsidRPr="00E87FE0" w:rsidRDefault="00E87FE0" w:rsidP="00E87FE0">
            <w:pPr>
              <w:rPr>
                <w:sz w:val="21"/>
                <w:szCs w:val="21"/>
              </w:rPr>
            </w:pPr>
          </w:p>
        </w:tc>
      </w:tr>
      <w:tr w:rsidR="00E87FE0" w:rsidRPr="00E87FE0" w14:paraId="141F5667" w14:textId="77777777" w:rsidTr="004E78F7">
        <w:tc>
          <w:tcPr>
            <w:tcW w:w="720" w:type="dxa"/>
          </w:tcPr>
          <w:p w14:paraId="2312BDEA" w14:textId="77777777" w:rsidR="00E87FE0" w:rsidRPr="00E87FE0" w:rsidRDefault="00E87FE0" w:rsidP="00E87FE0">
            <w:pPr>
              <w:rPr>
                <w:sz w:val="21"/>
                <w:szCs w:val="21"/>
              </w:rPr>
            </w:pPr>
          </w:p>
          <w:p w14:paraId="210C8E87"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9C4A6AF" w14:textId="77777777" w:rsidR="00E87FE0" w:rsidRPr="00E87FE0" w:rsidRDefault="00E87FE0" w:rsidP="00E87FE0">
            <w:pPr>
              <w:rPr>
                <w:sz w:val="21"/>
                <w:szCs w:val="21"/>
              </w:rPr>
            </w:pPr>
          </w:p>
          <w:p w14:paraId="083B7905"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C9E6897" w14:textId="77777777" w:rsidR="00E87FE0" w:rsidRPr="00E87FE0" w:rsidRDefault="00E87FE0" w:rsidP="00E87FE0">
            <w:pPr>
              <w:rPr>
                <w:sz w:val="21"/>
                <w:szCs w:val="21"/>
              </w:rPr>
            </w:pPr>
          </w:p>
        </w:tc>
      </w:tr>
      <w:tr w:rsidR="00E87FE0" w:rsidRPr="00E87FE0" w14:paraId="56C54278" w14:textId="77777777" w:rsidTr="004E78F7">
        <w:tc>
          <w:tcPr>
            <w:tcW w:w="720" w:type="dxa"/>
          </w:tcPr>
          <w:p w14:paraId="1142767A" w14:textId="77777777" w:rsidR="00E87FE0" w:rsidRPr="00E87FE0" w:rsidRDefault="00E87FE0" w:rsidP="00E87FE0">
            <w:pPr>
              <w:rPr>
                <w:sz w:val="21"/>
                <w:szCs w:val="21"/>
              </w:rPr>
            </w:pPr>
          </w:p>
        </w:tc>
        <w:tc>
          <w:tcPr>
            <w:tcW w:w="4140" w:type="dxa"/>
          </w:tcPr>
          <w:p w14:paraId="3DC7DD9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78DD230" w14:textId="77777777" w:rsidR="00E87FE0" w:rsidRPr="00E87FE0" w:rsidRDefault="00E87FE0" w:rsidP="00E87FE0">
            <w:pPr>
              <w:rPr>
                <w:sz w:val="21"/>
                <w:szCs w:val="21"/>
              </w:rPr>
            </w:pPr>
          </w:p>
        </w:tc>
      </w:tr>
      <w:tr w:rsidR="00E87FE0" w:rsidRPr="00E87FE0" w14:paraId="2EECA569" w14:textId="77777777" w:rsidTr="004E78F7">
        <w:tc>
          <w:tcPr>
            <w:tcW w:w="720" w:type="dxa"/>
          </w:tcPr>
          <w:p w14:paraId="6893D6EC" w14:textId="77777777" w:rsidR="00E87FE0" w:rsidRPr="00E87FE0" w:rsidRDefault="00E87FE0" w:rsidP="00E87FE0">
            <w:pPr>
              <w:rPr>
                <w:sz w:val="21"/>
                <w:szCs w:val="21"/>
              </w:rPr>
            </w:pPr>
          </w:p>
          <w:p w14:paraId="0AA91A1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1459BB18" w14:textId="77777777" w:rsidR="00E87FE0" w:rsidRPr="00E87FE0" w:rsidRDefault="00E87FE0" w:rsidP="00E87FE0">
            <w:pPr>
              <w:rPr>
                <w:sz w:val="21"/>
                <w:szCs w:val="21"/>
              </w:rPr>
            </w:pPr>
          </w:p>
          <w:p w14:paraId="516B550B"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DAA7239" w14:textId="77777777" w:rsidR="00E87FE0" w:rsidRPr="00E87FE0" w:rsidRDefault="00E87FE0" w:rsidP="00E87FE0">
            <w:pPr>
              <w:rPr>
                <w:sz w:val="21"/>
                <w:szCs w:val="21"/>
              </w:rPr>
            </w:pPr>
          </w:p>
        </w:tc>
      </w:tr>
      <w:tr w:rsidR="00E87FE0" w:rsidRPr="00E87FE0" w14:paraId="3755656B" w14:textId="77777777" w:rsidTr="004E78F7">
        <w:tc>
          <w:tcPr>
            <w:tcW w:w="720" w:type="dxa"/>
          </w:tcPr>
          <w:p w14:paraId="47928988" w14:textId="77777777" w:rsidR="00E87FE0" w:rsidRPr="00E87FE0" w:rsidRDefault="00E87FE0" w:rsidP="00E87FE0">
            <w:pPr>
              <w:rPr>
                <w:sz w:val="21"/>
                <w:szCs w:val="21"/>
              </w:rPr>
            </w:pPr>
          </w:p>
        </w:tc>
        <w:tc>
          <w:tcPr>
            <w:tcW w:w="4140" w:type="dxa"/>
          </w:tcPr>
          <w:p w14:paraId="5BB2FED2"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CE6A503" w14:textId="77777777" w:rsidR="00E87FE0" w:rsidRPr="00E87FE0" w:rsidRDefault="00E87FE0" w:rsidP="00E87FE0">
            <w:pPr>
              <w:rPr>
                <w:sz w:val="21"/>
                <w:szCs w:val="21"/>
              </w:rPr>
            </w:pPr>
          </w:p>
        </w:tc>
      </w:tr>
      <w:tr w:rsidR="00E87FE0" w:rsidRPr="00E87FE0" w14:paraId="1AA18BB4" w14:textId="77777777" w:rsidTr="004E78F7">
        <w:tc>
          <w:tcPr>
            <w:tcW w:w="720" w:type="dxa"/>
          </w:tcPr>
          <w:p w14:paraId="62208120" w14:textId="77777777" w:rsidR="00E87FE0" w:rsidRPr="00E87FE0" w:rsidRDefault="00E87FE0" w:rsidP="00E87FE0">
            <w:pPr>
              <w:rPr>
                <w:sz w:val="21"/>
                <w:szCs w:val="21"/>
              </w:rPr>
            </w:pPr>
          </w:p>
          <w:p w14:paraId="14069EDD"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5D094FE3" w14:textId="77777777" w:rsidR="00E87FE0" w:rsidRPr="00E87FE0" w:rsidRDefault="00E87FE0" w:rsidP="00E87FE0">
            <w:pPr>
              <w:rPr>
                <w:sz w:val="21"/>
                <w:szCs w:val="21"/>
              </w:rPr>
            </w:pPr>
          </w:p>
          <w:p w14:paraId="494A9BDE"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E4A7CC6" w14:textId="77777777" w:rsidR="00E87FE0" w:rsidRPr="00E87FE0" w:rsidRDefault="00E87FE0" w:rsidP="00E87FE0">
            <w:pPr>
              <w:rPr>
                <w:sz w:val="21"/>
                <w:szCs w:val="21"/>
              </w:rPr>
            </w:pPr>
          </w:p>
        </w:tc>
      </w:tr>
      <w:tr w:rsidR="00E87FE0" w:rsidRPr="00E87FE0" w14:paraId="5A1E6EA4" w14:textId="77777777" w:rsidTr="004E78F7">
        <w:tc>
          <w:tcPr>
            <w:tcW w:w="720" w:type="dxa"/>
          </w:tcPr>
          <w:p w14:paraId="42792EB7" w14:textId="77777777" w:rsidR="00E87FE0" w:rsidRPr="00E87FE0" w:rsidRDefault="00E87FE0" w:rsidP="00E87FE0">
            <w:pPr>
              <w:rPr>
                <w:sz w:val="21"/>
                <w:szCs w:val="21"/>
              </w:rPr>
            </w:pPr>
          </w:p>
        </w:tc>
        <w:tc>
          <w:tcPr>
            <w:tcW w:w="4140" w:type="dxa"/>
          </w:tcPr>
          <w:p w14:paraId="3E01F068"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B709C05" w14:textId="77777777" w:rsidR="00E87FE0" w:rsidRPr="00E87FE0" w:rsidRDefault="00E87FE0" w:rsidP="00E87FE0">
            <w:pPr>
              <w:rPr>
                <w:sz w:val="21"/>
                <w:szCs w:val="21"/>
              </w:rPr>
            </w:pPr>
          </w:p>
        </w:tc>
      </w:tr>
      <w:tr w:rsidR="00E87FE0" w:rsidRPr="00E87FE0" w14:paraId="2FCB6FF4" w14:textId="77777777" w:rsidTr="004E78F7">
        <w:tc>
          <w:tcPr>
            <w:tcW w:w="720" w:type="dxa"/>
          </w:tcPr>
          <w:p w14:paraId="5C87691C" w14:textId="77777777" w:rsidR="00E87FE0" w:rsidRPr="00E87FE0" w:rsidRDefault="00E87FE0" w:rsidP="00E87FE0">
            <w:pPr>
              <w:rPr>
                <w:sz w:val="21"/>
                <w:szCs w:val="21"/>
              </w:rPr>
            </w:pPr>
          </w:p>
          <w:p w14:paraId="51D847B7"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71440A93" w14:textId="77777777" w:rsidR="00E87FE0" w:rsidRPr="00E87FE0" w:rsidRDefault="00E87FE0" w:rsidP="00E87FE0">
            <w:pPr>
              <w:rPr>
                <w:sz w:val="21"/>
                <w:szCs w:val="21"/>
              </w:rPr>
            </w:pPr>
          </w:p>
          <w:p w14:paraId="5A569419"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467C7619" w14:textId="77777777" w:rsidR="00E87FE0" w:rsidRPr="00E87FE0" w:rsidRDefault="00E87FE0" w:rsidP="00E87FE0">
            <w:pPr>
              <w:rPr>
                <w:sz w:val="21"/>
                <w:szCs w:val="21"/>
              </w:rPr>
            </w:pPr>
          </w:p>
        </w:tc>
      </w:tr>
      <w:tr w:rsidR="00E87FE0" w:rsidRPr="00E87FE0" w14:paraId="0D5B1C0E" w14:textId="77777777" w:rsidTr="004E78F7">
        <w:tc>
          <w:tcPr>
            <w:tcW w:w="720" w:type="dxa"/>
          </w:tcPr>
          <w:p w14:paraId="2A92B96F" w14:textId="77777777" w:rsidR="00E87FE0" w:rsidRPr="00E87FE0" w:rsidRDefault="00E87FE0" w:rsidP="00E87FE0">
            <w:pPr>
              <w:rPr>
                <w:sz w:val="21"/>
                <w:szCs w:val="21"/>
              </w:rPr>
            </w:pPr>
          </w:p>
        </w:tc>
        <w:tc>
          <w:tcPr>
            <w:tcW w:w="4140" w:type="dxa"/>
          </w:tcPr>
          <w:p w14:paraId="59E0B05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1BD9CB5B" w14:textId="77777777" w:rsidR="00E87FE0" w:rsidRPr="00E87FE0" w:rsidRDefault="00E87FE0" w:rsidP="00E87FE0">
            <w:pPr>
              <w:rPr>
                <w:sz w:val="21"/>
                <w:szCs w:val="21"/>
              </w:rPr>
            </w:pPr>
          </w:p>
        </w:tc>
      </w:tr>
      <w:tr w:rsidR="00E87FE0" w:rsidRPr="00E87FE0" w14:paraId="2B71C010" w14:textId="77777777" w:rsidTr="004E78F7">
        <w:tc>
          <w:tcPr>
            <w:tcW w:w="720" w:type="dxa"/>
          </w:tcPr>
          <w:p w14:paraId="7B500F30" w14:textId="77777777" w:rsidR="00E87FE0" w:rsidRPr="00E87FE0" w:rsidRDefault="00E87FE0" w:rsidP="00E87FE0">
            <w:pPr>
              <w:rPr>
                <w:sz w:val="21"/>
                <w:szCs w:val="21"/>
              </w:rPr>
            </w:pPr>
          </w:p>
          <w:p w14:paraId="496396ED"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0CA1F0EC" w14:textId="77777777" w:rsidR="00E87FE0" w:rsidRPr="00E87FE0" w:rsidRDefault="00E87FE0" w:rsidP="00E87FE0">
            <w:pPr>
              <w:rPr>
                <w:sz w:val="21"/>
                <w:szCs w:val="21"/>
              </w:rPr>
            </w:pPr>
          </w:p>
          <w:p w14:paraId="3BA433A6"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255E3DB3" w14:textId="77777777" w:rsidR="00E87FE0" w:rsidRPr="00E87FE0" w:rsidRDefault="00E87FE0" w:rsidP="00E87FE0">
            <w:pPr>
              <w:rPr>
                <w:sz w:val="21"/>
                <w:szCs w:val="21"/>
              </w:rPr>
            </w:pPr>
          </w:p>
        </w:tc>
      </w:tr>
      <w:tr w:rsidR="00E87FE0" w:rsidRPr="00E87FE0" w14:paraId="573B6A90" w14:textId="77777777" w:rsidTr="004E78F7">
        <w:tc>
          <w:tcPr>
            <w:tcW w:w="720" w:type="dxa"/>
          </w:tcPr>
          <w:p w14:paraId="45E1FCF4" w14:textId="77777777" w:rsidR="00E87FE0" w:rsidRPr="00E87FE0" w:rsidRDefault="00E87FE0" w:rsidP="00E87FE0">
            <w:pPr>
              <w:rPr>
                <w:sz w:val="16"/>
                <w:szCs w:val="16"/>
              </w:rPr>
            </w:pPr>
          </w:p>
        </w:tc>
        <w:tc>
          <w:tcPr>
            <w:tcW w:w="4140" w:type="dxa"/>
          </w:tcPr>
          <w:p w14:paraId="09B20000" w14:textId="77777777" w:rsidR="00E87FE0" w:rsidRPr="00E87FE0" w:rsidRDefault="00E87FE0" w:rsidP="00E87FE0">
            <w:pPr>
              <w:rPr>
                <w:sz w:val="16"/>
                <w:szCs w:val="16"/>
              </w:rPr>
            </w:pPr>
          </w:p>
        </w:tc>
        <w:tc>
          <w:tcPr>
            <w:tcW w:w="5400" w:type="dxa"/>
            <w:gridSpan w:val="5"/>
            <w:tcBorders>
              <w:top w:val="single" w:sz="4" w:space="0" w:color="auto"/>
            </w:tcBorders>
          </w:tcPr>
          <w:p w14:paraId="0CB6ADEF" w14:textId="77777777" w:rsidR="00E87FE0" w:rsidRPr="00E87FE0" w:rsidRDefault="00E87FE0" w:rsidP="00E87FE0">
            <w:pPr>
              <w:rPr>
                <w:sz w:val="16"/>
                <w:szCs w:val="16"/>
              </w:rPr>
            </w:pPr>
          </w:p>
        </w:tc>
      </w:tr>
      <w:tr w:rsidR="00E87FE0" w:rsidRPr="00E87FE0" w14:paraId="5AC7901A" w14:textId="77777777" w:rsidTr="004E78F7">
        <w:tc>
          <w:tcPr>
            <w:tcW w:w="720" w:type="dxa"/>
          </w:tcPr>
          <w:p w14:paraId="1D73EDC2" w14:textId="77777777" w:rsidR="00E87FE0" w:rsidRPr="00E87FE0" w:rsidRDefault="00E87FE0" w:rsidP="00E87FE0">
            <w:pPr>
              <w:rPr>
                <w:b/>
                <w:sz w:val="21"/>
                <w:szCs w:val="21"/>
              </w:rPr>
            </w:pPr>
          </w:p>
          <w:p w14:paraId="0374DDFB" w14:textId="77777777" w:rsidR="00E87FE0" w:rsidRPr="00E87FE0" w:rsidRDefault="00E87FE0" w:rsidP="00E87FE0">
            <w:pPr>
              <w:rPr>
                <w:b/>
                <w:sz w:val="21"/>
                <w:szCs w:val="21"/>
              </w:rPr>
            </w:pPr>
            <w:r w:rsidRPr="00E87FE0">
              <w:rPr>
                <w:b/>
                <w:sz w:val="21"/>
                <w:szCs w:val="21"/>
              </w:rPr>
              <w:t>3.</w:t>
            </w:r>
          </w:p>
        </w:tc>
        <w:tc>
          <w:tcPr>
            <w:tcW w:w="9540" w:type="dxa"/>
            <w:gridSpan w:val="6"/>
          </w:tcPr>
          <w:p w14:paraId="3574A9FF" w14:textId="77777777" w:rsidR="00E87FE0" w:rsidRPr="00E87FE0" w:rsidRDefault="00E87FE0" w:rsidP="00E87FE0">
            <w:pPr>
              <w:rPr>
                <w:b/>
                <w:sz w:val="21"/>
                <w:szCs w:val="21"/>
              </w:rPr>
            </w:pPr>
          </w:p>
          <w:p w14:paraId="57AA5DDF" w14:textId="77777777" w:rsidR="00E87FE0" w:rsidRPr="00E87FE0" w:rsidRDefault="00E87FE0" w:rsidP="00E87FE0">
            <w:pPr>
              <w:rPr>
                <w:b/>
                <w:sz w:val="21"/>
                <w:szCs w:val="21"/>
              </w:rPr>
            </w:pPr>
            <w:r w:rsidRPr="00E87FE0">
              <w:rPr>
                <w:b/>
                <w:sz w:val="21"/>
                <w:szCs w:val="21"/>
              </w:rPr>
              <w:t xml:space="preserve">Other information </w:t>
            </w:r>
          </w:p>
          <w:p w14:paraId="3DE023BB" w14:textId="77777777" w:rsidR="00E87FE0" w:rsidRPr="00E87FE0" w:rsidRDefault="00E87FE0" w:rsidP="00E87FE0">
            <w:pPr>
              <w:rPr>
                <w:sz w:val="21"/>
                <w:szCs w:val="21"/>
              </w:rPr>
            </w:pPr>
          </w:p>
        </w:tc>
      </w:tr>
      <w:tr w:rsidR="00E87FE0" w:rsidRPr="00E87FE0" w14:paraId="55F64196" w14:textId="77777777" w:rsidTr="004E78F7">
        <w:tc>
          <w:tcPr>
            <w:tcW w:w="720" w:type="dxa"/>
          </w:tcPr>
          <w:p w14:paraId="34F0271D" w14:textId="77777777" w:rsidR="00E87FE0" w:rsidRPr="00E87FE0" w:rsidRDefault="00E87FE0" w:rsidP="00E87FE0">
            <w:pPr>
              <w:rPr>
                <w:sz w:val="21"/>
                <w:szCs w:val="21"/>
              </w:rPr>
            </w:pPr>
          </w:p>
          <w:p w14:paraId="7C194C10" w14:textId="77777777" w:rsidR="00E87FE0" w:rsidRPr="00E87FE0" w:rsidRDefault="00E87FE0" w:rsidP="00E87FE0">
            <w:pPr>
              <w:rPr>
                <w:sz w:val="21"/>
                <w:szCs w:val="21"/>
              </w:rPr>
            </w:pPr>
          </w:p>
        </w:tc>
        <w:tc>
          <w:tcPr>
            <w:tcW w:w="4140" w:type="dxa"/>
            <w:tcBorders>
              <w:right w:val="single" w:sz="4" w:space="0" w:color="auto"/>
            </w:tcBorders>
          </w:tcPr>
          <w:p w14:paraId="7187FB6B" w14:textId="77777777" w:rsidR="00E87FE0" w:rsidRPr="00E87FE0" w:rsidRDefault="00E87FE0" w:rsidP="00E87FE0">
            <w:pPr>
              <w:rPr>
                <w:sz w:val="21"/>
                <w:szCs w:val="21"/>
              </w:rPr>
            </w:pPr>
          </w:p>
          <w:p w14:paraId="08C53096"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0FE58F96" w14:textId="77777777" w:rsidR="00E87FE0" w:rsidRPr="00E87FE0" w:rsidRDefault="00E87FE0" w:rsidP="00E87FE0">
            <w:pPr>
              <w:rPr>
                <w:sz w:val="21"/>
                <w:szCs w:val="21"/>
              </w:rPr>
            </w:pPr>
          </w:p>
          <w:p w14:paraId="74C21D98" w14:textId="77777777" w:rsidR="00E87FE0" w:rsidRPr="00E87FE0" w:rsidRDefault="00E87FE0" w:rsidP="00E87FE0">
            <w:pPr>
              <w:rPr>
                <w:sz w:val="21"/>
                <w:szCs w:val="21"/>
              </w:rPr>
            </w:pPr>
          </w:p>
        </w:tc>
      </w:tr>
    </w:tbl>
    <w:p w14:paraId="633EEA96" w14:textId="77777777" w:rsidR="00E87FE0" w:rsidRPr="00E87FE0" w:rsidRDefault="00E87FE0" w:rsidP="00E87FE0">
      <w:pPr>
        <w:jc w:val="center"/>
        <w:rPr>
          <w:b/>
        </w:rPr>
      </w:pPr>
    </w:p>
    <w:p w14:paraId="7FBA6730"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p w14:paraId="2D158F74" w14:textId="77777777" w:rsidR="00E87FE0" w:rsidRPr="00E87FE0" w:rsidRDefault="00E87FE0" w:rsidP="00E87FE0"/>
    <w:tbl>
      <w:tblPr>
        <w:tblW w:w="10620" w:type="dxa"/>
        <w:tblInd w:w="-972" w:type="dxa"/>
        <w:tblLook w:val="01E0" w:firstRow="1" w:lastRow="1" w:firstColumn="1" w:lastColumn="1" w:noHBand="0" w:noVBand="0"/>
      </w:tblPr>
      <w:tblGrid>
        <w:gridCol w:w="720"/>
        <w:gridCol w:w="360"/>
        <w:gridCol w:w="2552"/>
        <w:gridCol w:w="1984"/>
        <w:gridCol w:w="3720"/>
        <w:gridCol w:w="1284"/>
      </w:tblGrid>
      <w:tr w:rsidR="00E87FE0" w:rsidRPr="00E87FE0" w14:paraId="7267B0C0" w14:textId="77777777" w:rsidTr="004E78F7">
        <w:tc>
          <w:tcPr>
            <w:tcW w:w="10620" w:type="dxa"/>
            <w:gridSpan w:val="6"/>
          </w:tcPr>
          <w:p w14:paraId="2F2D2816" w14:textId="0A570155" w:rsidR="00E87FE0" w:rsidRPr="00E87FE0" w:rsidRDefault="00E87FE0" w:rsidP="00E87FE0">
            <w:pPr>
              <w:rPr>
                <w:b/>
                <w:sz w:val="22"/>
                <w:szCs w:val="22"/>
              </w:rPr>
            </w:pPr>
            <w:r w:rsidRPr="00E87FE0">
              <w:rPr>
                <w:b/>
                <w:sz w:val="22"/>
                <w:szCs w:val="22"/>
              </w:rPr>
              <w:t xml:space="preserve">Section 2:  Qualifications and employment history </w:t>
            </w:r>
          </w:p>
        </w:tc>
      </w:tr>
      <w:tr w:rsidR="00E87FE0" w:rsidRPr="00E87FE0" w14:paraId="31A6D0C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EF4B103" w14:textId="77777777" w:rsidR="00E87FE0" w:rsidRPr="00E87FE0" w:rsidRDefault="00E87FE0" w:rsidP="00E87FE0">
            <w:pPr>
              <w:rPr>
                <w:b/>
                <w:sz w:val="22"/>
                <w:szCs w:val="22"/>
              </w:rPr>
            </w:pPr>
          </w:p>
          <w:p w14:paraId="5C376BEC" w14:textId="77777777" w:rsidR="00E87FE0" w:rsidRPr="00E87FE0" w:rsidRDefault="00E87FE0" w:rsidP="00E87FE0">
            <w:pPr>
              <w:rPr>
                <w:b/>
                <w:sz w:val="22"/>
                <w:szCs w:val="22"/>
              </w:rPr>
            </w:pPr>
            <w:r w:rsidRPr="00E87FE0">
              <w:rPr>
                <w:b/>
                <w:sz w:val="22"/>
                <w:szCs w:val="22"/>
              </w:rPr>
              <w:t>4.</w:t>
            </w:r>
          </w:p>
        </w:tc>
        <w:tc>
          <w:tcPr>
            <w:tcW w:w="9900" w:type="dxa"/>
            <w:gridSpan w:val="5"/>
            <w:tcBorders>
              <w:top w:val="nil"/>
              <w:left w:val="nil"/>
              <w:bottom w:val="nil"/>
              <w:right w:val="nil"/>
            </w:tcBorders>
          </w:tcPr>
          <w:p w14:paraId="5534208A" w14:textId="77777777" w:rsidR="00E87FE0" w:rsidRPr="00E87FE0" w:rsidRDefault="00E87FE0" w:rsidP="00E87FE0">
            <w:pPr>
              <w:rPr>
                <w:b/>
                <w:sz w:val="22"/>
                <w:szCs w:val="22"/>
              </w:rPr>
            </w:pPr>
          </w:p>
          <w:p w14:paraId="4BD125E0" w14:textId="4571283E" w:rsidR="00E87FE0" w:rsidRPr="00E87FE0" w:rsidRDefault="00E87FE0" w:rsidP="00E87FE0">
            <w:pPr>
              <w:rPr>
                <w:b/>
                <w:sz w:val="22"/>
                <w:szCs w:val="22"/>
              </w:rPr>
            </w:pPr>
            <w:r w:rsidRPr="00E87FE0">
              <w:rPr>
                <w:b/>
                <w:sz w:val="22"/>
                <w:szCs w:val="22"/>
              </w:rPr>
              <w:t xml:space="preserve">Qualifications </w:t>
            </w:r>
          </w:p>
        </w:tc>
      </w:tr>
      <w:tr w:rsidR="00E87FE0" w:rsidRPr="00E87FE0" w14:paraId="337DCBE0"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67A32F70" w14:textId="77777777" w:rsidR="00E87FE0" w:rsidRPr="00E87FE0" w:rsidRDefault="00E87FE0" w:rsidP="00E87FE0">
            <w:pPr>
              <w:rPr>
                <w:sz w:val="20"/>
                <w:szCs w:val="20"/>
              </w:rPr>
            </w:pPr>
          </w:p>
          <w:p w14:paraId="7A5FC5C8" w14:textId="77777777" w:rsidR="00E87FE0" w:rsidRPr="00E87FE0" w:rsidRDefault="00E87FE0" w:rsidP="00E87FE0">
            <w:pPr>
              <w:rPr>
                <w:sz w:val="22"/>
                <w:szCs w:val="22"/>
              </w:rPr>
            </w:pPr>
            <w:r w:rsidRPr="00E87FE0">
              <w:rPr>
                <w:sz w:val="22"/>
                <w:szCs w:val="22"/>
              </w:rPr>
              <w:t>(a)</w:t>
            </w:r>
          </w:p>
        </w:tc>
        <w:tc>
          <w:tcPr>
            <w:tcW w:w="9900" w:type="dxa"/>
            <w:gridSpan w:val="5"/>
            <w:tcBorders>
              <w:top w:val="nil"/>
              <w:left w:val="nil"/>
              <w:bottom w:val="nil"/>
              <w:right w:val="nil"/>
            </w:tcBorders>
          </w:tcPr>
          <w:p w14:paraId="473391A7" w14:textId="77777777" w:rsidR="00E87FE0" w:rsidRPr="00E87FE0" w:rsidRDefault="00E87FE0" w:rsidP="00E87FE0"/>
          <w:p w14:paraId="20678139" w14:textId="77777777" w:rsidR="00E87FE0" w:rsidRPr="00E87FE0" w:rsidRDefault="00E87FE0" w:rsidP="00E87FE0">
            <w:pPr>
              <w:rPr>
                <w:sz w:val="20"/>
                <w:szCs w:val="20"/>
              </w:rPr>
            </w:pPr>
            <w:r w:rsidRPr="00E87FE0">
              <w:rPr>
                <w:sz w:val="22"/>
                <w:szCs w:val="22"/>
              </w:rPr>
              <w:t>Details of qualifications obtained (please refer to employee specification)</w:t>
            </w:r>
            <w:r w:rsidRPr="00E87FE0">
              <w:rPr>
                <w:sz w:val="20"/>
                <w:szCs w:val="20"/>
              </w:rPr>
              <w:t>:</w:t>
            </w:r>
          </w:p>
          <w:p w14:paraId="3DD51B1C" w14:textId="77777777" w:rsidR="00E87FE0" w:rsidRPr="00E87FE0" w:rsidRDefault="00E87FE0" w:rsidP="00E87FE0">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E87FE0" w:rsidRPr="00E87FE0" w14:paraId="37FE91C7"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7C032DE2" w14:textId="77777777" w:rsidR="00E87FE0" w:rsidRPr="00E87FE0" w:rsidRDefault="00E87FE0" w:rsidP="00E87FE0">
            <w:pPr>
              <w:rPr>
                <w:sz w:val="22"/>
                <w:szCs w:val="22"/>
              </w:rPr>
            </w:pPr>
          </w:p>
        </w:tc>
        <w:tc>
          <w:tcPr>
            <w:tcW w:w="9900" w:type="dxa"/>
            <w:gridSpan w:val="5"/>
            <w:tcBorders>
              <w:top w:val="nil"/>
              <w:left w:val="nil"/>
              <w:bottom w:val="single" w:sz="4" w:space="0" w:color="auto"/>
              <w:right w:val="nil"/>
            </w:tcBorders>
          </w:tcPr>
          <w:p w14:paraId="010E9B40" w14:textId="46D06AE8" w:rsidR="00D65252" w:rsidRPr="000464C2" w:rsidRDefault="00E87FE0" w:rsidP="00D65252">
            <w:pPr>
              <w:jc w:val="both"/>
              <w:rPr>
                <w:b/>
                <w:sz w:val="20"/>
                <w:szCs w:val="20"/>
              </w:rPr>
            </w:pPr>
            <w:r w:rsidRPr="000464C2">
              <w:rPr>
                <w:b/>
                <w:sz w:val="20"/>
                <w:szCs w:val="20"/>
              </w:rPr>
              <w:t xml:space="preserve">Applicants must, </w:t>
            </w:r>
            <w:r w:rsidR="00D65252" w:rsidRPr="000464C2">
              <w:rPr>
                <w:b/>
                <w:sz w:val="20"/>
                <w:szCs w:val="20"/>
              </w:rPr>
              <w:t>as at the closing date for receipt of application forms, have a third level qualification in a relevant subject, for example, Business Improvement, Finance, Change Management, Business Studies, Management, Public Policy, Public Administration, or equivalent qualification.</w:t>
            </w:r>
          </w:p>
          <w:p w14:paraId="21042B51" w14:textId="3BCB1228" w:rsidR="00E87FE0" w:rsidRPr="00E87FE0" w:rsidRDefault="00E87FE0" w:rsidP="00E87FE0">
            <w:r w:rsidRPr="000464C2">
              <w:rPr>
                <w:b/>
                <w:sz w:val="20"/>
                <w:szCs w:val="20"/>
              </w:rPr>
              <w:t xml:space="preserve">Please detail your </w:t>
            </w:r>
            <w:r w:rsidR="00D65252" w:rsidRPr="000464C2">
              <w:rPr>
                <w:b/>
                <w:sz w:val="20"/>
                <w:szCs w:val="20"/>
              </w:rPr>
              <w:t xml:space="preserve">relevant </w:t>
            </w:r>
            <w:r w:rsidRPr="000464C2">
              <w:rPr>
                <w:b/>
                <w:sz w:val="20"/>
                <w:szCs w:val="20"/>
              </w:rPr>
              <w:t>qualification below:</w:t>
            </w:r>
          </w:p>
        </w:tc>
      </w:tr>
      <w:tr w:rsidR="00E87FE0" w:rsidRPr="00E87FE0" w14:paraId="12A27544"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C2B407B" w14:textId="77777777" w:rsidR="00E87FE0" w:rsidRPr="00E87FE0" w:rsidRDefault="00E87FE0" w:rsidP="00E87FE0">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62558992" w14:textId="77777777" w:rsidR="00E87FE0" w:rsidRPr="00E87FE0" w:rsidRDefault="00E87FE0" w:rsidP="00E87FE0">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068B8C8B" w14:textId="77777777" w:rsidR="00E87FE0" w:rsidRPr="00E87FE0" w:rsidRDefault="00E87FE0" w:rsidP="00E87FE0">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29B768E" w14:textId="77777777" w:rsidR="00E87FE0" w:rsidRPr="00E87FE0" w:rsidRDefault="00E87FE0" w:rsidP="00E87FE0">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111FF90F" w14:textId="77777777" w:rsidR="00E87FE0" w:rsidRPr="00E87FE0" w:rsidRDefault="00E87FE0" w:rsidP="00E87FE0">
            <w:pPr>
              <w:jc w:val="center"/>
              <w:rPr>
                <w:sz w:val="22"/>
                <w:szCs w:val="22"/>
              </w:rPr>
            </w:pPr>
            <w:r w:rsidRPr="00E87FE0">
              <w:rPr>
                <w:sz w:val="22"/>
                <w:szCs w:val="22"/>
              </w:rPr>
              <w:t>Grade or mark:</w:t>
            </w:r>
          </w:p>
        </w:tc>
      </w:tr>
      <w:tr w:rsidR="00E87FE0" w:rsidRPr="00E87FE0" w14:paraId="225ECA7A"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D7969BF" w14:textId="77777777" w:rsidR="00E87FE0" w:rsidRPr="00E87FE0" w:rsidRDefault="00E87FE0" w:rsidP="00E87FE0"/>
          <w:p w14:paraId="35DABF7F"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23F12F6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76B421BC"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777F26A6"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63FAAA29" w14:textId="77777777" w:rsidR="00E87FE0" w:rsidRPr="00E87FE0" w:rsidRDefault="00E87FE0" w:rsidP="00E87FE0"/>
        </w:tc>
      </w:tr>
      <w:tr w:rsidR="00E87FE0" w:rsidRPr="00E87FE0" w14:paraId="0125D0D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98A6D28" w14:textId="77777777" w:rsidR="00E87FE0" w:rsidRPr="00E87FE0" w:rsidRDefault="00E87FE0" w:rsidP="00E87FE0"/>
          <w:p w14:paraId="3E8A724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604E99A1"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4268AA27"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44546CE4"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5E22EAE" w14:textId="77777777" w:rsidR="00E87FE0" w:rsidRPr="00E87FE0" w:rsidRDefault="00E87FE0" w:rsidP="00E87FE0"/>
        </w:tc>
      </w:tr>
      <w:tr w:rsidR="000464C2" w:rsidRPr="00E87FE0" w14:paraId="64AEB736"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5887F79" w14:textId="77777777" w:rsidR="000464C2" w:rsidRDefault="000464C2" w:rsidP="00E87FE0"/>
          <w:p w14:paraId="74EBEA5D" w14:textId="1DB78C27" w:rsidR="000464C2" w:rsidRPr="00E87FE0" w:rsidRDefault="000464C2" w:rsidP="00E87FE0"/>
        </w:tc>
        <w:tc>
          <w:tcPr>
            <w:tcW w:w="2552" w:type="dxa"/>
            <w:tcBorders>
              <w:top w:val="single" w:sz="4" w:space="0" w:color="auto"/>
              <w:left w:val="single" w:sz="4" w:space="0" w:color="auto"/>
              <w:bottom w:val="single" w:sz="4" w:space="0" w:color="auto"/>
              <w:right w:val="single" w:sz="4" w:space="0" w:color="auto"/>
            </w:tcBorders>
          </w:tcPr>
          <w:p w14:paraId="198AF4FD" w14:textId="77777777" w:rsidR="000464C2" w:rsidRPr="00E87FE0" w:rsidRDefault="000464C2" w:rsidP="00E87FE0"/>
        </w:tc>
        <w:tc>
          <w:tcPr>
            <w:tcW w:w="1984" w:type="dxa"/>
            <w:tcBorders>
              <w:top w:val="single" w:sz="4" w:space="0" w:color="auto"/>
              <w:left w:val="single" w:sz="4" w:space="0" w:color="auto"/>
              <w:bottom w:val="single" w:sz="4" w:space="0" w:color="auto"/>
              <w:right w:val="single" w:sz="4" w:space="0" w:color="auto"/>
            </w:tcBorders>
          </w:tcPr>
          <w:p w14:paraId="02E5437D" w14:textId="77777777" w:rsidR="000464C2" w:rsidRPr="00E87FE0" w:rsidRDefault="000464C2" w:rsidP="00E87FE0"/>
        </w:tc>
        <w:tc>
          <w:tcPr>
            <w:tcW w:w="3720" w:type="dxa"/>
            <w:tcBorders>
              <w:top w:val="single" w:sz="4" w:space="0" w:color="auto"/>
              <w:left w:val="single" w:sz="4" w:space="0" w:color="auto"/>
              <w:bottom w:val="single" w:sz="4" w:space="0" w:color="auto"/>
              <w:right w:val="single" w:sz="4" w:space="0" w:color="auto"/>
            </w:tcBorders>
          </w:tcPr>
          <w:p w14:paraId="305AC104" w14:textId="77777777" w:rsidR="000464C2" w:rsidRPr="00E87FE0" w:rsidRDefault="000464C2" w:rsidP="00E87FE0"/>
        </w:tc>
        <w:tc>
          <w:tcPr>
            <w:tcW w:w="1284" w:type="dxa"/>
            <w:tcBorders>
              <w:top w:val="single" w:sz="4" w:space="0" w:color="auto"/>
              <w:left w:val="single" w:sz="4" w:space="0" w:color="auto"/>
              <w:bottom w:val="single" w:sz="4" w:space="0" w:color="auto"/>
              <w:right w:val="single" w:sz="4" w:space="0" w:color="auto"/>
            </w:tcBorders>
          </w:tcPr>
          <w:p w14:paraId="24AB8F8C" w14:textId="77777777" w:rsidR="000464C2" w:rsidRPr="00E87FE0" w:rsidRDefault="000464C2" w:rsidP="00E87FE0"/>
        </w:tc>
      </w:tr>
      <w:tr w:rsidR="00E87FE0" w:rsidRPr="00E87FE0" w14:paraId="77FF20E1" w14:textId="77777777" w:rsidTr="004E78F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22C94C87" w14:textId="77777777" w:rsidR="00E87FE0" w:rsidRPr="00E87FE0" w:rsidRDefault="00E87FE0" w:rsidP="00E87FE0"/>
          <w:p w14:paraId="1F89A605" w14:textId="77777777" w:rsidR="00E87FE0" w:rsidRPr="00E87FE0" w:rsidRDefault="00E87FE0" w:rsidP="00E87FE0"/>
        </w:tc>
        <w:tc>
          <w:tcPr>
            <w:tcW w:w="2552" w:type="dxa"/>
            <w:tcBorders>
              <w:top w:val="single" w:sz="4" w:space="0" w:color="auto"/>
              <w:left w:val="single" w:sz="4" w:space="0" w:color="auto"/>
              <w:bottom w:val="single" w:sz="4" w:space="0" w:color="auto"/>
              <w:right w:val="single" w:sz="4" w:space="0" w:color="auto"/>
            </w:tcBorders>
          </w:tcPr>
          <w:p w14:paraId="7EB2DE06" w14:textId="77777777" w:rsidR="00E87FE0" w:rsidRPr="00E87FE0" w:rsidRDefault="00E87FE0" w:rsidP="00E87FE0"/>
        </w:tc>
        <w:tc>
          <w:tcPr>
            <w:tcW w:w="1984" w:type="dxa"/>
            <w:tcBorders>
              <w:top w:val="single" w:sz="4" w:space="0" w:color="auto"/>
              <w:left w:val="single" w:sz="4" w:space="0" w:color="auto"/>
              <w:bottom w:val="single" w:sz="4" w:space="0" w:color="auto"/>
              <w:right w:val="single" w:sz="4" w:space="0" w:color="auto"/>
            </w:tcBorders>
          </w:tcPr>
          <w:p w14:paraId="2EFC8A53" w14:textId="77777777" w:rsidR="00E87FE0" w:rsidRPr="00E87FE0" w:rsidRDefault="00E87FE0" w:rsidP="00E87FE0"/>
        </w:tc>
        <w:tc>
          <w:tcPr>
            <w:tcW w:w="3720" w:type="dxa"/>
            <w:tcBorders>
              <w:top w:val="single" w:sz="4" w:space="0" w:color="auto"/>
              <w:left w:val="single" w:sz="4" w:space="0" w:color="auto"/>
              <w:bottom w:val="single" w:sz="4" w:space="0" w:color="auto"/>
              <w:right w:val="single" w:sz="4" w:space="0" w:color="auto"/>
            </w:tcBorders>
          </w:tcPr>
          <w:p w14:paraId="295350DE" w14:textId="77777777" w:rsidR="00E87FE0" w:rsidRPr="00E87FE0" w:rsidRDefault="00E87FE0" w:rsidP="00E87FE0"/>
        </w:tc>
        <w:tc>
          <w:tcPr>
            <w:tcW w:w="1284" w:type="dxa"/>
            <w:tcBorders>
              <w:top w:val="single" w:sz="4" w:space="0" w:color="auto"/>
              <w:left w:val="single" w:sz="4" w:space="0" w:color="auto"/>
              <w:bottom w:val="single" w:sz="4" w:space="0" w:color="auto"/>
              <w:right w:val="single" w:sz="4" w:space="0" w:color="auto"/>
            </w:tcBorders>
          </w:tcPr>
          <w:p w14:paraId="7C522FC2" w14:textId="77777777" w:rsidR="00E87FE0" w:rsidRPr="00E87FE0" w:rsidRDefault="00E87FE0" w:rsidP="00E87FE0"/>
        </w:tc>
      </w:tr>
    </w:tbl>
    <w:p w14:paraId="119D5E3D"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6"/>
        <w:gridCol w:w="464"/>
        <w:gridCol w:w="2530"/>
        <w:gridCol w:w="1439"/>
        <w:gridCol w:w="4287"/>
        <w:gridCol w:w="1275"/>
      </w:tblGrid>
      <w:tr w:rsidR="00E87FE0" w:rsidRPr="00E87FE0" w14:paraId="0EDE0CA7" w14:textId="77777777" w:rsidTr="004E78F7">
        <w:tc>
          <w:tcPr>
            <w:tcW w:w="1080" w:type="dxa"/>
            <w:gridSpan w:val="2"/>
            <w:tcBorders>
              <w:top w:val="nil"/>
              <w:left w:val="nil"/>
              <w:bottom w:val="nil"/>
              <w:right w:val="nil"/>
            </w:tcBorders>
          </w:tcPr>
          <w:p w14:paraId="5D34FF6F" w14:textId="77777777" w:rsidR="00E87FE0" w:rsidRPr="00E87FE0" w:rsidRDefault="00E87FE0" w:rsidP="00E87FE0">
            <w:pPr>
              <w:rPr>
                <w:sz w:val="22"/>
                <w:szCs w:val="22"/>
              </w:rPr>
            </w:pPr>
            <w:r w:rsidRPr="00E87FE0">
              <w:rPr>
                <w:sz w:val="22"/>
                <w:szCs w:val="22"/>
              </w:rPr>
              <w:t>(b)</w:t>
            </w:r>
          </w:p>
        </w:tc>
        <w:tc>
          <w:tcPr>
            <w:tcW w:w="9531" w:type="dxa"/>
            <w:gridSpan w:val="4"/>
            <w:tcBorders>
              <w:top w:val="nil"/>
              <w:left w:val="nil"/>
              <w:bottom w:val="nil"/>
              <w:right w:val="nil"/>
            </w:tcBorders>
          </w:tcPr>
          <w:p w14:paraId="553824C8" w14:textId="77777777" w:rsidR="00E87FE0" w:rsidRPr="00E87FE0" w:rsidRDefault="00E87FE0" w:rsidP="00E87FE0">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65E7F63A" w14:textId="77777777" w:rsidR="00E87FE0" w:rsidRPr="00E87FE0" w:rsidRDefault="00E87FE0" w:rsidP="00E87FE0">
            <w:pPr>
              <w:rPr>
                <w:sz w:val="22"/>
                <w:szCs w:val="22"/>
              </w:rPr>
            </w:pPr>
            <w:r w:rsidRPr="00E87FE0">
              <w:rPr>
                <w:sz w:val="20"/>
                <w:szCs w:val="20"/>
              </w:rPr>
              <w:t>(The selection panel will make the final decision on the relevance and equivalence of your qualification.)</w:t>
            </w:r>
          </w:p>
        </w:tc>
      </w:tr>
      <w:tr w:rsidR="00E87FE0" w:rsidRPr="00E87FE0" w14:paraId="07B54106" w14:textId="77777777" w:rsidTr="004E78F7">
        <w:tc>
          <w:tcPr>
            <w:tcW w:w="1080" w:type="dxa"/>
            <w:gridSpan w:val="2"/>
            <w:tcBorders>
              <w:top w:val="nil"/>
              <w:left w:val="nil"/>
              <w:bottom w:val="single" w:sz="4" w:space="0" w:color="auto"/>
              <w:right w:val="nil"/>
            </w:tcBorders>
          </w:tcPr>
          <w:p w14:paraId="779826A0" w14:textId="77777777" w:rsidR="00E87FE0" w:rsidRPr="00E87FE0" w:rsidRDefault="00E87FE0" w:rsidP="00E87FE0">
            <w:pPr>
              <w:rPr>
                <w:sz w:val="20"/>
                <w:szCs w:val="20"/>
              </w:rPr>
            </w:pPr>
          </w:p>
        </w:tc>
        <w:tc>
          <w:tcPr>
            <w:tcW w:w="9531" w:type="dxa"/>
            <w:gridSpan w:val="4"/>
            <w:tcBorders>
              <w:top w:val="nil"/>
              <w:left w:val="nil"/>
              <w:bottom w:val="single" w:sz="4" w:space="0" w:color="auto"/>
              <w:right w:val="nil"/>
            </w:tcBorders>
          </w:tcPr>
          <w:p w14:paraId="230EBEAA" w14:textId="77777777" w:rsidR="00E87FE0" w:rsidRPr="00E87FE0" w:rsidRDefault="00E87FE0" w:rsidP="00E87FE0"/>
        </w:tc>
      </w:tr>
      <w:tr w:rsidR="00E87FE0" w:rsidRPr="00E87FE0" w14:paraId="0B3EC566"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4F8C3EAC" w14:textId="77777777" w:rsidR="00E87FE0" w:rsidRPr="00E87FE0" w:rsidRDefault="00E87FE0" w:rsidP="00E87FE0">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524D2EDD" w14:textId="77777777" w:rsidR="00E87FE0" w:rsidRPr="00E87FE0" w:rsidRDefault="00E87FE0" w:rsidP="00E87FE0">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760BC114" w14:textId="77777777" w:rsidR="00E87FE0" w:rsidRPr="00E87FE0" w:rsidRDefault="00E87FE0" w:rsidP="00E87FE0">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3BFB1294" w14:textId="77777777" w:rsidR="00E87FE0" w:rsidRPr="00E87FE0" w:rsidRDefault="00E87FE0" w:rsidP="00E87FE0">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2A048A6A" w14:textId="77777777" w:rsidR="00E87FE0" w:rsidRPr="00E87FE0" w:rsidRDefault="00E87FE0" w:rsidP="00E87FE0">
            <w:pPr>
              <w:jc w:val="center"/>
              <w:rPr>
                <w:sz w:val="22"/>
                <w:szCs w:val="22"/>
              </w:rPr>
            </w:pPr>
            <w:r w:rsidRPr="00E87FE0">
              <w:rPr>
                <w:sz w:val="22"/>
                <w:szCs w:val="22"/>
              </w:rPr>
              <w:t>Grade or mark</w:t>
            </w:r>
          </w:p>
        </w:tc>
      </w:tr>
      <w:tr w:rsidR="00E87FE0" w:rsidRPr="00E87FE0" w14:paraId="1324E6E9" w14:textId="77777777" w:rsidTr="004E78F7">
        <w:tc>
          <w:tcPr>
            <w:tcW w:w="1080" w:type="dxa"/>
            <w:gridSpan w:val="2"/>
            <w:tcBorders>
              <w:top w:val="single" w:sz="4" w:space="0" w:color="auto"/>
              <w:left w:val="single" w:sz="4" w:space="0" w:color="auto"/>
              <w:bottom w:val="single" w:sz="4" w:space="0" w:color="auto"/>
              <w:right w:val="single" w:sz="4" w:space="0" w:color="auto"/>
            </w:tcBorders>
          </w:tcPr>
          <w:p w14:paraId="02279913" w14:textId="77777777" w:rsidR="00E87FE0" w:rsidRPr="00E87FE0" w:rsidRDefault="00E87FE0" w:rsidP="00E87FE0"/>
          <w:p w14:paraId="44281829" w14:textId="77777777" w:rsidR="00E87FE0" w:rsidRPr="00E87FE0" w:rsidRDefault="00E87FE0" w:rsidP="00E87FE0"/>
          <w:p w14:paraId="5133C7D2" w14:textId="77777777" w:rsidR="00E87FE0" w:rsidRPr="00E87FE0" w:rsidRDefault="00E87FE0" w:rsidP="00E87FE0"/>
          <w:p w14:paraId="4A85957C" w14:textId="77777777" w:rsidR="00E87FE0" w:rsidRPr="00E87FE0" w:rsidRDefault="00E87FE0" w:rsidP="00E87FE0"/>
          <w:p w14:paraId="01C499DB" w14:textId="77777777" w:rsidR="00E87FE0" w:rsidRPr="00E87FE0" w:rsidRDefault="00E87FE0" w:rsidP="00E87FE0"/>
        </w:tc>
        <w:tc>
          <w:tcPr>
            <w:tcW w:w="2530" w:type="dxa"/>
            <w:tcBorders>
              <w:top w:val="single" w:sz="4" w:space="0" w:color="auto"/>
              <w:left w:val="single" w:sz="4" w:space="0" w:color="auto"/>
              <w:bottom w:val="single" w:sz="4" w:space="0" w:color="auto"/>
              <w:right w:val="single" w:sz="4" w:space="0" w:color="auto"/>
            </w:tcBorders>
          </w:tcPr>
          <w:p w14:paraId="6E4F17EF" w14:textId="77777777" w:rsidR="00E87FE0" w:rsidRPr="00E87FE0" w:rsidRDefault="00E87FE0" w:rsidP="00E87FE0"/>
        </w:tc>
        <w:tc>
          <w:tcPr>
            <w:tcW w:w="1439" w:type="dxa"/>
            <w:tcBorders>
              <w:top w:val="single" w:sz="4" w:space="0" w:color="auto"/>
              <w:left w:val="single" w:sz="4" w:space="0" w:color="auto"/>
              <w:bottom w:val="single" w:sz="4" w:space="0" w:color="auto"/>
              <w:right w:val="single" w:sz="4" w:space="0" w:color="auto"/>
            </w:tcBorders>
          </w:tcPr>
          <w:p w14:paraId="6B562090" w14:textId="77777777" w:rsidR="00E87FE0" w:rsidRPr="00E87FE0" w:rsidRDefault="00E87FE0" w:rsidP="00E87FE0"/>
        </w:tc>
        <w:tc>
          <w:tcPr>
            <w:tcW w:w="4287" w:type="dxa"/>
            <w:tcBorders>
              <w:top w:val="single" w:sz="4" w:space="0" w:color="auto"/>
              <w:left w:val="single" w:sz="4" w:space="0" w:color="auto"/>
              <w:bottom w:val="single" w:sz="4" w:space="0" w:color="auto"/>
              <w:right w:val="single" w:sz="4" w:space="0" w:color="auto"/>
            </w:tcBorders>
          </w:tcPr>
          <w:p w14:paraId="622C2514" w14:textId="77777777" w:rsidR="00E87FE0" w:rsidRPr="00E87FE0" w:rsidRDefault="00E87FE0" w:rsidP="00E87FE0"/>
        </w:tc>
        <w:tc>
          <w:tcPr>
            <w:tcW w:w="1275" w:type="dxa"/>
            <w:tcBorders>
              <w:top w:val="single" w:sz="4" w:space="0" w:color="auto"/>
              <w:left w:val="single" w:sz="4" w:space="0" w:color="auto"/>
              <w:bottom w:val="single" w:sz="4" w:space="0" w:color="auto"/>
              <w:right w:val="single" w:sz="4" w:space="0" w:color="auto"/>
            </w:tcBorders>
          </w:tcPr>
          <w:p w14:paraId="52975857" w14:textId="77777777" w:rsidR="00E87FE0" w:rsidRPr="00E87FE0" w:rsidRDefault="00E87FE0" w:rsidP="00E87FE0"/>
        </w:tc>
      </w:tr>
      <w:tr w:rsidR="00E87FE0" w:rsidRPr="00E87FE0" w14:paraId="6FEB4CA7" w14:textId="77777777" w:rsidTr="004E78F7">
        <w:tc>
          <w:tcPr>
            <w:tcW w:w="10611" w:type="dxa"/>
            <w:gridSpan w:val="6"/>
            <w:tcBorders>
              <w:top w:val="single" w:sz="4" w:space="0" w:color="auto"/>
              <w:left w:val="nil"/>
              <w:bottom w:val="single" w:sz="4" w:space="0" w:color="auto"/>
              <w:right w:val="nil"/>
            </w:tcBorders>
          </w:tcPr>
          <w:p w14:paraId="09BB424D" w14:textId="77777777" w:rsidR="00E87FE0" w:rsidRPr="00E87FE0" w:rsidRDefault="00E87FE0" w:rsidP="00E87FE0">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E87FE0" w:rsidRPr="00E87FE0" w14:paraId="0592A2FD" w14:textId="77777777" w:rsidTr="004E78F7">
        <w:tc>
          <w:tcPr>
            <w:tcW w:w="10611" w:type="dxa"/>
            <w:gridSpan w:val="6"/>
            <w:tcBorders>
              <w:top w:val="single" w:sz="4" w:space="0" w:color="auto"/>
              <w:left w:val="single" w:sz="4" w:space="0" w:color="auto"/>
              <w:bottom w:val="single" w:sz="4" w:space="0" w:color="auto"/>
              <w:right w:val="single" w:sz="4" w:space="0" w:color="auto"/>
            </w:tcBorders>
          </w:tcPr>
          <w:p w14:paraId="30E883DA" w14:textId="77777777" w:rsidR="00E87FE0" w:rsidRPr="00E87FE0" w:rsidRDefault="00E87FE0" w:rsidP="00E87FE0"/>
          <w:p w14:paraId="63170C4C" w14:textId="77777777" w:rsidR="00E87FE0" w:rsidRPr="00E87FE0" w:rsidRDefault="00E87FE0" w:rsidP="00E87FE0"/>
          <w:p w14:paraId="063FB21B" w14:textId="008F0D7E" w:rsidR="00E87FE0" w:rsidRDefault="00E87FE0" w:rsidP="00E87FE0"/>
          <w:p w14:paraId="0B0547A9" w14:textId="649ACA4D" w:rsidR="000464C2" w:rsidRDefault="000464C2" w:rsidP="00E87FE0"/>
          <w:p w14:paraId="214FE240" w14:textId="10A76D32" w:rsidR="000464C2" w:rsidRDefault="000464C2" w:rsidP="00E87FE0"/>
          <w:p w14:paraId="0214D6A2" w14:textId="77777777" w:rsidR="000464C2" w:rsidRPr="00E87FE0" w:rsidRDefault="000464C2" w:rsidP="00E87FE0"/>
          <w:p w14:paraId="54A057E6" w14:textId="77777777" w:rsidR="00E87FE0" w:rsidRPr="00E87FE0" w:rsidRDefault="00E87FE0" w:rsidP="00E87FE0"/>
          <w:p w14:paraId="26590532" w14:textId="77777777" w:rsidR="00E87FE0" w:rsidRPr="00E87FE0" w:rsidRDefault="00E87FE0" w:rsidP="00E87FE0"/>
          <w:p w14:paraId="4029258F" w14:textId="77777777" w:rsidR="00E87FE0" w:rsidRPr="00E87FE0" w:rsidRDefault="00E87FE0" w:rsidP="00E87FE0"/>
        </w:tc>
      </w:tr>
      <w:tr w:rsidR="00E87FE0" w:rsidRPr="00E87FE0" w14:paraId="7F20674A" w14:textId="77777777" w:rsidTr="004E78F7">
        <w:tc>
          <w:tcPr>
            <w:tcW w:w="10611" w:type="dxa"/>
            <w:gridSpan w:val="6"/>
            <w:tcBorders>
              <w:top w:val="single" w:sz="4" w:space="0" w:color="auto"/>
              <w:left w:val="nil"/>
              <w:bottom w:val="nil"/>
              <w:right w:val="nil"/>
            </w:tcBorders>
          </w:tcPr>
          <w:p w14:paraId="658374B0" w14:textId="77777777" w:rsidR="00E87FE0" w:rsidRPr="00E87FE0" w:rsidRDefault="00E87FE0" w:rsidP="00E87FE0"/>
        </w:tc>
      </w:tr>
      <w:tr w:rsidR="00E87FE0" w:rsidRPr="00E87FE0" w14:paraId="5CF6321C" w14:textId="77777777" w:rsidTr="004E78F7">
        <w:tc>
          <w:tcPr>
            <w:tcW w:w="616" w:type="dxa"/>
            <w:tcBorders>
              <w:top w:val="nil"/>
              <w:left w:val="nil"/>
              <w:bottom w:val="nil"/>
              <w:right w:val="nil"/>
            </w:tcBorders>
          </w:tcPr>
          <w:p w14:paraId="19277C8B" w14:textId="24655761" w:rsidR="00E87FE0" w:rsidRPr="00E87FE0" w:rsidRDefault="00E87FE0" w:rsidP="00E87FE0">
            <w:pPr>
              <w:rPr>
                <w:sz w:val="22"/>
                <w:szCs w:val="22"/>
              </w:rPr>
            </w:pPr>
          </w:p>
        </w:tc>
        <w:tc>
          <w:tcPr>
            <w:tcW w:w="9995" w:type="dxa"/>
            <w:gridSpan w:val="5"/>
            <w:tcBorders>
              <w:top w:val="nil"/>
              <w:left w:val="nil"/>
              <w:bottom w:val="nil"/>
              <w:right w:val="nil"/>
            </w:tcBorders>
          </w:tcPr>
          <w:p w14:paraId="1AE1A150" w14:textId="2121AFE3" w:rsidR="00E87FE0" w:rsidRPr="00E87FE0" w:rsidRDefault="00E87FE0" w:rsidP="00E87FE0">
            <w:pPr>
              <w:rPr>
                <w:b/>
                <w:sz w:val="22"/>
                <w:szCs w:val="22"/>
              </w:rPr>
            </w:pPr>
          </w:p>
        </w:tc>
      </w:tr>
    </w:tbl>
    <w:p w14:paraId="5080AFBD" w14:textId="77777777" w:rsidR="00600EB7" w:rsidRDefault="00600EB7">
      <w:r>
        <w:br w:type="page"/>
      </w:r>
    </w:p>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7B765BAD" w14:textId="77777777" w:rsidTr="004E78F7">
        <w:tc>
          <w:tcPr>
            <w:tcW w:w="10611" w:type="dxa"/>
            <w:gridSpan w:val="7"/>
            <w:tcBorders>
              <w:top w:val="nil"/>
              <w:left w:val="nil"/>
              <w:bottom w:val="nil"/>
              <w:right w:val="nil"/>
            </w:tcBorders>
          </w:tcPr>
          <w:p w14:paraId="5B7D92D2" w14:textId="77777777" w:rsidR="00E87FE0" w:rsidRPr="00E87FE0" w:rsidRDefault="00E87FE0" w:rsidP="00E87FE0">
            <w:pPr>
              <w:rPr>
                <w:b/>
                <w:sz w:val="22"/>
                <w:szCs w:val="22"/>
              </w:rPr>
            </w:pPr>
            <w:r w:rsidRPr="00E87FE0">
              <w:rPr>
                <w:b/>
                <w:sz w:val="22"/>
                <w:szCs w:val="22"/>
              </w:rPr>
              <w:t>Employment history</w:t>
            </w:r>
          </w:p>
        </w:tc>
      </w:tr>
      <w:tr w:rsidR="00E87FE0" w:rsidRPr="00E87FE0" w14:paraId="62A5A9DB" w14:textId="77777777" w:rsidTr="004E78F7">
        <w:tc>
          <w:tcPr>
            <w:tcW w:w="622" w:type="dxa"/>
            <w:tcBorders>
              <w:top w:val="nil"/>
              <w:left w:val="nil"/>
              <w:bottom w:val="nil"/>
              <w:right w:val="nil"/>
            </w:tcBorders>
          </w:tcPr>
          <w:p w14:paraId="06A7F071" w14:textId="77777777" w:rsidR="00E87FE0" w:rsidRPr="00E87FE0" w:rsidRDefault="00E87FE0" w:rsidP="00E87FE0">
            <w:pPr>
              <w:rPr>
                <w:sz w:val="22"/>
                <w:szCs w:val="22"/>
              </w:rPr>
            </w:pPr>
          </w:p>
          <w:p w14:paraId="73BFC470" w14:textId="4B3DB5ED" w:rsidR="00E87FE0" w:rsidRPr="00E87FE0" w:rsidRDefault="00E87FE0" w:rsidP="00E87FE0">
            <w:pPr>
              <w:rPr>
                <w:sz w:val="22"/>
                <w:szCs w:val="22"/>
              </w:rPr>
            </w:pPr>
            <w:r w:rsidRPr="00E87FE0">
              <w:rPr>
                <w:sz w:val="22"/>
                <w:szCs w:val="22"/>
              </w:rPr>
              <w:t>(</w:t>
            </w:r>
            <w:r w:rsidR="000464C2">
              <w:rPr>
                <w:sz w:val="22"/>
                <w:szCs w:val="22"/>
              </w:rPr>
              <w:t>c</w:t>
            </w:r>
            <w:r w:rsidRPr="00E87FE0">
              <w:rPr>
                <w:sz w:val="22"/>
                <w:szCs w:val="22"/>
              </w:rPr>
              <w:t>)</w:t>
            </w:r>
          </w:p>
        </w:tc>
        <w:tc>
          <w:tcPr>
            <w:tcW w:w="9989" w:type="dxa"/>
            <w:gridSpan w:val="6"/>
            <w:tcBorders>
              <w:top w:val="nil"/>
              <w:left w:val="nil"/>
              <w:bottom w:val="nil"/>
              <w:right w:val="nil"/>
            </w:tcBorders>
          </w:tcPr>
          <w:p w14:paraId="1EDFEF08" w14:textId="77777777" w:rsidR="00E87FE0" w:rsidRPr="00E87FE0" w:rsidRDefault="00E87FE0" w:rsidP="00E87FE0">
            <w:pPr>
              <w:rPr>
                <w:sz w:val="22"/>
                <w:szCs w:val="22"/>
              </w:rPr>
            </w:pPr>
          </w:p>
          <w:p w14:paraId="0FE1C094"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2C3D920" w14:textId="77777777" w:rsidTr="004E78F7">
        <w:tc>
          <w:tcPr>
            <w:tcW w:w="622" w:type="dxa"/>
            <w:tcBorders>
              <w:top w:val="nil"/>
              <w:left w:val="nil"/>
              <w:bottom w:val="nil"/>
              <w:right w:val="nil"/>
            </w:tcBorders>
          </w:tcPr>
          <w:p w14:paraId="08722A54"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ECE7DFB" w14:textId="77777777" w:rsidR="00E87FE0" w:rsidRPr="00E87FE0" w:rsidRDefault="00E87FE0" w:rsidP="00E87FE0">
            <w:pPr>
              <w:rPr>
                <w:sz w:val="22"/>
                <w:szCs w:val="22"/>
              </w:rPr>
            </w:pPr>
          </w:p>
        </w:tc>
      </w:tr>
      <w:tr w:rsidR="00E87FE0" w:rsidRPr="00E87FE0" w14:paraId="41235793" w14:textId="77777777" w:rsidTr="004E78F7">
        <w:tc>
          <w:tcPr>
            <w:tcW w:w="2986" w:type="dxa"/>
            <w:gridSpan w:val="3"/>
            <w:tcBorders>
              <w:bottom w:val="single" w:sz="4" w:space="0" w:color="auto"/>
            </w:tcBorders>
          </w:tcPr>
          <w:p w14:paraId="5E6DA3BF"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2F2FD1CC" w14:textId="77777777" w:rsidR="00E87FE0" w:rsidRPr="00E87FE0" w:rsidRDefault="00E87FE0" w:rsidP="00E87FE0">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589038CE"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2FE00B6E" w14:textId="77777777" w:rsidR="00E87FE0" w:rsidRPr="00E87FE0" w:rsidRDefault="00E87FE0" w:rsidP="00E87FE0">
            <w:pPr>
              <w:jc w:val="center"/>
              <w:rPr>
                <w:sz w:val="22"/>
                <w:szCs w:val="22"/>
              </w:rPr>
            </w:pPr>
            <w:r w:rsidRPr="00E87FE0">
              <w:rPr>
                <w:sz w:val="22"/>
                <w:szCs w:val="22"/>
              </w:rPr>
              <w:t>Salary:</w:t>
            </w:r>
          </w:p>
        </w:tc>
      </w:tr>
      <w:tr w:rsidR="00E87FE0" w:rsidRPr="00E87FE0" w14:paraId="090EE23D" w14:textId="77777777" w:rsidTr="004E78F7">
        <w:tc>
          <w:tcPr>
            <w:tcW w:w="2986" w:type="dxa"/>
            <w:gridSpan w:val="3"/>
            <w:tcBorders>
              <w:bottom w:val="single" w:sz="4" w:space="0" w:color="auto"/>
            </w:tcBorders>
          </w:tcPr>
          <w:p w14:paraId="03E3695D" w14:textId="77777777" w:rsidR="00E87FE0" w:rsidRPr="00E87FE0" w:rsidRDefault="00E87FE0" w:rsidP="00E87FE0"/>
          <w:p w14:paraId="464DC8C9" w14:textId="747AB28E" w:rsidR="00E87FE0" w:rsidRDefault="00E87FE0" w:rsidP="00E87FE0"/>
          <w:p w14:paraId="2220EA26" w14:textId="77777777" w:rsidR="000464C2" w:rsidRPr="00E87FE0" w:rsidRDefault="000464C2" w:rsidP="00E87FE0"/>
          <w:p w14:paraId="311CA31C" w14:textId="77777777" w:rsidR="00E87FE0" w:rsidRPr="00E87FE0" w:rsidRDefault="00E87FE0" w:rsidP="00E87FE0"/>
          <w:p w14:paraId="32AA25B7" w14:textId="77777777" w:rsidR="00E87FE0" w:rsidRPr="00E87FE0" w:rsidRDefault="00E87FE0" w:rsidP="00E87FE0"/>
          <w:p w14:paraId="4475AE54" w14:textId="77777777" w:rsidR="00E87FE0" w:rsidRPr="00E87FE0" w:rsidRDefault="00E87FE0" w:rsidP="00E87FE0"/>
        </w:tc>
        <w:tc>
          <w:tcPr>
            <w:tcW w:w="1780" w:type="dxa"/>
            <w:tcBorders>
              <w:bottom w:val="single" w:sz="4" w:space="0" w:color="auto"/>
            </w:tcBorders>
          </w:tcPr>
          <w:p w14:paraId="71ADA5FA" w14:textId="77777777" w:rsidR="00E87FE0" w:rsidRPr="00E87FE0" w:rsidRDefault="00E87FE0" w:rsidP="00E87FE0"/>
        </w:tc>
        <w:tc>
          <w:tcPr>
            <w:tcW w:w="4428" w:type="dxa"/>
            <w:gridSpan w:val="2"/>
            <w:tcBorders>
              <w:bottom w:val="single" w:sz="4" w:space="0" w:color="auto"/>
            </w:tcBorders>
          </w:tcPr>
          <w:p w14:paraId="2DC56361" w14:textId="77777777" w:rsidR="00E87FE0" w:rsidRPr="00E87FE0" w:rsidRDefault="00E87FE0" w:rsidP="00E87FE0"/>
        </w:tc>
        <w:tc>
          <w:tcPr>
            <w:tcW w:w="1417" w:type="dxa"/>
            <w:tcBorders>
              <w:bottom w:val="single" w:sz="4" w:space="0" w:color="auto"/>
            </w:tcBorders>
          </w:tcPr>
          <w:p w14:paraId="088247F3" w14:textId="77777777" w:rsidR="00E87FE0" w:rsidRPr="00E87FE0" w:rsidRDefault="00E87FE0" w:rsidP="00E87FE0"/>
        </w:tc>
      </w:tr>
      <w:tr w:rsidR="00E87FE0" w:rsidRPr="00E87FE0" w14:paraId="6D724DBA" w14:textId="77777777" w:rsidTr="004E78F7">
        <w:tc>
          <w:tcPr>
            <w:tcW w:w="622" w:type="dxa"/>
            <w:tcBorders>
              <w:top w:val="nil"/>
              <w:left w:val="nil"/>
              <w:bottom w:val="nil"/>
              <w:right w:val="nil"/>
            </w:tcBorders>
          </w:tcPr>
          <w:p w14:paraId="1B09F10A" w14:textId="77777777" w:rsidR="00E87FE0" w:rsidRPr="00E87FE0" w:rsidRDefault="00E87FE0" w:rsidP="00E87FE0"/>
        </w:tc>
        <w:tc>
          <w:tcPr>
            <w:tcW w:w="9989" w:type="dxa"/>
            <w:gridSpan w:val="6"/>
            <w:tcBorders>
              <w:top w:val="nil"/>
              <w:left w:val="nil"/>
              <w:bottom w:val="nil"/>
              <w:right w:val="nil"/>
            </w:tcBorders>
          </w:tcPr>
          <w:p w14:paraId="6770CCEB" w14:textId="77777777" w:rsidR="00E87FE0" w:rsidRPr="00E87FE0" w:rsidRDefault="00E87FE0" w:rsidP="00E87FE0"/>
        </w:tc>
      </w:tr>
      <w:tr w:rsidR="00E87FE0" w:rsidRPr="00E87FE0" w14:paraId="0F9C45A9" w14:textId="77777777" w:rsidTr="004E78F7">
        <w:tc>
          <w:tcPr>
            <w:tcW w:w="622" w:type="dxa"/>
            <w:tcBorders>
              <w:top w:val="nil"/>
              <w:left w:val="nil"/>
              <w:bottom w:val="nil"/>
              <w:right w:val="nil"/>
            </w:tcBorders>
          </w:tcPr>
          <w:p w14:paraId="551CCA29" w14:textId="544BE9E3" w:rsidR="00E87FE0" w:rsidRPr="00E87FE0" w:rsidRDefault="00E87FE0" w:rsidP="00E87FE0">
            <w:pPr>
              <w:rPr>
                <w:sz w:val="22"/>
                <w:szCs w:val="22"/>
              </w:rPr>
            </w:pPr>
            <w:r w:rsidRPr="00E87FE0">
              <w:rPr>
                <w:sz w:val="22"/>
                <w:szCs w:val="22"/>
              </w:rPr>
              <w:t>(</w:t>
            </w:r>
            <w:r w:rsidR="000464C2">
              <w:rPr>
                <w:sz w:val="22"/>
                <w:szCs w:val="22"/>
              </w:rPr>
              <w:t>d</w:t>
            </w:r>
            <w:r w:rsidRPr="00E87FE0">
              <w:rPr>
                <w:sz w:val="22"/>
                <w:szCs w:val="22"/>
              </w:rPr>
              <w:t>)</w:t>
            </w:r>
          </w:p>
        </w:tc>
        <w:tc>
          <w:tcPr>
            <w:tcW w:w="9989" w:type="dxa"/>
            <w:gridSpan w:val="6"/>
            <w:tcBorders>
              <w:top w:val="nil"/>
              <w:left w:val="nil"/>
              <w:bottom w:val="nil"/>
              <w:right w:val="nil"/>
            </w:tcBorders>
          </w:tcPr>
          <w:p w14:paraId="4C846ED2"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4EF1158E" w14:textId="77777777" w:rsidTr="004E78F7">
        <w:tc>
          <w:tcPr>
            <w:tcW w:w="622" w:type="dxa"/>
            <w:tcBorders>
              <w:top w:val="nil"/>
              <w:left w:val="nil"/>
              <w:bottom w:val="nil"/>
              <w:right w:val="nil"/>
            </w:tcBorders>
          </w:tcPr>
          <w:p w14:paraId="79290FED"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754E565" w14:textId="77777777" w:rsidR="00E87FE0" w:rsidRPr="00E87FE0" w:rsidRDefault="00E87FE0" w:rsidP="00E87FE0">
            <w:pPr>
              <w:rPr>
                <w:sz w:val="22"/>
                <w:szCs w:val="22"/>
              </w:rPr>
            </w:pPr>
          </w:p>
        </w:tc>
      </w:tr>
      <w:tr w:rsidR="00E87FE0" w:rsidRPr="00E87FE0" w14:paraId="6A4BE7A6" w14:textId="77777777" w:rsidTr="004E78F7">
        <w:tc>
          <w:tcPr>
            <w:tcW w:w="2923" w:type="dxa"/>
            <w:gridSpan w:val="2"/>
          </w:tcPr>
          <w:p w14:paraId="11D4B577"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284257A5" w14:textId="77777777" w:rsidR="00E87FE0" w:rsidRPr="00E87FE0" w:rsidRDefault="00E87FE0" w:rsidP="00E87FE0">
            <w:pPr>
              <w:jc w:val="center"/>
              <w:rPr>
                <w:sz w:val="22"/>
                <w:szCs w:val="22"/>
              </w:rPr>
            </w:pPr>
            <w:r w:rsidRPr="00E87FE0">
              <w:rPr>
                <w:sz w:val="22"/>
                <w:szCs w:val="22"/>
              </w:rPr>
              <w:t>From:</w:t>
            </w:r>
          </w:p>
          <w:p w14:paraId="14291E60"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087EFCA7" w14:textId="77777777" w:rsidR="00E87FE0" w:rsidRPr="00E87FE0" w:rsidRDefault="00E87FE0" w:rsidP="00E87FE0">
            <w:pPr>
              <w:jc w:val="center"/>
              <w:rPr>
                <w:sz w:val="22"/>
                <w:szCs w:val="22"/>
              </w:rPr>
            </w:pPr>
            <w:r w:rsidRPr="00E87FE0">
              <w:rPr>
                <w:sz w:val="22"/>
                <w:szCs w:val="22"/>
              </w:rPr>
              <w:t>To:</w:t>
            </w:r>
          </w:p>
          <w:p w14:paraId="0AAF59DA" w14:textId="77777777" w:rsidR="00E87FE0" w:rsidRPr="00E87FE0" w:rsidRDefault="00E87FE0" w:rsidP="00E87FE0">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0416C91B" w14:textId="77777777" w:rsidR="00E87FE0" w:rsidRPr="00E87FE0" w:rsidRDefault="00E87FE0" w:rsidP="00E87FE0">
            <w:pPr>
              <w:jc w:val="center"/>
              <w:rPr>
                <w:sz w:val="22"/>
                <w:szCs w:val="22"/>
              </w:rPr>
            </w:pPr>
            <w:r w:rsidRPr="00E87FE0">
              <w:rPr>
                <w:sz w:val="22"/>
                <w:szCs w:val="22"/>
              </w:rPr>
              <w:t>Position(s) held:</w:t>
            </w:r>
          </w:p>
        </w:tc>
        <w:tc>
          <w:tcPr>
            <w:tcW w:w="1417" w:type="dxa"/>
          </w:tcPr>
          <w:p w14:paraId="792DBA2A" w14:textId="77777777" w:rsidR="00E87FE0" w:rsidRPr="00E87FE0" w:rsidRDefault="00E87FE0" w:rsidP="00E87FE0">
            <w:pPr>
              <w:jc w:val="center"/>
              <w:rPr>
                <w:sz w:val="22"/>
                <w:szCs w:val="22"/>
              </w:rPr>
            </w:pPr>
            <w:r w:rsidRPr="00E87FE0">
              <w:rPr>
                <w:sz w:val="22"/>
                <w:szCs w:val="22"/>
              </w:rPr>
              <w:t>Salary:</w:t>
            </w:r>
          </w:p>
        </w:tc>
      </w:tr>
      <w:tr w:rsidR="00E87FE0" w:rsidRPr="00E87FE0" w14:paraId="28694BB2" w14:textId="77777777" w:rsidTr="004E78F7">
        <w:tc>
          <w:tcPr>
            <w:tcW w:w="2923" w:type="dxa"/>
            <w:gridSpan w:val="2"/>
          </w:tcPr>
          <w:p w14:paraId="7D02B806" w14:textId="77777777" w:rsidR="00E87FE0" w:rsidRPr="00E87FE0" w:rsidRDefault="00E87FE0" w:rsidP="00E87FE0"/>
          <w:p w14:paraId="6C5AAD85" w14:textId="77777777" w:rsidR="00E87FE0" w:rsidRPr="00E87FE0" w:rsidRDefault="00E87FE0" w:rsidP="00E87FE0"/>
          <w:p w14:paraId="6DBFC485" w14:textId="63C3883F" w:rsidR="00E87FE0" w:rsidRDefault="00E87FE0" w:rsidP="00E87FE0"/>
          <w:p w14:paraId="5F4ECDEC" w14:textId="77777777" w:rsidR="000464C2" w:rsidRPr="00E87FE0" w:rsidRDefault="000464C2" w:rsidP="00E87FE0"/>
          <w:p w14:paraId="51F2B99E" w14:textId="77777777" w:rsidR="00E87FE0" w:rsidRPr="00E87FE0" w:rsidRDefault="00E87FE0" w:rsidP="00E87FE0"/>
        </w:tc>
        <w:tc>
          <w:tcPr>
            <w:tcW w:w="1843" w:type="dxa"/>
            <w:gridSpan w:val="2"/>
          </w:tcPr>
          <w:p w14:paraId="67C7CAEC" w14:textId="77777777" w:rsidR="00E87FE0" w:rsidRPr="00E87FE0" w:rsidRDefault="00E87FE0" w:rsidP="00E87FE0"/>
        </w:tc>
        <w:tc>
          <w:tcPr>
            <w:tcW w:w="1984" w:type="dxa"/>
          </w:tcPr>
          <w:p w14:paraId="76C0A87B" w14:textId="77777777" w:rsidR="00E87FE0" w:rsidRPr="00E87FE0" w:rsidRDefault="00E87FE0" w:rsidP="00E87FE0"/>
        </w:tc>
        <w:tc>
          <w:tcPr>
            <w:tcW w:w="2444" w:type="dxa"/>
          </w:tcPr>
          <w:p w14:paraId="580C7456" w14:textId="77777777" w:rsidR="00E87FE0" w:rsidRPr="00E87FE0" w:rsidRDefault="00E87FE0" w:rsidP="00E87FE0"/>
        </w:tc>
        <w:tc>
          <w:tcPr>
            <w:tcW w:w="1417" w:type="dxa"/>
          </w:tcPr>
          <w:p w14:paraId="70D7F89B" w14:textId="77777777" w:rsidR="00E87FE0" w:rsidRPr="00E87FE0" w:rsidRDefault="00E87FE0" w:rsidP="00E87FE0"/>
        </w:tc>
      </w:tr>
      <w:tr w:rsidR="00E87FE0" w:rsidRPr="00E87FE0" w14:paraId="6964E451" w14:textId="77777777" w:rsidTr="004E78F7">
        <w:tc>
          <w:tcPr>
            <w:tcW w:w="2923" w:type="dxa"/>
            <w:gridSpan w:val="2"/>
          </w:tcPr>
          <w:p w14:paraId="6A89A907" w14:textId="77777777" w:rsidR="00E87FE0" w:rsidRPr="00E87FE0" w:rsidRDefault="00E87FE0" w:rsidP="00E87FE0"/>
          <w:p w14:paraId="3E2668AE" w14:textId="77777777" w:rsidR="00E87FE0" w:rsidRPr="00E87FE0" w:rsidRDefault="00E87FE0" w:rsidP="00E87FE0"/>
          <w:p w14:paraId="7D36D211" w14:textId="77777777" w:rsidR="00E87FE0" w:rsidRPr="00E87FE0" w:rsidRDefault="00E87FE0" w:rsidP="00E87FE0"/>
          <w:p w14:paraId="3B25C3CC" w14:textId="77777777" w:rsidR="00E87FE0" w:rsidRPr="00E87FE0" w:rsidRDefault="00E87FE0" w:rsidP="00E87FE0"/>
          <w:p w14:paraId="32D5390F" w14:textId="77777777" w:rsidR="00E87FE0" w:rsidRPr="00E87FE0" w:rsidRDefault="00E87FE0" w:rsidP="00E87FE0"/>
        </w:tc>
        <w:tc>
          <w:tcPr>
            <w:tcW w:w="1843" w:type="dxa"/>
            <w:gridSpan w:val="2"/>
          </w:tcPr>
          <w:p w14:paraId="38FAC705" w14:textId="77777777" w:rsidR="00E87FE0" w:rsidRPr="00E87FE0" w:rsidRDefault="00E87FE0" w:rsidP="00E87FE0"/>
        </w:tc>
        <w:tc>
          <w:tcPr>
            <w:tcW w:w="1984" w:type="dxa"/>
          </w:tcPr>
          <w:p w14:paraId="07B1EB1A" w14:textId="77777777" w:rsidR="00E87FE0" w:rsidRPr="00E87FE0" w:rsidRDefault="00E87FE0" w:rsidP="00E87FE0"/>
        </w:tc>
        <w:tc>
          <w:tcPr>
            <w:tcW w:w="2444" w:type="dxa"/>
          </w:tcPr>
          <w:p w14:paraId="4F950795" w14:textId="77777777" w:rsidR="00E87FE0" w:rsidRPr="00E87FE0" w:rsidRDefault="00E87FE0" w:rsidP="00E87FE0"/>
        </w:tc>
        <w:tc>
          <w:tcPr>
            <w:tcW w:w="1417" w:type="dxa"/>
          </w:tcPr>
          <w:p w14:paraId="2350AF61" w14:textId="77777777" w:rsidR="00E87FE0" w:rsidRPr="00E87FE0" w:rsidRDefault="00E87FE0" w:rsidP="00E87FE0"/>
        </w:tc>
      </w:tr>
      <w:tr w:rsidR="00E87FE0" w:rsidRPr="00E87FE0" w14:paraId="78E6985B" w14:textId="77777777" w:rsidTr="004E78F7">
        <w:tc>
          <w:tcPr>
            <w:tcW w:w="2923" w:type="dxa"/>
            <w:gridSpan w:val="2"/>
          </w:tcPr>
          <w:p w14:paraId="5E97ED96" w14:textId="77777777" w:rsidR="00E87FE0" w:rsidRPr="00E87FE0" w:rsidRDefault="00E87FE0" w:rsidP="00E87FE0"/>
          <w:p w14:paraId="05827E7E" w14:textId="77777777" w:rsidR="00E87FE0" w:rsidRPr="00E87FE0" w:rsidRDefault="00E87FE0" w:rsidP="00E87FE0"/>
          <w:p w14:paraId="7A3B69EF" w14:textId="77777777" w:rsidR="00E87FE0" w:rsidRPr="00E87FE0" w:rsidRDefault="00E87FE0" w:rsidP="00E87FE0"/>
          <w:p w14:paraId="545BDE93" w14:textId="77777777" w:rsidR="00E87FE0" w:rsidRPr="00E87FE0" w:rsidRDefault="00E87FE0" w:rsidP="00E87FE0"/>
          <w:p w14:paraId="54D32B55" w14:textId="77777777" w:rsidR="00E87FE0" w:rsidRPr="00E87FE0" w:rsidRDefault="00E87FE0" w:rsidP="00E87FE0"/>
        </w:tc>
        <w:tc>
          <w:tcPr>
            <w:tcW w:w="1843" w:type="dxa"/>
            <w:gridSpan w:val="2"/>
          </w:tcPr>
          <w:p w14:paraId="4432460D" w14:textId="77777777" w:rsidR="00E87FE0" w:rsidRPr="00E87FE0" w:rsidRDefault="00E87FE0" w:rsidP="00E87FE0"/>
        </w:tc>
        <w:tc>
          <w:tcPr>
            <w:tcW w:w="1984" w:type="dxa"/>
          </w:tcPr>
          <w:p w14:paraId="57B64952" w14:textId="77777777" w:rsidR="00E87FE0" w:rsidRPr="00E87FE0" w:rsidRDefault="00E87FE0" w:rsidP="00E87FE0"/>
        </w:tc>
        <w:tc>
          <w:tcPr>
            <w:tcW w:w="2444" w:type="dxa"/>
          </w:tcPr>
          <w:p w14:paraId="0727BE83" w14:textId="77777777" w:rsidR="00E87FE0" w:rsidRPr="00E87FE0" w:rsidRDefault="00E87FE0" w:rsidP="00E87FE0"/>
        </w:tc>
        <w:tc>
          <w:tcPr>
            <w:tcW w:w="1417" w:type="dxa"/>
          </w:tcPr>
          <w:p w14:paraId="1AC45466" w14:textId="77777777" w:rsidR="00E87FE0" w:rsidRPr="00E87FE0" w:rsidRDefault="00E87FE0" w:rsidP="00E87FE0"/>
        </w:tc>
      </w:tr>
      <w:tr w:rsidR="00E87FE0" w:rsidRPr="00E87FE0" w14:paraId="6FE12B07" w14:textId="77777777" w:rsidTr="004E78F7">
        <w:tc>
          <w:tcPr>
            <w:tcW w:w="2923" w:type="dxa"/>
            <w:gridSpan w:val="2"/>
          </w:tcPr>
          <w:p w14:paraId="416FC9F4" w14:textId="77777777" w:rsidR="00E87FE0" w:rsidRPr="00E87FE0" w:rsidRDefault="00E87FE0" w:rsidP="00E87FE0"/>
          <w:p w14:paraId="78A368E2" w14:textId="77777777" w:rsidR="00E87FE0" w:rsidRPr="00E87FE0" w:rsidRDefault="00E87FE0" w:rsidP="00E87FE0"/>
          <w:p w14:paraId="2FFB9EBD" w14:textId="77777777" w:rsidR="00E87FE0" w:rsidRPr="00E87FE0" w:rsidRDefault="00E87FE0" w:rsidP="00E87FE0"/>
          <w:p w14:paraId="63057D38" w14:textId="77777777" w:rsidR="00E87FE0" w:rsidRPr="00E87FE0" w:rsidRDefault="00E87FE0" w:rsidP="00E87FE0"/>
          <w:p w14:paraId="64A1AEE6" w14:textId="77777777" w:rsidR="00E87FE0" w:rsidRPr="00E87FE0" w:rsidRDefault="00E87FE0" w:rsidP="00E87FE0"/>
        </w:tc>
        <w:tc>
          <w:tcPr>
            <w:tcW w:w="1843" w:type="dxa"/>
            <w:gridSpan w:val="2"/>
          </w:tcPr>
          <w:p w14:paraId="29BF9A6D" w14:textId="77777777" w:rsidR="00E87FE0" w:rsidRPr="00E87FE0" w:rsidRDefault="00E87FE0" w:rsidP="00E87FE0"/>
        </w:tc>
        <w:tc>
          <w:tcPr>
            <w:tcW w:w="1984" w:type="dxa"/>
          </w:tcPr>
          <w:p w14:paraId="36941E84" w14:textId="77777777" w:rsidR="00E87FE0" w:rsidRPr="00E87FE0" w:rsidRDefault="00E87FE0" w:rsidP="00E87FE0"/>
        </w:tc>
        <w:tc>
          <w:tcPr>
            <w:tcW w:w="2444" w:type="dxa"/>
          </w:tcPr>
          <w:p w14:paraId="6B637C67" w14:textId="77777777" w:rsidR="00E87FE0" w:rsidRPr="00E87FE0" w:rsidRDefault="00E87FE0" w:rsidP="00E87FE0"/>
        </w:tc>
        <w:tc>
          <w:tcPr>
            <w:tcW w:w="1417" w:type="dxa"/>
          </w:tcPr>
          <w:p w14:paraId="62A85C13" w14:textId="77777777" w:rsidR="00E87FE0" w:rsidRPr="00E87FE0" w:rsidRDefault="00E87FE0" w:rsidP="00E87FE0"/>
        </w:tc>
      </w:tr>
      <w:tr w:rsidR="00E87FE0" w:rsidRPr="00E87FE0" w14:paraId="166BA813" w14:textId="77777777" w:rsidTr="004E78F7">
        <w:tc>
          <w:tcPr>
            <w:tcW w:w="2923" w:type="dxa"/>
            <w:gridSpan w:val="2"/>
          </w:tcPr>
          <w:p w14:paraId="2C3C9B7D" w14:textId="77777777" w:rsidR="00E87FE0" w:rsidRPr="00E87FE0" w:rsidRDefault="00E87FE0" w:rsidP="00E87FE0"/>
          <w:p w14:paraId="2C25CC46" w14:textId="77777777" w:rsidR="00E87FE0" w:rsidRPr="00E87FE0" w:rsidRDefault="00E87FE0" w:rsidP="00E87FE0"/>
          <w:p w14:paraId="411A664E" w14:textId="77777777" w:rsidR="00E87FE0" w:rsidRPr="00E87FE0" w:rsidRDefault="00E87FE0" w:rsidP="00E87FE0"/>
          <w:p w14:paraId="2CD3A61D" w14:textId="77777777" w:rsidR="00E87FE0" w:rsidRPr="00E87FE0" w:rsidRDefault="00E87FE0" w:rsidP="00E87FE0"/>
          <w:p w14:paraId="4E986FF7" w14:textId="77777777" w:rsidR="00E87FE0" w:rsidRPr="00E87FE0" w:rsidRDefault="00E87FE0" w:rsidP="00E87FE0"/>
        </w:tc>
        <w:tc>
          <w:tcPr>
            <w:tcW w:w="1843" w:type="dxa"/>
            <w:gridSpan w:val="2"/>
          </w:tcPr>
          <w:p w14:paraId="490C30DE" w14:textId="77777777" w:rsidR="00E87FE0" w:rsidRPr="00E87FE0" w:rsidRDefault="00E87FE0" w:rsidP="00E87FE0"/>
        </w:tc>
        <w:tc>
          <w:tcPr>
            <w:tcW w:w="1984" w:type="dxa"/>
          </w:tcPr>
          <w:p w14:paraId="73BBA231" w14:textId="77777777" w:rsidR="00E87FE0" w:rsidRPr="00E87FE0" w:rsidRDefault="00E87FE0" w:rsidP="00E87FE0"/>
        </w:tc>
        <w:tc>
          <w:tcPr>
            <w:tcW w:w="2444" w:type="dxa"/>
          </w:tcPr>
          <w:p w14:paraId="004A2113" w14:textId="77777777" w:rsidR="00E87FE0" w:rsidRPr="00E87FE0" w:rsidRDefault="00E87FE0" w:rsidP="00E87FE0"/>
        </w:tc>
        <w:tc>
          <w:tcPr>
            <w:tcW w:w="1417" w:type="dxa"/>
          </w:tcPr>
          <w:p w14:paraId="36E37F57" w14:textId="77777777" w:rsidR="00E87FE0" w:rsidRPr="00E87FE0" w:rsidRDefault="00E87FE0" w:rsidP="00E87FE0"/>
          <w:p w14:paraId="5098F13E" w14:textId="77777777" w:rsidR="00E87FE0" w:rsidRPr="00E87FE0" w:rsidRDefault="00E87FE0" w:rsidP="00E87FE0"/>
        </w:tc>
      </w:tr>
      <w:tr w:rsidR="00E87FE0" w:rsidRPr="00E87FE0" w14:paraId="0D4B1C23" w14:textId="77777777" w:rsidTr="004E78F7">
        <w:tc>
          <w:tcPr>
            <w:tcW w:w="2923" w:type="dxa"/>
            <w:gridSpan w:val="2"/>
          </w:tcPr>
          <w:p w14:paraId="3B1B9E7E" w14:textId="77777777" w:rsidR="00E87FE0" w:rsidRPr="00E87FE0" w:rsidRDefault="00E87FE0" w:rsidP="00E87FE0"/>
          <w:p w14:paraId="2D9C2D74" w14:textId="77777777" w:rsidR="00E87FE0" w:rsidRPr="00E87FE0" w:rsidRDefault="00E87FE0" w:rsidP="00E87FE0"/>
          <w:p w14:paraId="5B888146" w14:textId="6D3ECC4B" w:rsidR="00E87FE0" w:rsidRDefault="00E87FE0" w:rsidP="00E87FE0"/>
          <w:p w14:paraId="1D30593A" w14:textId="77777777" w:rsidR="000464C2" w:rsidRPr="00E87FE0" w:rsidRDefault="000464C2" w:rsidP="00E87FE0"/>
          <w:p w14:paraId="1ED434DF" w14:textId="77777777" w:rsidR="00E87FE0" w:rsidRPr="00E87FE0" w:rsidRDefault="00E87FE0" w:rsidP="00E87FE0"/>
        </w:tc>
        <w:tc>
          <w:tcPr>
            <w:tcW w:w="1843" w:type="dxa"/>
            <w:gridSpan w:val="2"/>
          </w:tcPr>
          <w:p w14:paraId="4DFD0BB4" w14:textId="77777777" w:rsidR="00E87FE0" w:rsidRPr="00E87FE0" w:rsidRDefault="00E87FE0" w:rsidP="00E87FE0"/>
        </w:tc>
        <w:tc>
          <w:tcPr>
            <w:tcW w:w="1984" w:type="dxa"/>
          </w:tcPr>
          <w:p w14:paraId="7FB6D72C" w14:textId="77777777" w:rsidR="00E87FE0" w:rsidRPr="00E87FE0" w:rsidRDefault="00E87FE0" w:rsidP="00E87FE0"/>
        </w:tc>
        <w:tc>
          <w:tcPr>
            <w:tcW w:w="2444" w:type="dxa"/>
          </w:tcPr>
          <w:p w14:paraId="2469AA92" w14:textId="77777777" w:rsidR="00E87FE0" w:rsidRPr="00E87FE0" w:rsidRDefault="00E87FE0" w:rsidP="00E87FE0"/>
        </w:tc>
        <w:tc>
          <w:tcPr>
            <w:tcW w:w="1417" w:type="dxa"/>
          </w:tcPr>
          <w:p w14:paraId="04C178FC" w14:textId="77777777" w:rsidR="00E87FE0" w:rsidRPr="00E87FE0" w:rsidRDefault="00E87FE0" w:rsidP="00E87FE0"/>
        </w:tc>
      </w:tr>
    </w:tbl>
    <w:p w14:paraId="15833439" w14:textId="77777777" w:rsidR="00E87FE0" w:rsidRPr="00E87FE0" w:rsidRDefault="00E87FE0" w:rsidP="00E87FE0"/>
    <w:p w14:paraId="65772973" w14:textId="77777777" w:rsidR="00600EB7" w:rsidRDefault="00600EB7">
      <w:r>
        <w:br w:type="page"/>
      </w:r>
    </w:p>
    <w:tbl>
      <w:tblPr>
        <w:tblW w:w="10695" w:type="dxa"/>
        <w:tblInd w:w="-972" w:type="dxa"/>
        <w:tblLook w:val="01E0" w:firstRow="1" w:lastRow="1" w:firstColumn="1" w:lastColumn="1" w:noHBand="0" w:noVBand="0"/>
      </w:tblPr>
      <w:tblGrid>
        <w:gridCol w:w="720"/>
        <w:gridCol w:w="9891"/>
        <w:gridCol w:w="84"/>
      </w:tblGrid>
      <w:tr w:rsidR="00E87FE0" w:rsidRPr="00E87FE0" w14:paraId="04DD0231" w14:textId="77777777" w:rsidTr="000464C2">
        <w:tc>
          <w:tcPr>
            <w:tcW w:w="10695" w:type="dxa"/>
            <w:gridSpan w:val="3"/>
          </w:tcPr>
          <w:p w14:paraId="295A362C" w14:textId="105B6046" w:rsidR="00E87FE0" w:rsidRPr="000464C2" w:rsidRDefault="00E87FE0" w:rsidP="00E87FE0">
            <w:pPr>
              <w:rPr>
                <w:b/>
                <w:sz w:val="22"/>
                <w:szCs w:val="22"/>
              </w:rPr>
            </w:pPr>
            <w:r w:rsidRPr="000464C2">
              <w:rPr>
                <w:b/>
                <w:sz w:val="22"/>
                <w:szCs w:val="22"/>
              </w:rPr>
              <w:t xml:space="preserve">Section 3:  </w:t>
            </w:r>
            <w:r w:rsidR="000464C2" w:rsidRPr="000464C2">
              <w:rPr>
                <w:b/>
                <w:sz w:val="22"/>
                <w:szCs w:val="22"/>
              </w:rPr>
              <w:t>E</w:t>
            </w:r>
            <w:r w:rsidRPr="000464C2">
              <w:rPr>
                <w:b/>
                <w:sz w:val="22"/>
                <w:szCs w:val="22"/>
              </w:rPr>
              <w:t xml:space="preserve">xperience </w:t>
            </w:r>
          </w:p>
        </w:tc>
      </w:tr>
      <w:tr w:rsidR="00E87FE0" w:rsidRPr="00E87FE0" w14:paraId="39835DD2" w14:textId="77777777" w:rsidTr="000464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DA9BADD" w14:textId="77777777" w:rsidR="00E87FE0" w:rsidRPr="000464C2" w:rsidRDefault="00E87FE0" w:rsidP="00E87FE0">
            <w:pPr>
              <w:rPr>
                <w:sz w:val="22"/>
                <w:szCs w:val="22"/>
              </w:rPr>
            </w:pPr>
            <w:r w:rsidRPr="000464C2">
              <w:rPr>
                <w:b/>
                <w:sz w:val="22"/>
                <w:szCs w:val="22"/>
              </w:rPr>
              <w:t>5.</w:t>
            </w:r>
          </w:p>
        </w:tc>
        <w:tc>
          <w:tcPr>
            <w:tcW w:w="9975" w:type="dxa"/>
            <w:gridSpan w:val="2"/>
            <w:tcBorders>
              <w:top w:val="nil"/>
              <w:left w:val="nil"/>
              <w:bottom w:val="nil"/>
              <w:right w:val="nil"/>
            </w:tcBorders>
          </w:tcPr>
          <w:p w14:paraId="63727870" w14:textId="77777777" w:rsidR="00E87FE0" w:rsidRPr="000464C2" w:rsidRDefault="00E87FE0" w:rsidP="00E87FE0">
            <w:pPr>
              <w:rPr>
                <w:rFonts w:ascii="Helvetica" w:hAnsi="Helvetica"/>
                <w:sz w:val="22"/>
                <w:szCs w:val="22"/>
              </w:rPr>
            </w:pPr>
          </w:p>
        </w:tc>
      </w:tr>
      <w:tr w:rsidR="00E87FE0" w:rsidRPr="00E87FE0" w14:paraId="15F3062D" w14:textId="77777777" w:rsidTr="000464C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4" w:type="dxa"/>
        </w:trPr>
        <w:tc>
          <w:tcPr>
            <w:tcW w:w="10611" w:type="dxa"/>
            <w:gridSpan w:val="2"/>
            <w:tcBorders>
              <w:top w:val="nil"/>
              <w:left w:val="nil"/>
              <w:bottom w:val="nil"/>
              <w:right w:val="nil"/>
            </w:tcBorders>
          </w:tcPr>
          <w:p w14:paraId="19015CEE" w14:textId="77777777" w:rsidR="00457803" w:rsidRDefault="00457803" w:rsidP="00457803">
            <w:pPr>
              <w:ind w:left="-851"/>
              <w:rPr>
                <w:sz w:val="22"/>
                <w:szCs w:val="22"/>
              </w:rPr>
            </w:pPr>
          </w:p>
          <w:p w14:paraId="6456C810" w14:textId="13172469" w:rsidR="00E87FE0" w:rsidRPr="00E87FE0" w:rsidRDefault="00E87FE0" w:rsidP="00E87FE0">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your text in this section, i.e. (</w:t>
            </w:r>
            <w:r w:rsidR="000464C2">
              <w:rPr>
                <w:b/>
                <w:bCs/>
                <w:sz w:val="22"/>
                <w:szCs w:val="22"/>
              </w:rPr>
              <w:t>a</w:t>
            </w:r>
            <w:r w:rsidRPr="00E87FE0">
              <w:rPr>
                <w:b/>
                <w:bCs/>
                <w:sz w:val="22"/>
                <w:szCs w:val="22"/>
              </w:rPr>
              <w:t>) to (</w:t>
            </w:r>
            <w:r w:rsidR="000464C2">
              <w:rPr>
                <w:b/>
                <w:bCs/>
                <w:sz w:val="22"/>
                <w:szCs w:val="22"/>
              </w:rPr>
              <w:t>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70460818" w14:textId="77777777" w:rsidR="00E87FE0" w:rsidRPr="00E87FE0" w:rsidRDefault="00E87FE0" w:rsidP="00E87FE0">
            <w:pPr>
              <w:rPr>
                <w:sz w:val="22"/>
                <w:szCs w:val="22"/>
              </w:rPr>
            </w:pPr>
          </w:p>
          <w:p w14:paraId="49B16B57" w14:textId="77777777" w:rsidR="00E979BC" w:rsidRDefault="00E979BC" w:rsidP="00E979BC">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366FD4BA" w14:textId="77777777" w:rsidR="00E979BC" w:rsidRDefault="00E979BC" w:rsidP="00E979BC">
            <w:pPr>
              <w:rPr>
                <w:sz w:val="22"/>
                <w:szCs w:val="22"/>
              </w:rPr>
            </w:pPr>
          </w:p>
          <w:p w14:paraId="7E4D4FB3" w14:textId="77777777" w:rsidR="00E979BC" w:rsidRDefault="00E979BC" w:rsidP="00E979BC">
            <w:pPr>
              <w:rPr>
                <w:b/>
                <w:sz w:val="22"/>
                <w:szCs w:val="22"/>
              </w:rPr>
            </w:pPr>
            <w:r>
              <w:rPr>
                <w:b/>
                <w:sz w:val="22"/>
                <w:szCs w:val="22"/>
              </w:rPr>
              <w:t>Essential criteria</w:t>
            </w:r>
          </w:p>
          <w:p w14:paraId="76F78960" w14:textId="77777777" w:rsidR="00E979BC" w:rsidRDefault="00E979BC" w:rsidP="00E979BC">
            <w:pPr>
              <w:rPr>
                <w:b/>
                <w:sz w:val="22"/>
                <w:szCs w:val="22"/>
              </w:rPr>
            </w:pPr>
          </w:p>
          <w:p w14:paraId="6A83DF32" w14:textId="77777777" w:rsidR="000464C2" w:rsidRPr="006E4096" w:rsidRDefault="000464C2" w:rsidP="000464C2">
            <w:pPr>
              <w:rPr>
                <w:sz w:val="22"/>
                <w:szCs w:val="22"/>
              </w:rPr>
            </w:pPr>
            <w:r w:rsidRPr="006E4096">
              <w:rPr>
                <w:sz w:val="22"/>
                <w:szCs w:val="22"/>
              </w:rPr>
              <w:t xml:space="preserve">Applicants </w:t>
            </w:r>
            <w:r w:rsidRPr="006E4096">
              <w:rPr>
                <w:b/>
                <w:bCs/>
                <w:sz w:val="22"/>
                <w:szCs w:val="22"/>
              </w:rPr>
              <w:t>must</w:t>
            </w:r>
            <w:r w:rsidRPr="006E4096">
              <w:rPr>
                <w:sz w:val="22"/>
                <w:szCs w:val="22"/>
              </w:rPr>
              <w:t>, as at the closing date for receipt of application forms, be able to demonstrate on the application form, by providing personal and specific examples, at least two years’ relevant experience of:</w:t>
            </w:r>
          </w:p>
          <w:p w14:paraId="56CA6EB9" w14:textId="77777777" w:rsidR="000464C2" w:rsidRPr="006E4096" w:rsidRDefault="000464C2" w:rsidP="000464C2">
            <w:pPr>
              <w:pStyle w:val="ListParagraph"/>
              <w:numPr>
                <w:ilvl w:val="0"/>
                <w:numId w:val="15"/>
              </w:numPr>
              <w:tabs>
                <w:tab w:val="num" w:pos="1440"/>
              </w:tabs>
              <w:overflowPunct w:val="0"/>
              <w:autoSpaceDE w:val="0"/>
              <w:autoSpaceDN w:val="0"/>
              <w:adjustRightInd w:val="0"/>
              <w:ind w:left="426" w:hanging="426"/>
              <w:rPr>
                <w:sz w:val="22"/>
                <w:szCs w:val="22"/>
              </w:rPr>
            </w:pPr>
            <w:r w:rsidRPr="006E4096">
              <w:rPr>
                <w:sz w:val="22"/>
                <w:szCs w:val="22"/>
              </w:rPr>
              <w:t xml:space="preserve">providing leadership and motivation to a team of professional and multi-disciplinary employees, managing them in accordance with the principles of personal development planning and individual performance management, and managing the coordination of teams on various </w:t>
            </w:r>
            <w:proofErr w:type="gramStart"/>
            <w:r w:rsidRPr="006E4096">
              <w:rPr>
                <w:sz w:val="22"/>
                <w:szCs w:val="22"/>
              </w:rPr>
              <w:t>projects;</w:t>
            </w:r>
            <w:proofErr w:type="gramEnd"/>
            <w:r w:rsidRPr="006E4096">
              <w:rPr>
                <w:sz w:val="22"/>
                <w:szCs w:val="22"/>
              </w:rPr>
              <w:t xml:space="preserve"> </w:t>
            </w:r>
          </w:p>
          <w:p w14:paraId="2793B0BE" w14:textId="77777777" w:rsidR="000464C2" w:rsidRPr="006E4096" w:rsidRDefault="000464C2" w:rsidP="000464C2">
            <w:pPr>
              <w:pStyle w:val="ListParagraph"/>
              <w:numPr>
                <w:ilvl w:val="0"/>
                <w:numId w:val="15"/>
              </w:numPr>
              <w:tabs>
                <w:tab w:val="num" w:pos="1440"/>
              </w:tabs>
              <w:overflowPunct w:val="0"/>
              <w:autoSpaceDE w:val="0"/>
              <w:autoSpaceDN w:val="0"/>
              <w:adjustRightInd w:val="0"/>
              <w:ind w:left="426" w:hanging="426"/>
              <w:rPr>
                <w:sz w:val="22"/>
                <w:szCs w:val="22"/>
              </w:rPr>
            </w:pPr>
            <w:r w:rsidRPr="006E4096">
              <w:rPr>
                <w:sz w:val="22"/>
                <w:szCs w:val="22"/>
              </w:rPr>
              <w:t xml:space="preserve">leading and managing a performance management culture including the setting of objectives and targets, performance measures, </w:t>
            </w:r>
            <w:proofErr w:type="gramStart"/>
            <w:r w:rsidRPr="006E4096">
              <w:rPr>
                <w:sz w:val="22"/>
                <w:szCs w:val="22"/>
              </w:rPr>
              <w:t>benchmarking</w:t>
            </w:r>
            <w:proofErr w:type="gramEnd"/>
            <w:r w:rsidRPr="006E4096">
              <w:rPr>
                <w:sz w:val="22"/>
                <w:szCs w:val="22"/>
              </w:rPr>
              <w:t xml:space="preserve"> and the interpretation of best practice to ensure compliance with agreed objectives; and</w:t>
            </w:r>
          </w:p>
          <w:p w14:paraId="03AA1358" w14:textId="77777777" w:rsidR="000464C2" w:rsidRPr="006E4096" w:rsidRDefault="000464C2" w:rsidP="000464C2">
            <w:pPr>
              <w:pStyle w:val="ListParagraph"/>
              <w:numPr>
                <w:ilvl w:val="0"/>
                <w:numId w:val="15"/>
              </w:numPr>
              <w:tabs>
                <w:tab w:val="num" w:pos="1440"/>
              </w:tabs>
              <w:overflowPunct w:val="0"/>
              <w:autoSpaceDE w:val="0"/>
              <w:autoSpaceDN w:val="0"/>
              <w:adjustRightInd w:val="0"/>
              <w:ind w:left="426" w:hanging="426"/>
              <w:rPr>
                <w:sz w:val="22"/>
                <w:szCs w:val="22"/>
              </w:rPr>
            </w:pPr>
            <w:r w:rsidRPr="006E4096">
              <w:rPr>
                <w:sz w:val="22"/>
                <w:szCs w:val="22"/>
              </w:rPr>
              <w:t xml:space="preserve">producing and collating performance data to service programme or organisational governance structures to support effective decision-making and resource allocation. </w:t>
            </w:r>
          </w:p>
          <w:p w14:paraId="60DBBF8D" w14:textId="77777777" w:rsidR="00E979BC" w:rsidRDefault="00E979BC" w:rsidP="00E979BC">
            <w:pPr>
              <w:rPr>
                <w:sz w:val="22"/>
                <w:szCs w:val="22"/>
              </w:rPr>
            </w:pPr>
          </w:p>
          <w:p w14:paraId="69506507" w14:textId="741E01A9" w:rsidR="00E979BC" w:rsidRDefault="00E979BC" w:rsidP="00E979BC">
            <w:pPr>
              <w:rPr>
                <w:b/>
                <w:sz w:val="22"/>
                <w:szCs w:val="22"/>
              </w:rPr>
            </w:pPr>
            <w:r>
              <w:rPr>
                <w:b/>
                <w:sz w:val="22"/>
                <w:szCs w:val="22"/>
              </w:rPr>
              <w:t>Short-listing criteri</w:t>
            </w:r>
            <w:r w:rsidR="006B5DD2">
              <w:rPr>
                <w:b/>
                <w:sz w:val="22"/>
                <w:szCs w:val="22"/>
              </w:rPr>
              <w:t>on</w:t>
            </w:r>
          </w:p>
          <w:p w14:paraId="4C40B175" w14:textId="77777777" w:rsidR="00E979BC" w:rsidRDefault="00E979BC" w:rsidP="00E979BC">
            <w:pPr>
              <w:rPr>
                <w:b/>
                <w:sz w:val="22"/>
                <w:szCs w:val="22"/>
              </w:rPr>
            </w:pPr>
          </w:p>
          <w:p w14:paraId="4155DDCF" w14:textId="77777777" w:rsidR="000464C2" w:rsidRPr="006E4096" w:rsidRDefault="000464C2" w:rsidP="000464C2">
            <w:pPr>
              <w:rPr>
                <w:sz w:val="22"/>
                <w:szCs w:val="22"/>
              </w:rPr>
            </w:pPr>
            <w:r w:rsidRPr="006E4096">
              <w:rPr>
                <w:sz w:val="22"/>
                <w:szCs w:val="22"/>
              </w:rPr>
              <w:t>In</w:t>
            </w:r>
            <w:r w:rsidRPr="006E4096">
              <w:rPr>
                <w:spacing w:val="-11"/>
                <w:sz w:val="22"/>
                <w:szCs w:val="22"/>
              </w:rPr>
              <w:t xml:space="preserve"> </w:t>
            </w:r>
            <w:r w:rsidRPr="006E4096">
              <w:rPr>
                <w:sz w:val="22"/>
                <w:szCs w:val="22"/>
              </w:rPr>
              <w:t>addition</w:t>
            </w:r>
            <w:r w:rsidRPr="006E4096">
              <w:rPr>
                <w:spacing w:val="9"/>
                <w:sz w:val="22"/>
                <w:szCs w:val="22"/>
              </w:rPr>
              <w:t xml:space="preserve"> </w:t>
            </w:r>
            <w:r w:rsidRPr="006E4096">
              <w:rPr>
                <w:sz w:val="22"/>
                <w:szCs w:val="22"/>
              </w:rPr>
              <w:t>to</w:t>
            </w:r>
            <w:r w:rsidRPr="006E4096">
              <w:rPr>
                <w:spacing w:val="2"/>
                <w:sz w:val="22"/>
                <w:szCs w:val="22"/>
              </w:rPr>
              <w:t xml:space="preserve"> </w:t>
            </w:r>
            <w:r w:rsidRPr="006E4096">
              <w:rPr>
                <w:sz w:val="22"/>
                <w:szCs w:val="22"/>
              </w:rPr>
              <w:t>the</w:t>
            </w:r>
            <w:r w:rsidRPr="006E4096">
              <w:rPr>
                <w:spacing w:val="19"/>
                <w:sz w:val="22"/>
                <w:szCs w:val="22"/>
              </w:rPr>
              <w:t xml:space="preserve"> </w:t>
            </w:r>
            <w:r w:rsidRPr="006E4096">
              <w:rPr>
                <w:sz w:val="22"/>
                <w:szCs w:val="22"/>
              </w:rPr>
              <w:t>above</w:t>
            </w:r>
            <w:r w:rsidRPr="006E4096">
              <w:rPr>
                <w:spacing w:val="12"/>
                <w:sz w:val="22"/>
                <w:szCs w:val="22"/>
              </w:rPr>
              <w:t xml:space="preserve"> </w:t>
            </w:r>
            <w:r w:rsidRPr="006E4096">
              <w:rPr>
                <w:sz w:val="22"/>
                <w:szCs w:val="22"/>
              </w:rPr>
              <w:t>qualifications</w:t>
            </w:r>
            <w:r w:rsidRPr="006E4096">
              <w:rPr>
                <w:spacing w:val="31"/>
                <w:sz w:val="22"/>
                <w:szCs w:val="22"/>
              </w:rPr>
              <w:t xml:space="preserve"> </w:t>
            </w:r>
            <w:r w:rsidRPr="006E4096">
              <w:rPr>
                <w:sz w:val="22"/>
                <w:szCs w:val="22"/>
              </w:rPr>
              <w:t>and</w:t>
            </w:r>
            <w:r w:rsidRPr="006E4096">
              <w:rPr>
                <w:spacing w:val="9"/>
                <w:sz w:val="22"/>
                <w:szCs w:val="22"/>
              </w:rPr>
              <w:t xml:space="preserve"> </w:t>
            </w:r>
            <w:r w:rsidRPr="006E4096">
              <w:rPr>
                <w:sz w:val="22"/>
                <w:szCs w:val="22"/>
              </w:rPr>
              <w:t>experience,</w:t>
            </w:r>
            <w:r w:rsidRPr="006E4096">
              <w:rPr>
                <w:spacing w:val="33"/>
                <w:sz w:val="22"/>
                <w:szCs w:val="22"/>
              </w:rPr>
              <w:t xml:space="preserve"> </w:t>
            </w:r>
            <w:r w:rsidRPr="006E4096">
              <w:rPr>
                <w:sz w:val="22"/>
                <w:szCs w:val="22"/>
              </w:rPr>
              <w:t>Belfast</w:t>
            </w:r>
            <w:r w:rsidRPr="006E4096">
              <w:rPr>
                <w:spacing w:val="15"/>
                <w:sz w:val="22"/>
                <w:szCs w:val="22"/>
              </w:rPr>
              <w:t xml:space="preserve"> </w:t>
            </w:r>
            <w:r w:rsidRPr="006E4096">
              <w:rPr>
                <w:sz w:val="22"/>
                <w:szCs w:val="22"/>
              </w:rPr>
              <w:t>City</w:t>
            </w:r>
            <w:r w:rsidRPr="006E4096">
              <w:rPr>
                <w:spacing w:val="15"/>
                <w:sz w:val="22"/>
                <w:szCs w:val="22"/>
              </w:rPr>
              <w:t xml:space="preserve"> </w:t>
            </w:r>
            <w:r w:rsidRPr="006E4096">
              <w:rPr>
                <w:sz w:val="22"/>
                <w:szCs w:val="22"/>
              </w:rPr>
              <w:t>Council</w:t>
            </w:r>
            <w:r w:rsidRPr="006E4096">
              <w:rPr>
                <w:spacing w:val="21"/>
                <w:sz w:val="22"/>
                <w:szCs w:val="22"/>
              </w:rPr>
              <w:t xml:space="preserve"> </w:t>
            </w:r>
            <w:r w:rsidRPr="006E4096">
              <w:rPr>
                <w:sz w:val="22"/>
                <w:szCs w:val="22"/>
              </w:rPr>
              <w:t>reserves</w:t>
            </w:r>
            <w:r w:rsidRPr="006E4096">
              <w:rPr>
                <w:spacing w:val="13"/>
                <w:sz w:val="22"/>
                <w:szCs w:val="22"/>
              </w:rPr>
              <w:t xml:space="preserve"> </w:t>
            </w:r>
            <w:r w:rsidRPr="006E4096">
              <w:rPr>
                <w:sz w:val="22"/>
                <w:szCs w:val="22"/>
              </w:rPr>
              <w:t>the</w:t>
            </w:r>
            <w:r w:rsidRPr="006E4096">
              <w:rPr>
                <w:w w:val="104"/>
                <w:sz w:val="22"/>
                <w:szCs w:val="22"/>
              </w:rPr>
              <w:t xml:space="preserve"> </w:t>
            </w:r>
            <w:r w:rsidRPr="006E4096">
              <w:rPr>
                <w:sz w:val="22"/>
                <w:szCs w:val="22"/>
              </w:rPr>
              <w:t>right</w:t>
            </w:r>
            <w:r w:rsidRPr="006E4096">
              <w:rPr>
                <w:spacing w:val="-8"/>
                <w:sz w:val="22"/>
                <w:szCs w:val="22"/>
              </w:rPr>
              <w:t xml:space="preserve"> </w:t>
            </w:r>
            <w:r w:rsidRPr="006E4096">
              <w:rPr>
                <w:sz w:val="22"/>
                <w:szCs w:val="22"/>
              </w:rPr>
              <w:t>to</w:t>
            </w:r>
            <w:r w:rsidRPr="006E4096">
              <w:rPr>
                <w:spacing w:val="15"/>
                <w:sz w:val="22"/>
                <w:szCs w:val="22"/>
              </w:rPr>
              <w:t xml:space="preserve"> </w:t>
            </w:r>
            <w:r w:rsidRPr="006E4096">
              <w:rPr>
                <w:sz w:val="22"/>
                <w:szCs w:val="22"/>
              </w:rPr>
              <w:t>shortlist</w:t>
            </w:r>
            <w:r w:rsidRPr="006E4096">
              <w:rPr>
                <w:spacing w:val="16"/>
                <w:sz w:val="22"/>
                <w:szCs w:val="22"/>
              </w:rPr>
              <w:t xml:space="preserve"> </w:t>
            </w:r>
            <w:r w:rsidRPr="006E4096">
              <w:rPr>
                <w:sz w:val="22"/>
                <w:szCs w:val="22"/>
              </w:rPr>
              <w:t>only those</w:t>
            </w:r>
            <w:r w:rsidRPr="006E4096">
              <w:rPr>
                <w:spacing w:val="13"/>
                <w:sz w:val="22"/>
                <w:szCs w:val="22"/>
              </w:rPr>
              <w:t xml:space="preserve"> </w:t>
            </w:r>
            <w:r w:rsidRPr="006E4096">
              <w:rPr>
                <w:sz w:val="22"/>
                <w:szCs w:val="22"/>
              </w:rPr>
              <w:t>applicants,</w:t>
            </w:r>
            <w:r w:rsidRPr="006E4096">
              <w:rPr>
                <w:spacing w:val="18"/>
                <w:sz w:val="22"/>
                <w:szCs w:val="22"/>
              </w:rPr>
              <w:t xml:space="preserve"> </w:t>
            </w:r>
            <w:r w:rsidRPr="006E4096">
              <w:rPr>
                <w:sz w:val="22"/>
                <w:szCs w:val="22"/>
              </w:rPr>
              <w:t>who</w:t>
            </w:r>
            <w:r w:rsidRPr="006E4096">
              <w:rPr>
                <w:spacing w:val="23"/>
                <w:sz w:val="22"/>
                <w:szCs w:val="22"/>
              </w:rPr>
              <w:t xml:space="preserve"> </w:t>
            </w:r>
            <w:r w:rsidRPr="006E4096">
              <w:rPr>
                <w:sz w:val="22"/>
                <w:szCs w:val="22"/>
              </w:rPr>
              <w:t>as</w:t>
            </w:r>
            <w:r w:rsidRPr="006E4096">
              <w:rPr>
                <w:spacing w:val="4"/>
                <w:sz w:val="22"/>
                <w:szCs w:val="22"/>
              </w:rPr>
              <w:t xml:space="preserve"> </w:t>
            </w:r>
            <w:r w:rsidRPr="006E4096">
              <w:rPr>
                <w:sz w:val="22"/>
                <w:szCs w:val="22"/>
              </w:rPr>
              <w:t>at</w:t>
            </w:r>
            <w:r w:rsidRPr="006E4096">
              <w:rPr>
                <w:spacing w:val="-4"/>
                <w:sz w:val="22"/>
                <w:szCs w:val="22"/>
              </w:rPr>
              <w:t xml:space="preserve"> </w:t>
            </w:r>
            <w:r w:rsidRPr="006E4096">
              <w:rPr>
                <w:sz w:val="22"/>
                <w:szCs w:val="22"/>
              </w:rPr>
              <w:t>the</w:t>
            </w:r>
            <w:r w:rsidRPr="006E4096">
              <w:rPr>
                <w:spacing w:val="16"/>
                <w:sz w:val="22"/>
                <w:szCs w:val="22"/>
              </w:rPr>
              <w:t xml:space="preserve"> </w:t>
            </w:r>
            <w:r w:rsidRPr="006E4096">
              <w:rPr>
                <w:sz w:val="22"/>
                <w:szCs w:val="22"/>
              </w:rPr>
              <w:t>closing</w:t>
            </w:r>
            <w:r w:rsidRPr="006E4096">
              <w:rPr>
                <w:spacing w:val="13"/>
                <w:sz w:val="22"/>
                <w:szCs w:val="22"/>
              </w:rPr>
              <w:t xml:space="preserve"> </w:t>
            </w:r>
            <w:r w:rsidRPr="006E4096">
              <w:rPr>
                <w:sz w:val="22"/>
                <w:szCs w:val="22"/>
              </w:rPr>
              <w:t>date</w:t>
            </w:r>
            <w:r w:rsidRPr="006E4096">
              <w:rPr>
                <w:spacing w:val="10"/>
                <w:sz w:val="22"/>
                <w:szCs w:val="22"/>
              </w:rPr>
              <w:t xml:space="preserve"> </w:t>
            </w:r>
            <w:r w:rsidRPr="006E4096">
              <w:rPr>
                <w:sz w:val="22"/>
                <w:szCs w:val="22"/>
              </w:rPr>
              <w:t>for</w:t>
            </w:r>
            <w:r w:rsidRPr="006E4096">
              <w:rPr>
                <w:spacing w:val="24"/>
                <w:sz w:val="22"/>
                <w:szCs w:val="22"/>
              </w:rPr>
              <w:t xml:space="preserve"> </w:t>
            </w:r>
            <w:r w:rsidRPr="006E4096">
              <w:rPr>
                <w:sz w:val="22"/>
                <w:szCs w:val="22"/>
              </w:rPr>
              <w:t>receipt</w:t>
            </w:r>
            <w:r w:rsidRPr="006E4096">
              <w:rPr>
                <w:spacing w:val="12"/>
                <w:sz w:val="22"/>
                <w:szCs w:val="22"/>
              </w:rPr>
              <w:t xml:space="preserve"> </w:t>
            </w:r>
            <w:r w:rsidRPr="006E4096">
              <w:rPr>
                <w:sz w:val="22"/>
                <w:szCs w:val="22"/>
              </w:rPr>
              <w:t>of</w:t>
            </w:r>
            <w:r w:rsidRPr="006E4096">
              <w:rPr>
                <w:w w:val="101"/>
                <w:sz w:val="22"/>
                <w:szCs w:val="22"/>
              </w:rPr>
              <w:t xml:space="preserve"> </w:t>
            </w:r>
            <w:r w:rsidRPr="006E4096">
              <w:rPr>
                <w:sz w:val="22"/>
                <w:szCs w:val="22"/>
              </w:rPr>
              <w:t>application forms,</w:t>
            </w:r>
            <w:r w:rsidRPr="006E4096">
              <w:rPr>
                <w:spacing w:val="27"/>
                <w:sz w:val="22"/>
                <w:szCs w:val="22"/>
              </w:rPr>
              <w:t xml:space="preserve"> </w:t>
            </w:r>
            <w:r w:rsidRPr="006E4096">
              <w:rPr>
                <w:sz w:val="22"/>
                <w:szCs w:val="22"/>
              </w:rPr>
              <w:t>can</w:t>
            </w:r>
            <w:r w:rsidRPr="006E4096">
              <w:rPr>
                <w:spacing w:val="7"/>
                <w:sz w:val="22"/>
                <w:szCs w:val="22"/>
              </w:rPr>
              <w:t xml:space="preserve"> </w:t>
            </w:r>
            <w:r w:rsidRPr="006E4096">
              <w:rPr>
                <w:sz w:val="22"/>
                <w:szCs w:val="22"/>
              </w:rPr>
              <w:t>demonstrate on the application form,</w:t>
            </w:r>
            <w:r w:rsidRPr="006E4096">
              <w:rPr>
                <w:spacing w:val="29"/>
                <w:sz w:val="22"/>
                <w:szCs w:val="22"/>
              </w:rPr>
              <w:t xml:space="preserve"> </w:t>
            </w:r>
            <w:r w:rsidRPr="006E4096">
              <w:rPr>
                <w:sz w:val="22"/>
                <w:szCs w:val="22"/>
              </w:rPr>
              <w:t>by</w:t>
            </w:r>
            <w:r w:rsidRPr="006E4096">
              <w:rPr>
                <w:spacing w:val="5"/>
                <w:sz w:val="22"/>
                <w:szCs w:val="22"/>
              </w:rPr>
              <w:t xml:space="preserve"> </w:t>
            </w:r>
            <w:r w:rsidRPr="006E4096">
              <w:rPr>
                <w:sz w:val="22"/>
                <w:szCs w:val="22"/>
              </w:rPr>
              <w:t>providing</w:t>
            </w:r>
            <w:r w:rsidRPr="006E4096">
              <w:rPr>
                <w:spacing w:val="19"/>
                <w:sz w:val="22"/>
                <w:szCs w:val="22"/>
              </w:rPr>
              <w:t xml:space="preserve"> </w:t>
            </w:r>
            <w:r w:rsidRPr="006E4096">
              <w:rPr>
                <w:sz w:val="22"/>
                <w:szCs w:val="22"/>
              </w:rPr>
              <w:t>personal</w:t>
            </w:r>
            <w:r w:rsidRPr="006E4096">
              <w:rPr>
                <w:spacing w:val="9"/>
                <w:sz w:val="22"/>
                <w:szCs w:val="22"/>
              </w:rPr>
              <w:t xml:space="preserve"> </w:t>
            </w:r>
            <w:r w:rsidRPr="006E4096">
              <w:rPr>
                <w:sz w:val="22"/>
                <w:szCs w:val="22"/>
              </w:rPr>
              <w:t>and</w:t>
            </w:r>
            <w:r w:rsidRPr="006E4096">
              <w:rPr>
                <w:spacing w:val="16"/>
                <w:sz w:val="22"/>
                <w:szCs w:val="22"/>
              </w:rPr>
              <w:t xml:space="preserve"> </w:t>
            </w:r>
            <w:r w:rsidRPr="006E4096">
              <w:rPr>
                <w:sz w:val="22"/>
                <w:szCs w:val="22"/>
              </w:rPr>
              <w:t>specific examples,</w:t>
            </w:r>
            <w:r w:rsidRPr="006E4096">
              <w:rPr>
                <w:spacing w:val="18"/>
                <w:sz w:val="22"/>
                <w:szCs w:val="22"/>
              </w:rPr>
              <w:t xml:space="preserve"> </w:t>
            </w:r>
            <w:r w:rsidRPr="006E4096">
              <w:rPr>
                <w:sz w:val="22"/>
                <w:szCs w:val="22"/>
              </w:rPr>
              <w:t>at least three</w:t>
            </w:r>
            <w:r w:rsidRPr="006E4096">
              <w:rPr>
                <w:spacing w:val="15"/>
                <w:sz w:val="22"/>
                <w:szCs w:val="22"/>
              </w:rPr>
              <w:t xml:space="preserve"> </w:t>
            </w:r>
            <w:r w:rsidRPr="006E4096">
              <w:rPr>
                <w:sz w:val="22"/>
                <w:szCs w:val="22"/>
              </w:rPr>
              <w:t>years'</w:t>
            </w:r>
            <w:r w:rsidRPr="006E4096">
              <w:rPr>
                <w:spacing w:val="33"/>
                <w:sz w:val="22"/>
                <w:szCs w:val="22"/>
              </w:rPr>
              <w:t xml:space="preserve"> </w:t>
            </w:r>
            <w:r w:rsidRPr="006E4096">
              <w:rPr>
                <w:sz w:val="22"/>
                <w:szCs w:val="22"/>
              </w:rPr>
              <w:t>relevant</w:t>
            </w:r>
            <w:r w:rsidRPr="006E4096">
              <w:rPr>
                <w:spacing w:val="11"/>
                <w:sz w:val="22"/>
                <w:szCs w:val="22"/>
              </w:rPr>
              <w:t xml:space="preserve"> </w:t>
            </w:r>
            <w:r w:rsidRPr="006E4096">
              <w:rPr>
                <w:sz w:val="22"/>
                <w:szCs w:val="22"/>
              </w:rPr>
              <w:t>experience</w:t>
            </w:r>
            <w:r w:rsidRPr="006E4096">
              <w:rPr>
                <w:spacing w:val="23"/>
                <w:sz w:val="22"/>
                <w:szCs w:val="22"/>
              </w:rPr>
              <w:t xml:space="preserve"> </w:t>
            </w:r>
            <w:r w:rsidRPr="006E4096">
              <w:rPr>
                <w:sz w:val="22"/>
                <w:szCs w:val="22"/>
              </w:rPr>
              <w:t>in</w:t>
            </w:r>
            <w:r w:rsidRPr="006E4096">
              <w:rPr>
                <w:spacing w:val="-6"/>
                <w:sz w:val="22"/>
                <w:szCs w:val="22"/>
              </w:rPr>
              <w:t xml:space="preserve"> </w:t>
            </w:r>
            <w:r w:rsidRPr="006E4096">
              <w:rPr>
                <w:sz w:val="22"/>
                <w:szCs w:val="22"/>
              </w:rPr>
              <w:t>each</w:t>
            </w:r>
            <w:r w:rsidRPr="006E4096">
              <w:rPr>
                <w:spacing w:val="14"/>
                <w:sz w:val="22"/>
                <w:szCs w:val="22"/>
              </w:rPr>
              <w:t xml:space="preserve"> </w:t>
            </w:r>
            <w:r w:rsidRPr="006E4096">
              <w:rPr>
                <w:sz w:val="22"/>
                <w:szCs w:val="22"/>
              </w:rPr>
              <w:t>of</w:t>
            </w:r>
            <w:r w:rsidRPr="006E4096">
              <w:rPr>
                <w:w w:val="101"/>
                <w:sz w:val="22"/>
                <w:szCs w:val="22"/>
              </w:rPr>
              <w:t xml:space="preserve"> </w:t>
            </w:r>
            <w:r w:rsidRPr="006E4096">
              <w:rPr>
                <w:sz w:val="22"/>
                <w:szCs w:val="22"/>
              </w:rPr>
              <w:t>the</w:t>
            </w:r>
            <w:r w:rsidRPr="006E4096">
              <w:rPr>
                <w:spacing w:val="11"/>
                <w:sz w:val="22"/>
                <w:szCs w:val="22"/>
              </w:rPr>
              <w:t xml:space="preserve"> </w:t>
            </w:r>
            <w:r w:rsidRPr="006E4096">
              <w:rPr>
                <w:sz w:val="22"/>
                <w:szCs w:val="22"/>
              </w:rPr>
              <w:t>three areas outlined above.</w:t>
            </w:r>
          </w:p>
          <w:p w14:paraId="2824B4C6" w14:textId="07C6900E" w:rsidR="00E979BC" w:rsidRDefault="00E979BC" w:rsidP="00E979BC">
            <w:pPr>
              <w:rPr>
                <w:color w:val="FF0000"/>
                <w:sz w:val="22"/>
                <w:szCs w:val="22"/>
              </w:rPr>
            </w:pPr>
          </w:p>
          <w:p w14:paraId="67911AFC" w14:textId="77777777" w:rsidR="000464C2" w:rsidRPr="0058743D" w:rsidRDefault="000464C2" w:rsidP="00E979BC">
            <w:pPr>
              <w:rPr>
                <w:sz w:val="22"/>
                <w:szCs w:val="22"/>
              </w:rPr>
            </w:pPr>
          </w:p>
          <w:p w14:paraId="3D32B24E" w14:textId="77777777" w:rsidR="000464C2" w:rsidRPr="0058743D" w:rsidRDefault="000464C2" w:rsidP="000464C2">
            <w:pPr>
              <w:tabs>
                <w:tab w:val="left" w:pos="420"/>
              </w:tabs>
              <w:rPr>
                <w:rFonts w:ascii="Helvetica" w:hAnsi="Helvetica" w:cs="Helvetica"/>
                <w:b/>
                <w:sz w:val="21"/>
                <w:szCs w:val="21"/>
              </w:rPr>
            </w:pPr>
            <w:r w:rsidRPr="0058743D">
              <w:rPr>
                <w:rFonts w:ascii="Helvetica" w:hAnsi="Helvetica" w:cs="Helvetica"/>
                <w:b/>
                <w:sz w:val="21"/>
                <w:szCs w:val="21"/>
              </w:rPr>
              <w:t>In boxes (a), (b) and (c) please provide the following detail:</w:t>
            </w:r>
          </w:p>
          <w:p w14:paraId="5CEF330D" w14:textId="77777777" w:rsidR="000464C2" w:rsidRPr="0058743D" w:rsidRDefault="000464C2" w:rsidP="000464C2">
            <w:pPr>
              <w:tabs>
                <w:tab w:val="left" w:pos="420"/>
              </w:tabs>
              <w:rPr>
                <w:rFonts w:ascii="Helvetica" w:hAnsi="Helvetica" w:cs="Helvetica"/>
                <w:sz w:val="21"/>
                <w:szCs w:val="21"/>
              </w:rPr>
            </w:pPr>
          </w:p>
          <w:p w14:paraId="5F8655F5" w14:textId="3C181F74" w:rsidR="000464C2" w:rsidRPr="0058743D" w:rsidRDefault="000464C2" w:rsidP="000464C2">
            <w:pPr>
              <w:pStyle w:val="ListParagraph"/>
              <w:numPr>
                <w:ilvl w:val="0"/>
                <w:numId w:val="16"/>
              </w:numPr>
              <w:tabs>
                <w:tab w:val="left" w:pos="420"/>
              </w:tabs>
              <w:ind w:left="293" w:hanging="295"/>
              <w:rPr>
                <w:sz w:val="22"/>
                <w:szCs w:val="22"/>
              </w:rPr>
            </w:pPr>
            <w:r w:rsidRPr="0058743D">
              <w:rPr>
                <w:sz w:val="22"/>
                <w:szCs w:val="22"/>
              </w:rPr>
              <w:t xml:space="preserve">You must clearly state the start and end dates of your relevant experience including the number of years’ experience you have in this area. You must clearly detail the </w:t>
            </w:r>
            <w:r w:rsidR="0058743D" w:rsidRPr="0058743D">
              <w:rPr>
                <w:sz w:val="22"/>
                <w:szCs w:val="22"/>
              </w:rPr>
              <w:t>team of professional employees that you led and motivated; what their range of multi-disciplinary work was; the management duties you undertook and how you did this in accordance with the principles of personal development planning and individual performance management; how you coordinated</w:t>
            </w:r>
            <w:r w:rsidR="0058743D">
              <w:rPr>
                <w:sz w:val="22"/>
                <w:szCs w:val="22"/>
              </w:rPr>
              <w:t xml:space="preserve"> your</w:t>
            </w:r>
            <w:r w:rsidR="0058743D" w:rsidRPr="0058743D">
              <w:rPr>
                <w:sz w:val="22"/>
                <w:szCs w:val="22"/>
              </w:rPr>
              <w:t xml:space="preserve"> teams and ensured project deadlines were met, etc. </w:t>
            </w:r>
          </w:p>
          <w:p w14:paraId="1DE8D1D5" w14:textId="68C8E25A" w:rsidR="000464C2" w:rsidRPr="0058743D" w:rsidRDefault="000464C2" w:rsidP="000464C2">
            <w:pPr>
              <w:pStyle w:val="ListParagraph"/>
              <w:numPr>
                <w:ilvl w:val="0"/>
                <w:numId w:val="16"/>
              </w:numPr>
              <w:tabs>
                <w:tab w:val="left" w:pos="420"/>
              </w:tabs>
              <w:ind w:left="293" w:hanging="295"/>
              <w:rPr>
                <w:sz w:val="22"/>
                <w:szCs w:val="22"/>
              </w:rPr>
            </w:pPr>
            <w:r w:rsidRPr="0058743D">
              <w:rPr>
                <w:sz w:val="22"/>
                <w:szCs w:val="22"/>
              </w:rPr>
              <w:t xml:space="preserve"> You must clearly state the start and end dates of your relevant experience including the number of years’ experience you have in this area. You must clearly detail </w:t>
            </w:r>
            <w:r w:rsidR="0058743D" w:rsidRPr="0058743D">
              <w:rPr>
                <w:sz w:val="22"/>
                <w:szCs w:val="22"/>
              </w:rPr>
              <w:t xml:space="preserve">how you instilled, </w:t>
            </w:r>
            <w:proofErr w:type="gramStart"/>
            <w:r w:rsidR="0058743D" w:rsidRPr="0058743D">
              <w:rPr>
                <w:sz w:val="22"/>
                <w:szCs w:val="22"/>
              </w:rPr>
              <w:t>led</w:t>
            </w:r>
            <w:proofErr w:type="gramEnd"/>
            <w:r w:rsidR="0058743D" w:rsidRPr="0058743D">
              <w:rPr>
                <w:sz w:val="22"/>
                <w:szCs w:val="22"/>
              </w:rPr>
              <w:t xml:space="preserve"> and managed a performance management culture in the workplace; how you went about setting and communicating objectives, targets, measure and benchmarking and any tools or systems you used to assist you; how you ensured work was undertaken in accordance with best practice and complied with objectives, etc.  </w:t>
            </w:r>
          </w:p>
          <w:p w14:paraId="2DDD181E" w14:textId="218392FF" w:rsidR="00457803" w:rsidRPr="000464C2" w:rsidRDefault="000464C2" w:rsidP="000464C2">
            <w:pPr>
              <w:pStyle w:val="ListParagraph"/>
              <w:numPr>
                <w:ilvl w:val="0"/>
                <w:numId w:val="16"/>
              </w:numPr>
              <w:tabs>
                <w:tab w:val="left" w:pos="420"/>
              </w:tabs>
              <w:ind w:left="293" w:hanging="295"/>
              <w:rPr>
                <w:color w:val="FF0000"/>
                <w:sz w:val="22"/>
                <w:szCs w:val="22"/>
              </w:rPr>
            </w:pPr>
            <w:r w:rsidRPr="0058743D">
              <w:rPr>
                <w:sz w:val="22"/>
                <w:szCs w:val="22"/>
              </w:rPr>
              <w:t xml:space="preserve">You must clearly state the start and end dates of your relevant experience including the number of years’ experience you have in this area. You must clearly detail </w:t>
            </w:r>
            <w:r w:rsidR="0058743D" w:rsidRPr="0058743D">
              <w:rPr>
                <w:sz w:val="22"/>
                <w:szCs w:val="22"/>
              </w:rPr>
              <w:t xml:space="preserve">the performance data you produced and collated; how you gathered this data and any tools or systems you used to assist you; how this data was used to service programme or organisational governance structures; how it was used to support decision-making and resource allocation; the overall impact and benefit of this work, etc. </w:t>
            </w:r>
          </w:p>
        </w:tc>
      </w:tr>
    </w:tbl>
    <w:p w14:paraId="2740A692" w14:textId="77777777" w:rsidR="00E979BC" w:rsidRDefault="00E979BC">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516FFA10" w14:textId="77777777" w:rsidTr="00600EB7">
        <w:tc>
          <w:tcPr>
            <w:tcW w:w="720" w:type="dxa"/>
            <w:tcBorders>
              <w:top w:val="single" w:sz="4" w:space="0" w:color="auto"/>
              <w:bottom w:val="single" w:sz="4" w:space="0" w:color="auto"/>
            </w:tcBorders>
          </w:tcPr>
          <w:p w14:paraId="7642E7AF" w14:textId="1601F735" w:rsidR="00E87FE0" w:rsidRPr="00E87FE0" w:rsidRDefault="00E87FE0" w:rsidP="00E87FE0">
            <w:pPr>
              <w:rPr>
                <w:b/>
                <w:sz w:val="22"/>
                <w:szCs w:val="22"/>
              </w:rPr>
            </w:pPr>
            <w:r w:rsidRPr="00E87FE0">
              <w:rPr>
                <w:b/>
                <w:sz w:val="22"/>
                <w:szCs w:val="22"/>
              </w:rPr>
              <w:t>(</w:t>
            </w:r>
            <w:r w:rsidR="000464C2">
              <w:rPr>
                <w:b/>
                <w:sz w:val="22"/>
                <w:szCs w:val="22"/>
              </w:rPr>
              <w:t>a</w:t>
            </w:r>
            <w:r w:rsidRPr="00E87FE0">
              <w:rPr>
                <w:b/>
                <w:sz w:val="22"/>
                <w:szCs w:val="22"/>
              </w:rPr>
              <w:t>)</w:t>
            </w:r>
          </w:p>
        </w:tc>
        <w:tc>
          <w:tcPr>
            <w:tcW w:w="9891" w:type="dxa"/>
            <w:tcBorders>
              <w:top w:val="single" w:sz="4" w:space="0" w:color="auto"/>
              <w:bottom w:val="single" w:sz="4" w:space="0" w:color="auto"/>
            </w:tcBorders>
          </w:tcPr>
          <w:p w14:paraId="7FBF0AB3" w14:textId="35ED2ECB" w:rsidR="00E87FE0" w:rsidRPr="000464C2" w:rsidRDefault="00E87FE0" w:rsidP="00E87FE0">
            <w:pPr>
              <w:rPr>
                <w:sz w:val="22"/>
                <w:szCs w:val="22"/>
              </w:rPr>
            </w:pPr>
            <w:r w:rsidRPr="000464C2">
              <w:rPr>
                <w:sz w:val="22"/>
                <w:szCs w:val="22"/>
              </w:rPr>
              <w:t xml:space="preserve">Please demonstrate in this box, by providing personal and specific examples, that you have at least </w:t>
            </w:r>
            <w:r w:rsidR="000464C2" w:rsidRPr="000464C2">
              <w:rPr>
                <w:sz w:val="22"/>
                <w:szCs w:val="22"/>
              </w:rPr>
              <w:t>two</w:t>
            </w:r>
            <w:r w:rsidRPr="000464C2">
              <w:rPr>
                <w:sz w:val="22"/>
                <w:szCs w:val="22"/>
              </w:rPr>
              <w:t xml:space="preserve"> years’ relevant experience of</w:t>
            </w:r>
            <w:r w:rsidR="000464C2" w:rsidRPr="000464C2">
              <w:rPr>
                <w:sz w:val="22"/>
                <w:szCs w:val="22"/>
              </w:rPr>
              <w:t xml:space="preserve"> providing leadership and motivation to a team of professional and multi-disciplinary employees, managing them in accordance with the principles of personal development planning and individual performance management, and managing the coordination of teams on various projects. </w:t>
            </w:r>
          </w:p>
          <w:p w14:paraId="5F0A650B" w14:textId="6C7A2D47" w:rsidR="00E87FE0" w:rsidRPr="00E87FE0" w:rsidRDefault="00E87FE0" w:rsidP="00E87FE0">
            <w:pPr>
              <w:rPr>
                <w:b/>
                <w:color w:val="FF0000"/>
                <w:sz w:val="20"/>
                <w:szCs w:val="20"/>
              </w:rPr>
            </w:pPr>
            <w:r w:rsidRPr="00E87FE0">
              <w:rPr>
                <w:b/>
                <w:sz w:val="20"/>
                <w:szCs w:val="20"/>
              </w:rPr>
              <w:t xml:space="preserve">(Please note, Belfast City Council reserves the right to short-list only those applicants who can demonstrate at least </w:t>
            </w:r>
            <w:r w:rsidR="000464C2">
              <w:rPr>
                <w:b/>
                <w:sz w:val="20"/>
                <w:szCs w:val="20"/>
              </w:rPr>
              <w:t>three y</w:t>
            </w:r>
            <w:r w:rsidRPr="00E87FE0">
              <w:rPr>
                <w:b/>
                <w:sz w:val="20"/>
                <w:szCs w:val="20"/>
              </w:rPr>
              <w:t>ears’</w:t>
            </w:r>
            <w:r w:rsidR="000464C2">
              <w:rPr>
                <w:b/>
                <w:sz w:val="20"/>
                <w:szCs w:val="20"/>
              </w:rPr>
              <w:t xml:space="preserve"> relevant</w:t>
            </w:r>
            <w:r w:rsidRPr="00E87FE0">
              <w:rPr>
                <w:b/>
                <w:sz w:val="20"/>
                <w:szCs w:val="20"/>
              </w:rPr>
              <w:t xml:space="preserve"> experience in this area)</w:t>
            </w:r>
          </w:p>
          <w:p w14:paraId="2CD3461E" w14:textId="77777777" w:rsidR="00E87FE0" w:rsidRPr="00E87FE0" w:rsidRDefault="00E87FE0" w:rsidP="00E87FE0">
            <w:pPr>
              <w:tabs>
                <w:tab w:val="left" w:pos="420"/>
              </w:tabs>
              <w:rPr>
                <w:rFonts w:ascii="Helvetica" w:hAnsi="Helvetica" w:cs="Helvetica"/>
                <w:sz w:val="22"/>
                <w:szCs w:val="22"/>
              </w:rPr>
            </w:pPr>
          </w:p>
          <w:p w14:paraId="4035AEB0" w14:textId="77777777" w:rsidR="00E87FE0" w:rsidRPr="00E87FE0" w:rsidRDefault="00E87FE0" w:rsidP="00E87FE0">
            <w:pPr>
              <w:tabs>
                <w:tab w:val="left" w:pos="420"/>
              </w:tabs>
              <w:rPr>
                <w:rFonts w:ascii="Helvetica" w:hAnsi="Helvetica" w:cs="Helvetica"/>
                <w:sz w:val="22"/>
                <w:szCs w:val="22"/>
              </w:rPr>
            </w:pPr>
          </w:p>
          <w:p w14:paraId="667B5BD8" w14:textId="77777777" w:rsidR="00E87FE0" w:rsidRPr="00E87FE0" w:rsidRDefault="00E87FE0" w:rsidP="00E87FE0">
            <w:pPr>
              <w:tabs>
                <w:tab w:val="left" w:pos="420"/>
              </w:tabs>
              <w:rPr>
                <w:rFonts w:ascii="Helvetica" w:hAnsi="Helvetica" w:cs="Helvetica"/>
                <w:sz w:val="22"/>
                <w:szCs w:val="22"/>
              </w:rPr>
            </w:pPr>
          </w:p>
          <w:p w14:paraId="257F595E" w14:textId="77777777" w:rsidR="00E87FE0" w:rsidRPr="00E87FE0" w:rsidRDefault="00E87FE0" w:rsidP="00E87FE0">
            <w:pPr>
              <w:tabs>
                <w:tab w:val="left" w:pos="420"/>
              </w:tabs>
              <w:rPr>
                <w:rFonts w:ascii="Helvetica" w:hAnsi="Helvetica" w:cs="Helvetica"/>
                <w:sz w:val="22"/>
                <w:szCs w:val="22"/>
              </w:rPr>
            </w:pPr>
          </w:p>
          <w:p w14:paraId="21943435" w14:textId="77777777" w:rsidR="00E87FE0" w:rsidRPr="00E87FE0" w:rsidRDefault="00E87FE0" w:rsidP="00E87FE0">
            <w:pPr>
              <w:tabs>
                <w:tab w:val="left" w:pos="420"/>
              </w:tabs>
              <w:rPr>
                <w:rFonts w:ascii="Helvetica" w:hAnsi="Helvetica" w:cs="Helvetica"/>
                <w:sz w:val="22"/>
                <w:szCs w:val="22"/>
              </w:rPr>
            </w:pPr>
          </w:p>
          <w:p w14:paraId="4DA38C8D" w14:textId="77777777" w:rsidR="00E87FE0" w:rsidRPr="00E87FE0" w:rsidRDefault="00E87FE0" w:rsidP="00E87FE0">
            <w:pPr>
              <w:tabs>
                <w:tab w:val="left" w:pos="420"/>
              </w:tabs>
              <w:rPr>
                <w:rFonts w:ascii="Helvetica" w:hAnsi="Helvetica" w:cs="Helvetica"/>
                <w:sz w:val="22"/>
                <w:szCs w:val="22"/>
              </w:rPr>
            </w:pPr>
          </w:p>
          <w:p w14:paraId="1653D903" w14:textId="77777777" w:rsidR="00E87FE0" w:rsidRPr="00E87FE0" w:rsidRDefault="00E87FE0" w:rsidP="00E87FE0">
            <w:pPr>
              <w:tabs>
                <w:tab w:val="left" w:pos="420"/>
              </w:tabs>
              <w:rPr>
                <w:rFonts w:ascii="Helvetica" w:hAnsi="Helvetica" w:cs="Helvetica"/>
                <w:sz w:val="22"/>
                <w:szCs w:val="22"/>
              </w:rPr>
            </w:pPr>
          </w:p>
          <w:p w14:paraId="29B90F20" w14:textId="77777777" w:rsidR="00E87FE0" w:rsidRPr="00E87FE0" w:rsidRDefault="00E87FE0" w:rsidP="00E87FE0">
            <w:pPr>
              <w:tabs>
                <w:tab w:val="left" w:pos="420"/>
              </w:tabs>
              <w:rPr>
                <w:rFonts w:ascii="Helvetica" w:hAnsi="Helvetica" w:cs="Helvetica"/>
                <w:sz w:val="22"/>
                <w:szCs w:val="22"/>
              </w:rPr>
            </w:pPr>
          </w:p>
          <w:p w14:paraId="3B85F998" w14:textId="77777777" w:rsidR="00E87FE0" w:rsidRPr="00E87FE0" w:rsidRDefault="00E87FE0" w:rsidP="00E87FE0">
            <w:pPr>
              <w:tabs>
                <w:tab w:val="left" w:pos="420"/>
              </w:tabs>
              <w:rPr>
                <w:rFonts w:ascii="Helvetica" w:hAnsi="Helvetica" w:cs="Helvetica"/>
                <w:sz w:val="22"/>
                <w:szCs w:val="22"/>
              </w:rPr>
            </w:pPr>
          </w:p>
          <w:p w14:paraId="1DC51430" w14:textId="77777777" w:rsidR="00E87FE0" w:rsidRPr="00E87FE0" w:rsidRDefault="00E87FE0" w:rsidP="00E87FE0">
            <w:pPr>
              <w:tabs>
                <w:tab w:val="left" w:pos="420"/>
              </w:tabs>
              <w:rPr>
                <w:rFonts w:ascii="Helvetica" w:hAnsi="Helvetica" w:cs="Helvetica"/>
                <w:sz w:val="22"/>
                <w:szCs w:val="22"/>
              </w:rPr>
            </w:pPr>
          </w:p>
          <w:p w14:paraId="2CA4325B" w14:textId="77777777" w:rsidR="00E87FE0" w:rsidRPr="00E87FE0" w:rsidRDefault="00E87FE0" w:rsidP="00E87FE0">
            <w:pPr>
              <w:tabs>
                <w:tab w:val="left" w:pos="420"/>
              </w:tabs>
              <w:rPr>
                <w:rFonts w:ascii="Helvetica" w:hAnsi="Helvetica" w:cs="Helvetica"/>
                <w:sz w:val="22"/>
                <w:szCs w:val="22"/>
              </w:rPr>
            </w:pPr>
          </w:p>
          <w:p w14:paraId="322C9A63" w14:textId="77777777" w:rsidR="00E87FE0" w:rsidRPr="00E87FE0" w:rsidRDefault="00E87FE0" w:rsidP="00E87FE0">
            <w:pPr>
              <w:tabs>
                <w:tab w:val="left" w:pos="420"/>
              </w:tabs>
              <w:rPr>
                <w:rFonts w:ascii="Helvetica" w:hAnsi="Helvetica" w:cs="Helvetica"/>
                <w:sz w:val="22"/>
                <w:szCs w:val="22"/>
              </w:rPr>
            </w:pPr>
          </w:p>
          <w:p w14:paraId="742B8CD2" w14:textId="77777777" w:rsidR="00E87FE0" w:rsidRPr="00E87FE0" w:rsidRDefault="00E87FE0" w:rsidP="00E87FE0">
            <w:pPr>
              <w:tabs>
                <w:tab w:val="left" w:pos="420"/>
              </w:tabs>
              <w:rPr>
                <w:rFonts w:ascii="Helvetica" w:hAnsi="Helvetica" w:cs="Helvetica"/>
                <w:sz w:val="22"/>
                <w:szCs w:val="22"/>
              </w:rPr>
            </w:pPr>
          </w:p>
          <w:p w14:paraId="45C651B8" w14:textId="77777777" w:rsidR="00E87FE0" w:rsidRPr="00E87FE0" w:rsidRDefault="00E87FE0" w:rsidP="00E87FE0">
            <w:pPr>
              <w:tabs>
                <w:tab w:val="left" w:pos="420"/>
              </w:tabs>
              <w:rPr>
                <w:rFonts w:ascii="Helvetica" w:hAnsi="Helvetica" w:cs="Helvetica"/>
                <w:sz w:val="22"/>
                <w:szCs w:val="22"/>
              </w:rPr>
            </w:pPr>
          </w:p>
          <w:p w14:paraId="6439DC61" w14:textId="77777777" w:rsidR="00E87FE0" w:rsidRPr="00E87FE0" w:rsidRDefault="00E87FE0" w:rsidP="00E87FE0">
            <w:pPr>
              <w:tabs>
                <w:tab w:val="left" w:pos="420"/>
              </w:tabs>
              <w:rPr>
                <w:rFonts w:ascii="Helvetica" w:hAnsi="Helvetica" w:cs="Helvetica"/>
                <w:sz w:val="22"/>
                <w:szCs w:val="22"/>
              </w:rPr>
            </w:pPr>
          </w:p>
          <w:p w14:paraId="1AC85B98" w14:textId="77777777" w:rsidR="00E87FE0" w:rsidRPr="00E87FE0" w:rsidRDefault="00E87FE0" w:rsidP="00E87FE0">
            <w:pPr>
              <w:tabs>
                <w:tab w:val="left" w:pos="420"/>
              </w:tabs>
              <w:rPr>
                <w:rFonts w:ascii="Helvetica" w:hAnsi="Helvetica" w:cs="Helvetica"/>
                <w:sz w:val="22"/>
                <w:szCs w:val="22"/>
              </w:rPr>
            </w:pPr>
          </w:p>
          <w:p w14:paraId="136E8E58" w14:textId="77777777" w:rsidR="00E87FE0" w:rsidRPr="00E87FE0" w:rsidRDefault="00E87FE0" w:rsidP="00E87FE0">
            <w:pPr>
              <w:tabs>
                <w:tab w:val="left" w:pos="420"/>
              </w:tabs>
              <w:rPr>
                <w:rFonts w:ascii="Helvetica" w:hAnsi="Helvetica" w:cs="Helvetica"/>
                <w:sz w:val="22"/>
                <w:szCs w:val="22"/>
              </w:rPr>
            </w:pPr>
          </w:p>
          <w:p w14:paraId="13577B52" w14:textId="77777777" w:rsidR="00E87FE0" w:rsidRPr="00E87FE0" w:rsidRDefault="00E87FE0" w:rsidP="00E87FE0">
            <w:pPr>
              <w:tabs>
                <w:tab w:val="left" w:pos="420"/>
              </w:tabs>
              <w:rPr>
                <w:rFonts w:ascii="Helvetica" w:hAnsi="Helvetica" w:cs="Helvetica"/>
                <w:sz w:val="22"/>
                <w:szCs w:val="22"/>
              </w:rPr>
            </w:pPr>
          </w:p>
          <w:p w14:paraId="1E22B8DB" w14:textId="77777777" w:rsidR="00E87FE0" w:rsidRPr="00E87FE0" w:rsidRDefault="00E87FE0" w:rsidP="00E87FE0">
            <w:pPr>
              <w:tabs>
                <w:tab w:val="left" w:pos="420"/>
              </w:tabs>
              <w:rPr>
                <w:rFonts w:ascii="Helvetica" w:hAnsi="Helvetica" w:cs="Helvetica"/>
                <w:sz w:val="22"/>
                <w:szCs w:val="22"/>
              </w:rPr>
            </w:pPr>
          </w:p>
          <w:p w14:paraId="351A68A6" w14:textId="77777777" w:rsidR="00E87FE0" w:rsidRPr="00E87FE0" w:rsidRDefault="00E87FE0" w:rsidP="00E87FE0">
            <w:pPr>
              <w:tabs>
                <w:tab w:val="left" w:pos="420"/>
              </w:tabs>
              <w:rPr>
                <w:rFonts w:ascii="Helvetica" w:hAnsi="Helvetica" w:cs="Helvetica"/>
                <w:sz w:val="22"/>
                <w:szCs w:val="22"/>
              </w:rPr>
            </w:pPr>
          </w:p>
          <w:p w14:paraId="512D7FE5" w14:textId="77777777" w:rsidR="00E87FE0" w:rsidRPr="00E87FE0" w:rsidRDefault="00E87FE0" w:rsidP="00E87FE0">
            <w:pPr>
              <w:tabs>
                <w:tab w:val="left" w:pos="420"/>
              </w:tabs>
              <w:rPr>
                <w:rFonts w:ascii="Helvetica" w:hAnsi="Helvetica" w:cs="Helvetica"/>
                <w:sz w:val="22"/>
                <w:szCs w:val="22"/>
              </w:rPr>
            </w:pPr>
          </w:p>
          <w:p w14:paraId="59905AFE" w14:textId="77777777" w:rsidR="00E87FE0" w:rsidRPr="00E87FE0" w:rsidRDefault="00E87FE0" w:rsidP="00E87FE0">
            <w:pPr>
              <w:tabs>
                <w:tab w:val="left" w:pos="420"/>
              </w:tabs>
              <w:rPr>
                <w:rFonts w:ascii="Helvetica" w:hAnsi="Helvetica" w:cs="Helvetica"/>
                <w:sz w:val="22"/>
                <w:szCs w:val="22"/>
              </w:rPr>
            </w:pPr>
          </w:p>
          <w:p w14:paraId="11FFA435" w14:textId="77777777" w:rsidR="00E87FE0" w:rsidRPr="00E87FE0" w:rsidRDefault="00E87FE0" w:rsidP="00E87FE0">
            <w:pPr>
              <w:tabs>
                <w:tab w:val="left" w:pos="420"/>
              </w:tabs>
              <w:rPr>
                <w:rFonts w:ascii="Helvetica" w:hAnsi="Helvetica" w:cs="Helvetica"/>
                <w:sz w:val="22"/>
                <w:szCs w:val="22"/>
              </w:rPr>
            </w:pPr>
          </w:p>
          <w:p w14:paraId="174B483E" w14:textId="77777777" w:rsidR="00E87FE0" w:rsidRPr="00E87FE0" w:rsidRDefault="00E87FE0" w:rsidP="00E87FE0">
            <w:pPr>
              <w:tabs>
                <w:tab w:val="left" w:pos="420"/>
              </w:tabs>
              <w:rPr>
                <w:rFonts w:ascii="Helvetica" w:hAnsi="Helvetica" w:cs="Helvetica"/>
                <w:sz w:val="22"/>
                <w:szCs w:val="22"/>
              </w:rPr>
            </w:pPr>
          </w:p>
          <w:p w14:paraId="3E1F34D6" w14:textId="77777777" w:rsidR="00E87FE0" w:rsidRPr="00E87FE0" w:rsidRDefault="00E87FE0" w:rsidP="00E87FE0">
            <w:pPr>
              <w:tabs>
                <w:tab w:val="left" w:pos="420"/>
              </w:tabs>
              <w:rPr>
                <w:rFonts w:ascii="Helvetica" w:hAnsi="Helvetica" w:cs="Helvetica"/>
                <w:sz w:val="22"/>
                <w:szCs w:val="22"/>
              </w:rPr>
            </w:pPr>
          </w:p>
          <w:p w14:paraId="4E3AC611" w14:textId="77777777" w:rsidR="00E87FE0" w:rsidRPr="00E87FE0" w:rsidRDefault="00E87FE0" w:rsidP="00E87FE0">
            <w:pPr>
              <w:tabs>
                <w:tab w:val="left" w:pos="420"/>
              </w:tabs>
              <w:rPr>
                <w:rFonts w:ascii="Helvetica" w:hAnsi="Helvetica" w:cs="Helvetica"/>
                <w:sz w:val="22"/>
                <w:szCs w:val="22"/>
              </w:rPr>
            </w:pPr>
          </w:p>
          <w:p w14:paraId="3FCD493A" w14:textId="77777777" w:rsidR="00E87FE0" w:rsidRPr="00E87FE0" w:rsidRDefault="00E87FE0" w:rsidP="00E87FE0">
            <w:pPr>
              <w:tabs>
                <w:tab w:val="left" w:pos="420"/>
              </w:tabs>
              <w:rPr>
                <w:rFonts w:ascii="Helvetica" w:hAnsi="Helvetica" w:cs="Helvetica"/>
                <w:sz w:val="22"/>
                <w:szCs w:val="22"/>
              </w:rPr>
            </w:pPr>
          </w:p>
          <w:p w14:paraId="417F01C0" w14:textId="77777777" w:rsidR="00E87FE0" w:rsidRPr="00E87FE0" w:rsidRDefault="00E87FE0" w:rsidP="00E87FE0">
            <w:pPr>
              <w:tabs>
                <w:tab w:val="left" w:pos="420"/>
              </w:tabs>
              <w:rPr>
                <w:rFonts w:ascii="Helvetica" w:hAnsi="Helvetica" w:cs="Helvetica"/>
                <w:sz w:val="22"/>
                <w:szCs w:val="22"/>
              </w:rPr>
            </w:pPr>
          </w:p>
          <w:p w14:paraId="4072E7C2" w14:textId="77777777" w:rsidR="00E87FE0" w:rsidRPr="00E87FE0" w:rsidRDefault="00E87FE0" w:rsidP="00E87FE0">
            <w:pPr>
              <w:tabs>
                <w:tab w:val="left" w:pos="420"/>
              </w:tabs>
              <w:rPr>
                <w:rFonts w:ascii="Helvetica" w:hAnsi="Helvetica" w:cs="Helvetica"/>
                <w:sz w:val="22"/>
                <w:szCs w:val="22"/>
              </w:rPr>
            </w:pPr>
          </w:p>
          <w:p w14:paraId="1331E27C" w14:textId="77777777" w:rsidR="00E87FE0" w:rsidRPr="00E87FE0" w:rsidRDefault="00E87FE0" w:rsidP="00E87FE0">
            <w:pPr>
              <w:tabs>
                <w:tab w:val="left" w:pos="420"/>
              </w:tabs>
              <w:rPr>
                <w:rFonts w:ascii="Helvetica" w:hAnsi="Helvetica" w:cs="Helvetica"/>
                <w:sz w:val="22"/>
                <w:szCs w:val="22"/>
              </w:rPr>
            </w:pPr>
          </w:p>
          <w:p w14:paraId="7BCA5CD3" w14:textId="77777777" w:rsidR="00E87FE0" w:rsidRPr="00E87FE0" w:rsidRDefault="00E87FE0" w:rsidP="00E87FE0">
            <w:pPr>
              <w:tabs>
                <w:tab w:val="left" w:pos="420"/>
              </w:tabs>
              <w:rPr>
                <w:rFonts w:ascii="Helvetica" w:hAnsi="Helvetica" w:cs="Helvetica"/>
                <w:sz w:val="22"/>
                <w:szCs w:val="22"/>
              </w:rPr>
            </w:pPr>
          </w:p>
          <w:p w14:paraId="1D580A2F" w14:textId="77777777" w:rsidR="00E87FE0" w:rsidRPr="00E87FE0" w:rsidRDefault="00E87FE0" w:rsidP="00E87FE0">
            <w:pPr>
              <w:tabs>
                <w:tab w:val="left" w:pos="420"/>
              </w:tabs>
              <w:rPr>
                <w:rFonts w:ascii="Helvetica" w:hAnsi="Helvetica" w:cs="Helvetica"/>
                <w:sz w:val="22"/>
                <w:szCs w:val="22"/>
              </w:rPr>
            </w:pPr>
          </w:p>
          <w:p w14:paraId="558B668B" w14:textId="77777777" w:rsidR="00E87FE0" w:rsidRPr="00E87FE0" w:rsidRDefault="00E87FE0" w:rsidP="00E87FE0">
            <w:pPr>
              <w:tabs>
                <w:tab w:val="left" w:pos="420"/>
              </w:tabs>
              <w:rPr>
                <w:rFonts w:ascii="Helvetica" w:hAnsi="Helvetica" w:cs="Helvetica"/>
                <w:sz w:val="22"/>
                <w:szCs w:val="22"/>
              </w:rPr>
            </w:pPr>
          </w:p>
          <w:p w14:paraId="5FE9C88C" w14:textId="77777777" w:rsidR="00E87FE0" w:rsidRPr="00E87FE0" w:rsidRDefault="00E87FE0" w:rsidP="00E87FE0">
            <w:pPr>
              <w:tabs>
                <w:tab w:val="left" w:pos="420"/>
              </w:tabs>
              <w:rPr>
                <w:rFonts w:ascii="Helvetica" w:hAnsi="Helvetica" w:cs="Helvetica"/>
                <w:sz w:val="22"/>
                <w:szCs w:val="22"/>
              </w:rPr>
            </w:pPr>
          </w:p>
          <w:p w14:paraId="26BF8BD6" w14:textId="77777777" w:rsidR="00E87FE0" w:rsidRPr="00E87FE0" w:rsidRDefault="00E87FE0" w:rsidP="00E87FE0">
            <w:pPr>
              <w:tabs>
                <w:tab w:val="left" w:pos="420"/>
              </w:tabs>
              <w:rPr>
                <w:rFonts w:ascii="Helvetica" w:hAnsi="Helvetica" w:cs="Helvetica"/>
                <w:sz w:val="22"/>
                <w:szCs w:val="22"/>
              </w:rPr>
            </w:pPr>
          </w:p>
          <w:p w14:paraId="1D645694" w14:textId="77777777" w:rsidR="00E87FE0" w:rsidRPr="00E87FE0" w:rsidRDefault="00E87FE0" w:rsidP="00E87FE0">
            <w:pPr>
              <w:tabs>
                <w:tab w:val="left" w:pos="420"/>
              </w:tabs>
              <w:rPr>
                <w:rFonts w:ascii="Helvetica" w:hAnsi="Helvetica" w:cs="Helvetica"/>
                <w:sz w:val="22"/>
                <w:szCs w:val="22"/>
              </w:rPr>
            </w:pPr>
          </w:p>
          <w:p w14:paraId="2D5A2A55" w14:textId="77777777" w:rsidR="00E87FE0" w:rsidRPr="00E87FE0" w:rsidRDefault="00E87FE0" w:rsidP="00E87FE0">
            <w:pPr>
              <w:tabs>
                <w:tab w:val="left" w:pos="420"/>
              </w:tabs>
              <w:rPr>
                <w:rFonts w:ascii="Helvetica" w:hAnsi="Helvetica" w:cs="Helvetica"/>
                <w:sz w:val="22"/>
                <w:szCs w:val="22"/>
              </w:rPr>
            </w:pPr>
          </w:p>
          <w:p w14:paraId="7716CC0D" w14:textId="77777777" w:rsidR="00E87FE0" w:rsidRPr="00E87FE0" w:rsidRDefault="00E87FE0" w:rsidP="00E87FE0">
            <w:pPr>
              <w:tabs>
                <w:tab w:val="left" w:pos="420"/>
              </w:tabs>
              <w:rPr>
                <w:rFonts w:ascii="Helvetica" w:hAnsi="Helvetica" w:cs="Helvetica"/>
                <w:sz w:val="22"/>
                <w:szCs w:val="22"/>
              </w:rPr>
            </w:pPr>
          </w:p>
          <w:p w14:paraId="409F125F" w14:textId="77777777" w:rsidR="00E87FE0" w:rsidRPr="00E87FE0" w:rsidRDefault="00E87FE0" w:rsidP="00E87FE0">
            <w:pPr>
              <w:tabs>
                <w:tab w:val="left" w:pos="420"/>
              </w:tabs>
              <w:rPr>
                <w:rFonts w:ascii="Helvetica" w:hAnsi="Helvetica" w:cs="Helvetica"/>
                <w:sz w:val="22"/>
                <w:szCs w:val="22"/>
              </w:rPr>
            </w:pPr>
          </w:p>
          <w:p w14:paraId="3190A5E6" w14:textId="77777777" w:rsidR="00E87FE0" w:rsidRPr="00E87FE0" w:rsidRDefault="00E87FE0" w:rsidP="00E87FE0">
            <w:pPr>
              <w:tabs>
                <w:tab w:val="left" w:pos="420"/>
              </w:tabs>
              <w:rPr>
                <w:rFonts w:ascii="Helvetica" w:hAnsi="Helvetica" w:cs="Helvetica"/>
                <w:sz w:val="22"/>
                <w:szCs w:val="22"/>
              </w:rPr>
            </w:pPr>
          </w:p>
          <w:p w14:paraId="153924CD" w14:textId="77777777" w:rsidR="00E87FE0" w:rsidRPr="00E87FE0" w:rsidRDefault="00E87FE0" w:rsidP="00E87FE0">
            <w:pPr>
              <w:tabs>
                <w:tab w:val="left" w:pos="420"/>
              </w:tabs>
              <w:rPr>
                <w:rFonts w:ascii="Helvetica" w:hAnsi="Helvetica" w:cs="Helvetica"/>
                <w:sz w:val="22"/>
                <w:szCs w:val="22"/>
              </w:rPr>
            </w:pPr>
          </w:p>
          <w:p w14:paraId="4C458172" w14:textId="2627DD01" w:rsidR="00E87FE0" w:rsidRDefault="00E87FE0" w:rsidP="00E87FE0">
            <w:pPr>
              <w:tabs>
                <w:tab w:val="left" w:pos="420"/>
              </w:tabs>
              <w:rPr>
                <w:rFonts w:ascii="Helvetica" w:hAnsi="Helvetica" w:cs="Helvetica"/>
                <w:sz w:val="22"/>
                <w:szCs w:val="22"/>
              </w:rPr>
            </w:pPr>
          </w:p>
          <w:p w14:paraId="62562B87" w14:textId="1ED0D4C7" w:rsidR="000464C2" w:rsidRDefault="000464C2" w:rsidP="00E87FE0">
            <w:pPr>
              <w:tabs>
                <w:tab w:val="left" w:pos="420"/>
              </w:tabs>
              <w:rPr>
                <w:rFonts w:ascii="Helvetica" w:hAnsi="Helvetica" w:cs="Helvetica"/>
                <w:sz w:val="22"/>
                <w:szCs w:val="22"/>
              </w:rPr>
            </w:pPr>
          </w:p>
          <w:p w14:paraId="7FECD806" w14:textId="3C286B32" w:rsidR="000464C2" w:rsidRDefault="000464C2" w:rsidP="00E87FE0">
            <w:pPr>
              <w:tabs>
                <w:tab w:val="left" w:pos="420"/>
              </w:tabs>
              <w:rPr>
                <w:rFonts w:ascii="Helvetica" w:hAnsi="Helvetica" w:cs="Helvetica"/>
                <w:sz w:val="22"/>
                <w:szCs w:val="22"/>
              </w:rPr>
            </w:pPr>
          </w:p>
          <w:p w14:paraId="75A5314E" w14:textId="77777777" w:rsidR="000464C2" w:rsidRPr="00E87FE0" w:rsidRDefault="000464C2" w:rsidP="00E87FE0">
            <w:pPr>
              <w:tabs>
                <w:tab w:val="left" w:pos="420"/>
              </w:tabs>
              <w:rPr>
                <w:rFonts w:ascii="Helvetica" w:hAnsi="Helvetica" w:cs="Helvetica"/>
                <w:sz w:val="22"/>
                <w:szCs w:val="22"/>
              </w:rPr>
            </w:pPr>
          </w:p>
          <w:p w14:paraId="2183DC5D" w14:textId="77777777" w:rsidR="00E87FE0" w:rsidRPr="00E87FE0" w:rsidRDefault="00E87FE0" w:rsidP="00E87FE0">
            <w:pPr>
              <w:tabs>
                <w:tab w:val="left" w:pos="420"/>
              </w:tabs>
              <w:rPr>
                <w:rFonts w:ascii="Helvetica" w:hAnsi="Helvetica" w:cs="Helvetica"/>
                <w:sz w:val="22"/>
                <w:szCs w:val="22"/>
              </w:rPr>
            </w:pPr>
          </w:p>
          <w:p w14:paraId="5AA9AF7B" w14:textId="77777777" w:rsidR="00E87FE0" w:rsidRPr="00E87FE0" w:rsidRDefault="00E87FE0" w:rsidP="00E87FE0">
            <w:pPr>
              <w:tabs>
                <w:tab w:val="left" w:pos="420"/>
              </w:tabs>
              <w:rPr>
                <w:rFonts w:ascii="Helvetica" w:hAnsi="Helvetica" w:cs="Helvetica"/>
                <w:sz w:val="22"/>
                <w:szCs w:val="22"/>
              </w:rPr>
            </w:pPr>
          </w:p>
          <w:p w14:paraId="3ABDD767" w14:textId="77777777" w:rsidR="00E87FE0" w:rsidRPr="00E87FE0" w:rsidRDefault="00E87FE0" w:rsidP="00E87FE0">
            <w:pPr>
              <w:tabs>
                <w:tab w:val="left" w:pos="420"/>
              </w:tabs>
              <w:rPr>
                <w:rFonts w:ascii="Helvetica" w:hAnsi="Helvetica" w:cs="Helvetica"/>
                <w:sz w:val="22"/>
                <w:szCs w:val="22"/>
              </w:rPr>
            </w:pPr>
          </w:p>
          <w:p w14:paraId="1FFD5C77" w14:textId="77777777" w:rsidR="00E87FE0" w:rsidRPr="00E87FE0" w:rsidRDefault="00E87FE0" w:rsidP="00E87FE0">
            <w:pPr>
              <w:tabs>
                <w:tab w:val="left" w:pos="420"/>
              </w:tabs>
              <w:rPr>
                <w:rFonts w:ascii="Helvetica" w:hAnsi="Helvetica" w:cs="Helvetica"/>
                <w:sz w:val="22"/>
                <w:szCs w:val="22"/>
              </w:rPr>
            </w:pPr>
          </w:p>
          <w:p w14:paraId="55D11719"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A3C495C" w14:textId="77777777" w:rsidR="000464C2" w:rsidRDefault="000464C2">
      <w:r>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464C2" w:rsidRPr="00E87FE0" w14:paraId="438F96B8" w14:textId="77777777" w:rsidTr="00416C22">
        <w:tc>
          <w:tcPr>
            <w:tcW w:w="720" w:type="dxa"/>
            <w:tcBorders>
              <w:top w:val="single" w:sz="4" w:space="0" w:color="auto"/>
              <w:bottom w:val="single" w:sz="4" w:space="0" w:color="auto"/>
            </w:tcBorders>
          </w:tcPr>
          <w:p w14:paraId="3FC1B463" w14:textId="4C8C08DA" w:rsidR="000464C2" w:rsidRPr="00E87FE0" w:rsidRDefault="000464C2" w:rsidP="00416C22">
            <w:pPr>
              <w:rPr>
                <w:b/>
                <w:sz w:val="22"/>
                <w:szCs w:val="22"/>
              </w:rPr>
            </w:pPr>
            <w:r w:rsidRPr="00E87FE0">
              <w:rPr>
                <w:b/>
                <w:sz w:val="22"/>
                <w:szCs w:val="22"/>
              </w:rPr>
              <w:t>(</w:t>
            </w:r>
            <w:r>
              <w:rPr>
                <w:b/>
                <w:sz w:val="22"/>
                <w:szCs w:val="22"/>
              </w:rPr>
              <w:t>b</w:t>
            </w:r>
            <w:r w:rsidRPr="00E87FE0">
              <w:rPr>
                <w:b/>
                <w:sz w:val="22"/>
                <w:szCs w:val="22"/>
              </w:rPr>
              <w:t>)</w:t>
            </w:r>
          </w:p>
        </w:tc>
        <w:tc>
          <w:tcPr>
            <w:tcW w:w="9891" w:type="dxa"/>
            <w:tcBorders>
              <w:top w:val="single" w:sz="4" w:space="0" w:color="auto"/>
              <w:bottom w:val="single" w:sz="4" w:space="0" w:color="auto"/>
            </w:tcBorders>
          </w:tcPr>
          <w:p w14:paraId="05321708" w14:textId="3DF00D88" w:rsidR="000464C2" w:rsidRPr="000464C2" w:rsidRDefault="000464C2" w:rsidP="00416C22">
            <w:pPr>
              <w:rPr>
                <w:sz w:val="22"/>
                <w:szCs w:val="22"/>
              </w:rPr>
            </w:pPr>
            <w:r w:rsidRPr="000464C2">
              <w:rPr>
                <w:sz w:val="22"/>
                <w:szCs w:val="22"/>
              </w:rPr>
              <w:t xml:space="preserve">Please demonstrate in this box, by providing personal and specific examples, that you have at least two years’ relevant experience of </w:t>
            </w:r>
            <w:r w:rsidRPr="006E4096">
              <w:rPr>
                <w:sz w:val="22"/>
                <w:szCs w:val="22"/>
              </w:rPr>
              <w:t xml:space="preserve">leading and managing a performance management culture including the setting of objectives and targets, performance measures, </w:t>
            </w:r>
            <w:proofErr w:type="gramStart"/>
            <w:r w:rsidRPr="006E4096">
              <w:rPr>
                <w:sz w:val="22"/>
                <w:szCs w:val="22"/>
              </w:rPr>
              <w:t>benchmarking</w:t>
            </w:r>
            <w:proofErr w:type="gramEnd"/>
            <w:r w:rsidRPr="006E4096">
              <w:rPr>
                <w:sz w:val="22"/>
                <w:szCs w:val="22"/>
              </w:rPr>
              <w:t xml:space="preserve"> and the interpretation of best practice to ensure compliance with agreed objectives</w:t>
            </w:r>
            <w:r w:rsidRPr="000464C2">
              <w:rPr>
                <w:sz w:val="22"/>
                <w:szCs w:val="22"/>
              </w:rPr>
              <w:t xml:space="preserve">. </w:t>
            </w:r>
          </w:p>
          <w:p w14:paraId="6DAA31F2" w14:textId="77777777" w:rsidR="000464C2" w:rsidRPr="00E87FE0" w:rsidRDefault="000464C2" w:rsidP="00416C22">
            <w:pPr>
              <w:rPr>
                <w:b/>
                <w:color w:val="FF0000"/>
                <w:sz w:val="20"/>
                <w:szCs w:val="20"/>
              </w:rPr>
            </w:pPr>
            <w:r w:rsidRPr="00E87FE0">
              <w:rPr>
                <w:b/>
                <w:sz w:val="20"/>
                <w:szCs w:val="20"/>
              </w:rPr>
              <w:t xml:space="preserve">(Please note, Belfast City Council reserves the right to short-list only those applicants who can demonstrate at least </w:t>
            </w:r>
            <w:r>
              <w:rPr>
                <w:b/>
                <w:sz w:val="20"/>
                <w:szCs w:val="20"/>
              </w:rPr>
              <w:t>three y</w:t>
            </w:r>
            <w:r w:rsidRPr="00E87FE0">
              <w:rPr>
                <w:b/>
                <w:sz w:val="20"/>
                <w:szCs w:val="20"/>
              </w:rPr>
              <w:t>ears’</w:t>
            </w:r>
            <w:r>
              <w:rPr>
                <w:b/>
                <w:sz w:val="20"/>
                <w:szCs w:val="20"/>
              </w:rPr>
              <w:t xml:space="preserve"> relevant</w:t>
            </w:r>
            <w:r w:rsidRPr="00E87FE0">
              <w:rPr>
                <w:b/>
                <w:sz w:val="20"/>
                <w:szCs w:val="20"/>
              </w:rPr>
              <w:t xml:space="preserve"> experience in this area)</w:t>
            </w:r>
          </w:p>
          <w:p w14:paraId="354AF8EA" w14:textId="77777777" w:rsidR="000464C2" w:rsidRPr="00E87FE0" w:rsidRDefault="000464C2" w:rsidP="00416C22">
            <w:pPr>
              <w:tabs>
                <w:tab w:val="left" w:pos="420"/>
              </w:tabs>
              <w:rPr>
                <w:rFonts w:ascii="Helvetica" w:hAnsi="Helvetica" w:cs="Helvetica"/>
                <w:sz w:val="22"/>
                <w:szCs w:val="22"/>
              </w:rPr>
            </w:pPr>
          </w:p>
          <w:p w14:paraId="183C0758" w14:textId="77777777" w:rsidR="000464C2" w:rsidRPr="00E87FE0" w:rsidRDefault="000464C2" w:rsidP="00416C22">
            <w:pPr>
              <w:tabs>
                <w:tab w:val="left" w:pos="420"/>
              </w:tabs>
              <w:rPr>
                <w:rFonts w:ascii="Helvetica" w:hAnsi="Helvetica" w:cs="Helvetica"/>
                <w:sz w:val="22"/>
                <w:szCs w:val="22"/>
              </w:rPr>
            </w:pPr>
          </w:p>
          <w:p w14:paraId="51F288BE" w14:textId="77777777" w:rsidR="000464C2" w:rsidRPr="00E87FE0" w:rsidRDefault="000464C2" w:rsidP="00416C22">
            <w:pPr>
              <w:tabs>
                <w:tab w:val="left" w:pos="420"/>
              </w:tabs>
              <w:rPr>
                <w:rFonts w:ascii="Helvetica" w:hAnsi="Helvetica" w:cs="Helvetica"/>
                <w:sz w:val="22"/>
                <w:szCs w:val="22"/>
              </w:rPr>
            </w:pPr>
          </w:p>
          <w:p w14:paraId="6074CFB1" w14:textId="77777777" w:rsidR="000464C2" w:rsidRPr="00E87FE0" w:rsidRDefault="000464C2" w:rsidP="00416C22">
            <w:pPr>
              <w:tabs>
                <w:tab w:val="left" w:pos="420"/>
              </w:tabs>
              <w:rPr>
                <w:rFonts w:ascii="Helvetica" w:hAnsi="Helvetica" w:cs="Helvetica"/>
                <w:sz w:val="22"/>
                <w:szCs w:val="22"/>
              </w:rPr>
            </w:pPr>
          </w:p>
          <w:p w14:paraId="7C509E00" w14:textId="77777777" w:rsidR="000464C2" w:rsidRPr="00E87FE0" w:rsidRDefault="000464C2" w:rsidP="00416C22">
            <w:pPr>
              <w:tabs>
                <w:tab w:val="left" w:pos="420"/>
              </w:tabs>
              <w:rPr>
                <w:rFonts w:ascii="Helvetica" w:hAnsi="Helvetica" w:cs="Helvetica"/>
                <w:sz w:val="22"/>
                <w:szCs w:val="22"/>
              </w:rPr>
            </w:pPr>
          </w:p>
          <w:p w14:paraId="3BCA6B00" w14:textId="77777777" w:rsidR="000464C2" w:rsidRPr="00E87FE0" w:rsidRDefault="000464C2" w:rsidP="00416C22">
            <w:pPr>
              <w:tabs>
                <w:tab w:val="left" w:pos="420"/>
              </w:tabs>
              <w:rPr>
                <w:rFonts w:ascii="Helvetica" w:hAnsi="Helvetica" w:cs="Helvetica"/>
                <w:sz w:val="22"/>
                <w:szCs w:val="22"/>
              </w:rPr>
            </w:pPr>
          </w:p>
          <w:p w14:paraId="5F77A25C" w14:textId="77777777" w:rsidR="000464C2" w:rsidRPr="00E87FE0" w:rsidRDefault="000464C2" w:rsidP="00416C22">
            <w:pPr>
              <w:tabs>
                <w:tab w:val="left" w:pos="420"/>
              </w:tabs>
              <w:rPr>
                <w:rFonts w:ascii="Helvetica" w:hAnsi="Helvetica" w:cs="Helvetica"/>
                <w:sz w:val="22"/>
                <w:szCs w:val="22"/>
              </w:rPr>
            </w:pPr>
          </w:p>
          <w:p w14:paraId="0B9C8894" w14:textId="77777777" w:rsidR="000464C2" w:rsidRPr="00E87FE0" w:rsidRDefault="000464C2" w:rsidP="00416C22">
            <w:pPr>
              <w:tabs>
                <w:tab w:val="left" w:pos="420"/>
              </w:tabs>
              <w:rPr>
                <w:rFonts w:ascii="Helvetica" w:hAnsi="Helvetica" w:cs="Helvetica"/>
                <w:sz w:val="22"/>
                <w:szCs w:val="22"/>
              </w:rPr>
            </w:pPr>
          </w:p>
          <w:p w14:paraId="0F30517D" w14:textId="77777777" w:rsidR="000464C2" w:rsidRPr="00E87FE0" w:rsidRDefault="000464C2" w:rsidP="00416C22">
            <w:pPr>
              <w:tabs>
                <w:tab w:val="left" w:pos="420"/>
              </w:tabs>
              <w:rPr>
                <w:rFonts w:ascii="Helvetica" w:hAnsi="Helvetica" w:cs="Helvetica"/>
                <w:sz w:val="22"/>
                <w:szCs w:val="22"/>
              </w:rPr>
            </w:pPr>
          </w:p>
          <w:p w14:paraId="4BB2D2F8" w14:textId="77777777" w:rsidR="000464C2" w:rsidRPr="00E87FE0" w:rsidRDefault="000464C2" w:rsidP="00416C22">
            <w:pPr>
              <w:tabs>
                <w:tab w:val="left" w:pos="420"/>
              </w:tabs>
              <w:rPr>
                <w:rFonts w:ascii="Helvetica" w:hAnsi="Helvetica" w:cs="Helvetica"/>
                <w:sz w:val="22"/>
                <w:szCs w:val="22"/>
              </w:rPr>
            </w:pPr>
          </w:p>
          <w:p w14:paraId="26545487" w14:textId="77777777" w:rsidR="000464C2" w:rsidRPr="00E87FE0" w:rsidRDefault="000464C2" w:rsidP="00416C22">
            <w:pPr>
              <w:tabs>
                <w:tab w:val="left" w:pos="420"/>
              </w:tabs>
              <w:rPr>
                <w:rFonts w:ascii="Helvetica" w:hAnsi="Helvetica" w:cs="Helvetica"/>
                <w:sz w:val="22"/>
                <w:szCs w:val="22"/>
              </w:rPr>
            </w:pPr>
          </w:p>
          <w:p w14:paraId="0C3B901E" w14:textId="77777777" w:rsidR="000464C2" w:rsidRPr="00E87FE0" w:rsidRDefault="000464C2" w:rsidP="00416C22">
            <w:pPr>
              <w:tabs>
                <w:tab w:val="left" w:pos="420"/>
              </w:tabs>
              <w:rPr>
                <w:rFonts w:ascii="Helvetica" w:hAnsi="Helvetica" w:cs="Helvetica"/>
                <w:sz w:val="22"/>
                <w:szCs w:val="22"/>
              </w:rPr>
            </w:pPr>
          </w:p>
          <w:p w14:paraId="641496E7" w14:textId="77777777" w:rsidR="000464C2" w:rsidRPr="00E87FE0" w:rsidRDefault="000464C2" w:rsidP="00416C22">
            <w:pPr>
              <w:tabs>
                <w:tab w:val="left" w:pos="420"/>
              </w:tabs>
              <w:rPr>
                <w:rFonts w:ascii="Helvetica" w:hAnsi="Helvetica" w:cs="Helvetica"/>
                <w:sz w:val="22"/>
                <w:szCs w:val="22"/>
              </w:rPr>
            </w:pPr>
          </w:p>
          <w:p w14:paraId="04EE0B1E" w14:textId="77777777" w:rsidR="000464C2" w:rsidRPr="00E87FE0" w:rsidRDefault="000464C2" w:rsidP="00416C22">
            <w:pPr>
              <w:tabs>
                <w:tab w:val="left" w:pos="420"/>
              </w:tabs>
              <w:rPr>
                <w:rFonts w:ascii="Helvetica" w:hAnsi="Helvetica" w:cs="Helvetica"/>
                <w:sz w:val="22"/>
                <w:szCs w:val="22"/>
              </w:rPr>
            </w:pPr>
          </w:p>
          <w:p w14:paraId="3B2D204B" w14:textId="77777777" w:rsidR="000464C2" w:rsidRPr="00E87FE0" w:rsidRDefault="000464C2" w:rsidP="00416C22">
            <w:pPr>
              <w:tabs>
                <w:tab w:val="left" w:pos="420"/>
              </w:tabs>
              <w:rPr>
                <w:rFonts w:ascii="Helvetica" w:hAnsi="Helvetica" w:cs="Helvetica"/>
                <w:sz w:val="22"/>
                <w:szCs w:val="22"/>
              </w:rPr>
            </w:pPr>
          </w:p>
          <w:p w14:paraId="4D3C9F08" w14:textId="77777777" w:rsidR="000464C2" w:rsidRPr="00E87FE0" w:rsidRDefault="000464C2" w:rsidP="00416C22">
            <w:pPr>
              <w:tabs>
                <w:tab w:val="left" w:pos="420"/>
              </w:tabs>
              <w:rPr>
                <w:rFonts w:ascii="Helvetica" w:hAnsi="Helvetica" w:cs="Helvetica"/>
                <w:sz w:val="22"/>
                <w:szCs w:val="22"/>
              </w:rPr>
            </w:pPr>
          </w:p>
          <w:p w14:paraId="29ADE22E" w14:textId="77777777" w:rsidR="000464C2" w:rsidRPr="00E87FE0" w:rsidRDefault="000464C2" w:rsidP="00416C22">
            <w:pPr>
              <w:tabs>
                <w:tab w:val="left" w:pos="420"/>
              </w:tabs>
              <w:rPr>
                <w:rFonts w:ascii="Helvetica" w:hAnsi="Helvetica" w:cs="Helvetica"/>
                <w:sz w:val="22"/>
                <w:szCs w:val="22"/>
              </w:rPr>
            </w:pPr>
          </w:p>
          <w:p w14:paraId="0ECAC43F" w14:textId="77777777" w:rsidR="000464C2" w:rsidRPr="00E87FE0" w:rsidRDefault="000464C2" w:rsidP="00416C22">
            <w:pPr>
              <w:tabs>
                <w:tab w:val="left" w:pos="420"/>
              </w:tabs>
              <w:rPr>
                <w:rFonts w:ascii="Helvetica" w:hAnsi="Helvetica" w:cs="Helvetica"/>
                <w:sz w:val="22"/>
                <w:szCs w:val="22"/>
              </w:rPr>
            </w:pPr>
          </w:p>
          <w:p w14:paraId="13D76DF2" w14:textId="77777777" w:rsidR="000464C2" w:rsidRPr="00E87FE0" w:rsidRDefault="000464C2" w:rsidP="00416C22">
            <w:pPr>
              <w:tabs>
                <w:tab w:val="left" w:pos="420"/>
              </w:tabs>
              <w:rPr>
                <w:rFonts w:ascii="Helvetica" w:hAnsi="Helvetica" w:cs="Helvetica"/>
                <w:sz w:val="22"/>
                <w:szCs w:val="22"/>
              </w:rPr>
            </w:pPr>
          </w:p>
          <w:p w14:paraId="4AA19436" w14:textId="77777777" w:rsidR="000464C2" w:rsidRPr="00E87FE0" w:rsidRDefault="000464C2" w:rsidP="00416C22">
            <w:pPr>
              <w:tabs>
                <w:tab w:val="left" w:pos="420"/>
              </w:tabs>
              <w:rPr>
                <w:rFonts w:ascii="Helvetica" w:hAnsi="Helvetica" w:cs="Helvetica"/>
                <w:sz w:val="22"/>
                <w:szCs w:val="22"/>
              </w:rPr>
            </w:pPr>
          </w:p>
          <w:p w14:paraId="33BFB768" w14:textId="77777777" w:rsidR="000464C2" w:rsidRPr="00E87FE0" w:rsidRDefault="000464C2" w:rsidP="00416C22">
            <w:pPr>
              <w:tabs>
                <w:tab w:val="left" w:pos="420"/>
              </w:tabs>
              <w:rPr>
                <w:rFonts w:ascii="Helvetica" w:hAnsi="Helvetica" w:cs="Helvetica"/>
                <w:sz w:val="22"/>
                <w:szCs w:val="22"/>
              </w:rPr>
            </w:pPr>
          </w:p>
          <w:p w14:paraId="5CEBD7D0" w14:textId="77777777" w:rsidR="000464C2" w:rsidRPr="00E87FE0" w:rsidRDefault="000464C2" w:rsidP="00416C22">
            <w:pPr>
              <w:tabs>
                <w:tab w:val="left" w:pos="420"/>
              </w:tabs>
              <w:rPr>
                <w:rFonts w:ascii="Helvetica" w:hAnsi="Helvetica" w:cs="Helvetica"/>
                <w:sz w:val="22"/>
                <w:szCs w:val="22"/>
              </w:rPr>
            </w:pPr>
          </w:p>
          <w:p w14:paraId="5EC327E5" w14:textId="77777777" w:rsidR="000464C2" w:rsidRPr="00E87FE0" w:rsidRDefault="000464C2" w:rsidP="00416C22">
            <w:pPr>
              <w:tabs>
                <w:tab w:val="left" w:pos="420"/>
              </w:tabs>
              <w:rPr>
                <w:rFonts w:ascii="Helvetica" w:hAnsi="Helvetica" w:cs="Helvetica"/>
                <w:sz w:val="22"/>
                <w:szCs w:val="22"/>
              </w:rPr>
            </w:pPr>
          </w:p>
          <w:p w14:paraId="7FDE5427" w14:textId="77777777" w:rsidR="000464C2" w:rsidRPr="00E87FE0" w:rsidRDefault="000464C2" w:rsidP="00416C22">
            <w:pPr>
              <w:tabs>
                <w:tab w:val="left" w:pos="420"/>
              </w:tabs>
              <w:rPr>
                <w:rFonts w:ascii="Helvetica" w:hAnsi="Helvetica" w:cs="Helvetica"/>
                <w:sz w:val="22"/>
                <w:szCs w:val="22"/>
              </w:rPr>
            </w:pPr>
          </w:p>
          <w:p w14:paraId="0F4F65D1" w14:textId="77777777" w:rsidR="000464C2" w:rsidRPr="00E87FE0" w:rsidRDefault="000464C2" w:rsidP="00416C22">
            <w:pPr>
              <w:tabs>
                <w:tab w:val="left" w:pos="420"/>
              </w:tabs>
              <w:rPr>
                <w:rFonts w:ascii="Helvetica" w:hAnsi="Helvetica" w:cs="Helvetica"/>
                <w:sz w:val="22"/>
                <w:szCs w:val="22"/>
              </w:rPr>
            </w:pPr>
          </w:p>
          <w:p w14:paraId="7401A9F6" w14:textId="77777777" w:rsidR="000464C2" w:rsidRPr="00E87FE0" w:rsidRDefault="000464C2" w:rsidP="00416C22">
            <w:pPr>
              <w:tabs>
                <w:tab w:val="left" w:pos="420"/>
              </w:tabs>
              <w:rPr>
                <w:rFonts w:ascii="Helvetica" w:hAnsi="Helvetica" w:cs="Helvetica"/>
                <w:sz w:val="22"/>
                <w:szCs w:val="22"/>
              </w:rPr>
            </w:pPr>
          </w:p>
          <w:p w14:paraId="7EE2348E" w14:textId="77777777" w:rsidR="000464C2" w:rsidRPr="00E87FE0" w:rsidRDefault="000464C2" w:rsidP="00416C22">
            <w:pPr>
              <w:tabs>
                <w:tab w:val="left" w:pos="420"/>
              </w:tabs>
              <w:rPr>
                <w:rFonts w:ascii="Helvetica" w:hAnsi="Helvetica" w:cs="Helvetica"/>
                <w:sz w:val="22"/>
                <w:szCs w:val="22"/>
              </w:rPr>
            </w:pPr>
          </w:p>
          <w:p w14:paraId="470724E5" w14:textId="77777777" w:rsidR="000464C2" w:rsidRPr="00E87FE0" w:rsidRDefault="000464C2" w:rsidP="00416C22">
            <w:pPr>
              <w:tabs>
                <w:tab w:val="left" w:pos="420"/>
              </w:tabs>
              <w:rPr>
                <w:rFonts w:ascii="Helvetica" w:hAnsi="Helvetica" w:cs="Helvetica"/>
                <w:sz w:val="22"/>
                <w:szCs w:val="22"/>
              </w:rPr>
            </w:pPr>
          </w:p>
          <w:p w14:paraId="781F4206" w14:textId="77777777" w:rsidR="000464C2" w:rsidRPr="00E87FE0" w:rsidRDefault="000464C2" w:rsidP="00416C22">
            <w:pPr>
              <w:tabs>
                <w:tab w:val="left" w:pos="420"/>
              </w:tabs>
              <w:rPr>
                <w:rFonts w:ascii="Helvetica" w:hAnsi="Helvetica" w:cs="Helvetica"/>
                <w:sz w:val="22"/>
                <w:szCs w:val="22"/>
              </w:rPr>
            </w:pPr>
          </w:p>
          <w:p w14:paraId="6234E267" w14:textId="77777777" w:rsidR="000464C2" w:rsidRPr="00E87FE0" w:rsidRDefault="000464C2" w:rsidP="00416C22">
            <w:pPr>
              <w:tabs>
                <w:tab w:val="left" w:pos="420"/>
              </w:tabs>
              <w:rPr>
                <w:rFonts w:ascii="Helvetica" w:hAnsi="Helvetica" w:cs="Helvetica"/>
                <w:sz w:val="22"/>
                <w:szCs w:val="22"/>
              </w:rPr>
            </w:pPr>
          </w:p>
          <w:p w14:paraId="21DE7DEF" w14:textId="77777777" w:rsidR="000464C2" w:rsidRPr="00E87FE0" w:rsidRDefault="000464C2" w:rsidP="00416C22">
            <w:pPr>
              <w:tabs>
                <w:tab w:val="left" w:pos="420"/>
              </w:tabs>
              <w:rPr>
                <w:rFonts w:ascii="Helvetica" w:hAnsi="Helvetica" w:cs="Helvetica"/>
                <w:sz w:val="22"/>
                <w:szCs w:val="22"/>
              </w:rPr>
            </w:pPr>
          </w:p>
          <w:p w14:paraId="6F91FE9B" w14:textId="77777777" w:rsidR="000464C2" w:rsidRPr="00E87FE0" w:rsidRDefault="000464C2" w:rsidP="00416C22">
            <w:pPr>
              <w:tabs>
                <w:tab w:val="left" w:pos="420"/>
              </w:tabs>
              <w:rPr>
                <w:rFonts w:ascii="Helvetica" w:hAnsi="Helvetica" w:cs="Helvetica"/>
                <w:sz w:val="22"/>
                <w:szCs w:val="22"/>
              </w:rPr>
            </w:pPr>
          </w:p>
          <w:p w14:paraId="4EE176C5" w14:textId="77777777" w:rsidR="000464C2" w:rsidRPr="00E87FE0" w:rsidRDefault="000464C2" w:rsidP="00416C22">
            <w:pPr>
              <w:tabs>
                <w:tab w:val="left" w:pos="420"/>
              </w:tabs>
              <w:rPr>
                <w:rFonts w:ascii="Helvetica" w:hAnsi="Helvetica" w:cs="Helvetica"/>
                <w:sz w:val="22"/>
                <w:szCs w:val="22"/>
              </w:rPr>
            </w:pPr>
          </w:p>
          <w:p w14:paraId="3A964426" w14:textId="77777777" w:rsidR="000464C2" w:rsidRPr="00E87FE0" w:rsidRDefault="000464C2" w:rsidP="00416C22">
            <w:pPr>
              <w:tabs>
                <w:tab w:val="left" w:pos="420"/>
              </w:tabs>
              <w:rPr>
                <w:rFonts w:ascii="Helvetica" w:hAnsi="Helvetica" w:cs="Helvetica"/>
                <w:sz w:val="22"/>
                <w:szCs w:val="22"/>
              </w:rPr>
            </w:pPr>
          </w:p>
          <w:p w14:paraId="31C144D1" w14:textId="77777777" w:rsidR="000464C2" w:rsidRPr="00E87FE0" w:rsidRDefault="000464C2" w:rsidP="00416C22">
            <w:pPr>
              <w:tabs>
                <w:tab w:val="left" w:pos="420"/>
              </w:tabs>
              <w:rPr>
                <w:rFonts w:ascii="Helvetica" w:hAnsi="Helvetica" w:cs="Helvetica"/>
                <w:sz w:val="22"/>
                <w:szCs w:val="22"/>
              </w:rPr>
            </w:pPr>
          </w:p>
          <w:p w14:paraId="5E79C5B0" w14:textId="77777777" w:rsidR="000464C2" w:rsidRPr="00E87FE0" w:rsidRDefault="000464C2" w:rsidP="00416C22">
            <w:pPr>
              <w:tabs>
                <w:tab w:val="left" w:pos="420"/>
              </w:tabs>
              <w:rPr>
                <w:rFonts w:ascii="Helvetica" w:hAnsi="Helvetica" w:cs="Helvetica"/>
                <w:sz w:val="22"/>
                <w:szCs w:val="22"/>
              </w:rPr>
            </w:pPr>
          </w:p>
          <w:p w14:paraId="00A1E0E2" w14:textId="77777777" w:rsidR="000464C2" w:rsidRPr="00E87FE0" w:rsidRDefault="000464C2" w:rsidP="00416C22">
            <w:pPr>
              <w:tabs>
                <w:tab w:val="left" w:pos="420"/>
              </w:tabs>
              <w:rPr>
                <w:rFonts w:ascii="Helvetica" w:hAnsi="Helvetica" w:cs="Helvetica"/>
                <w:sz w:val="22"/>
                <w:szCs w:val="22"/>
              </w:rPr>
            </w:pPr>
          </w:p>
          <w:p w14:paraId="5D3CFFD0" w14:textId="77777777" w:rsidR="000464C2" w:rsidRPr="00E87FE0" w:rsidRDefault="000464C2" w:rsidP="00416C22">
            <w:pPr>
              <w:tabs>
                <w:tab w:val="left" w:pos="420"/>
              </w:tabs>
              <w:rPr>
                <w:rFonts w:ascii="Helvetica" w:hAnsi="Helvetica" w:cs="Helvetica"/>
                <w:sz w:val="22"/>
                <w:szCs w:val="22"/>
              </w:rPr>
            </w:pPr>
          </w:p>
          <w:p w14:paraId="082EB3DF" w14:textId="77777777" w:rsidR="000464C2" w:rsidRPr="00E87FE0" w:rsidRDefault="000464C2" w:rsidP="00416C22">
            <w:pPr>
              <w:tabs>
                <w:tab w:val="left" w:pos="420"/>
              </w:tabs>
              <w:rPr>
                <w:rFonts w:ascii="Helvetica" w:hAnsi="Helvetica" w:cs="Helvetica"/>
                <w:sz w:val="22"/>
                <w:szCs w:val="22"/>
              </w:rPr>
            </w:pPr>
          </w:p>
          <w:p w14:paraId="02B720C5" w14:textId="77777777" w:rsidR="000464C2" w:rsidRPr="00E87FE0" w:rsidRDefault="000464C2" w:rsidP="00416C22">
            <w:pPr>
              <w:tabs>
                <w:tab w:val="left" w:pos="420"/>
              </w:tabs>
              <w:rPr>
                <w:rFonts w:ascii="Helvetica" w:hAnsi="Helvetica" w:cs="Helvetica"/>
                <w:sz w:val="22"/>
                <w:szCs w:val="22"/>
              </w:rPr>
            </w:pPr>
          </w:p>
          <w:p w14:paraId="4670E63B" w14:textId="77777777" w:rsidR="000464C2" w:rsidRPr="00E87FE0" w:rsidRDefault="000464C2" w:rsidP="00416C22">
            <w:pPr>
              <w:tabs>
                <w:tab w:val="left" w:pos="420"/>
              </w:tabs>
              <w:rPr>
                <w:rFonts w:ascii="Helvetica" w:hAnsi="Helvetica" w:cs="Helvetica"/>
                <w:sz w:val="22"/>
                <w:szCs w:val="22"/>
              </w:rPr>
            </w:pPr>
          </w:p>
          <w:p w14:paraId="743D35E8" w14:textId="77777777" w:rsidR="000464C2" w:rsidRDefault="000464C2" w:rsidP="00416C22">
            <w:pPr>
              <w:tabs>
                <w:tab w:val="left" w:pos="420"/>
              </w:tabs>
              <w:rPr>
                <w:rFonts w:ascii="Helvetica" w:hAnsi="Helvetica" w:cs="Helvetica"/>
                <w:sz w:val="22"/>
                <w:szCs w:val="22"/>
              </w:rPr>
            </w:pPr>
          </w:p>
          <w:p w14:paraId="6B49F945" w14:textId="77777777" w:rsidR="000464C2" w:rsidRDefault="000464C2" w:rsidP="00416C22">
            <w:pPr>
              <w:tabs>
                <w:tab w:val="left" w:pos="420"/>
              </w:tabs>
              <w:rPr>
                <w:rFonts w:ascii="Helvetica" w:hAnsi="Helvetica" w:cs="Helvetica"/>
                <w:sz w:val="22"/>
                <w:szCs w:val="22"/>
              </w:rPr>
            </w:pPr>
          </w:p>
          <w:p w14:paraId="0FECACCD" w14:textId="77777777" w:rsidR="000464C2" w:rsidRDefault="000464C2" w:rsidP="00416C22">
            <w:pPr>
              <w:tabs>
                <w:tab w:val="left" w:pos="420"/>
              </w:tabs>
              <w:rPr>
                <w:rFonts w:ascii="Helvetica" w:hAnsi="Helvetica" w:cs="Helvetica"/>
                <w:sz w:val="22"/>
                <w:szCs w:val="22"/>
              </w:rPr>
            </w:pPr>
          </w:p>
          <w:p w14:paraId="05ADFB22" w14:textId="77777777" w:rsidR="000464C2" w:rsidRPr="00E87FE0" w:rsidRDefault="000464C2" w:rsidP="00416C22">
            <w:pPr>
              <w:tabs>
                <w:tab w:val="left" w:pos="420"/>
              </w:tabs>
              <w:rPr>
                <w:rFonts w:ascii="Helvetica" w:hAnsi="Helvetica" w:cs="Helvetica"/>
                <w:sz w:val="22"/>
                <w:szCs w:val="22"/>
              </w:rPr>
            </w:pPr>
          </w:p>
          <w:p w14:paraId="7E8805D7" w14:textId="77777777" w:rsidR="000464C2" w:rsidRPr="00E87FE0" w:rsidRDefault="000464C2" w:rsidP="00416C22">
            <w:pPr>
              <w:tabs>
                <w:tab w:val="left" w:pos="420"/>
              </w:tabs>
              <w:rPr>
                <w:rFonts w:ascii="Helvetica" w:hAnsi="Helvetica" w:cs="Helvetica"/>
                <w:sz w:val="22"/>
                <w:szCs w:val="22"/>
              </w:rPr>
            </w:pPr>
          </w:p>
          <w:p w14:paraId="4354F5AD" w14:textId="77777777" w:rsidR="000464C2" w:rsidRPr="00E87FE0" w:rsidRDefault="000464C2" w:rsidP="00416C22">
            <w:pPr>
              <w:tabs>
                <w:tab w:val="left" w:pos="420"/>
              </w:tabs>
              <w:rPr>
                <w:rFonts w:ascii="Helvetica" w:hAnsi="Helvetica" w:cs="Helvetica"/>
                <w:sz w:val="22"/>
                <w:szCs w:val="22"/>
              </w:rPr>
            </w:pPr>
          </w:p>
          <w:p w14:paraId="2D61CF55" w14:textId="3D43F25F" w:rsidR="000464C2" w:rsidRDefault="000464C2" w:rsidP="00416C22">
            <w:pPr>
              <w:tabs>
                <w:tab w:val="left" w:pos="420"/>
              </w:tabs>
              <w:rPr>
                <w:rFonts w:ascii="Helvetica" w:hAnsi="Helvetica" w:cs="Helvetica"/>
                <w:sz w:val="22"/>
                <w:szCs w:val="22"/>
              </w:rPr>
            </w:pPr>
          </w:p>
          <w:p w14:paraId="72B609CA" w14:textId="77777777" w:rsidR="000464C2" w:rsidRPr="00E87FE0" w:rsidRDefault="000464C2" w:rsidP="00416C22">
            <w:pPr>
              <w:tabs>
                <w:tab w:val="left" w:pos="420"/>
              </w:tabs>
              <w:rPr>
                <w:rFonts w:ascii="Helvetica" w:hAnsi="Helvetica" w:cs="Helvetica"/>
                <w:sz w:val="22"/>
                <w:szCs w:val="22"/>
              </w:rPr>
            </w:pPr>
          </w:p>
          <w:p w14:paraId="1C5BAF6C" w14:textId="77777777" w:rsidR="000464C2" w:rsidRPr="00E87FE0" w:rsidRDefault="000464C2" w:rsidP="00416C22">
            <w:pPr>
              <w:tabs>
                <w:tab w:val="left" w:pos="420"/>
              </w:tabs>
              <w:rPr>
                <w:rFonts w:ascii="Helvetica" w:hAnsi="Helvetica" w:cs="Helvetica"/>
                <w:sz w:val="22"/>
                <w:szCs w:val="22"/>
              </w:rPr>
            </w:pPr>
          </w:p>
          <w:p w14:paraId="046576EA" w14:textId="77777777" w:rsidR="000464C2" w:rsidRPr="00E87FE0" w:rsidRDefault="000464C2" w:rsidP="00416C2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7695F505" w14:textId="77777777" w:rsidR="000464C2" w:rsidRPr="00E87FE0" w:rsidRDefault="000464C2" w:rsidP="000464C2">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0464C2" w:rsidRPr="00E87FE0" w14:paraId="5612D441" w14:textId="77777777" w:rsidTr="00416C22">
        <w:tc>
          <w:tcPr>
            <w:tcW w:w="720" w:type="dxa"/>
            <w:tcBorders>
              <w:top w:val="single" w:sz="4" w:space="0" w:color="auto"/>
              <w:bottom w:val="single" w:sz="4" w:space="0" w:color="auto"/>
            </w:tcBorders>
          </w:tcPr>
          <w:p w14:paraId="333C7D85" w14:textId="10CB63C4" w:rsidR="000464C2" w:rsidRPr="00E87FE0" w:rsidRDefault="000464C2" w:rsidP="00416C22">
            <w:pPr>
              <w:rPr>
                <w:b/>
                <w:sz w:val="22"/>
                <w:szCs w:val="22"/>
              </w:rPr>
            </w:pPr>
            <w:r w:rsidRPr="00E87FE0">
              <w:rPr>
                <w:b/>
                <w:sz w:val="22"/>
                <w:szCs w:val="22"/>
              </w:rPr>
              <w:t>(</w:t>
            </w:r>
            <w:r>
              <w:rPr>
                <w:b/>
                <w:sz w:val="22"/>
                <w:szCs w:val="22"/>
              </w:rPr>
              <w:t>c</w:t>
            </w:r>
            <w:r w:rsidRPr="00E87FE0">
              <w:rPr>
                <w:b/>
                <w:sz w:val="22"/>
                <w:szCs w:val="22"/>
              </w:rPr>
              <w:t>)</w:t>
            </w:r>
          </w:p>
        </w:tc>
        <w:tc>
          <w:tcPr>
            <w:tcW w:w="9891" w:type="dxa"/>
            <w:tcBorders>
              <w:top w:val="single" w:sz="4" w:space="0" w:color="auto"/>
              <w:bottom w:val="single" w:sz="4" w:space="0" w:color="auto"/>
            </w:tcBorders>
          </w:tcPr>
          <w:p w14:paraId="32A8277E" w14:textId="2704FE91" w:rsidR="000464C2" w:rsidRPr="000464C2" w:rsidRDefault="000464C2" w:rsidP="00416C22">
            <w:pPr>
              <w:rPr>
                <w:sz w:val="22"/>
                <w:szCs w:val="22"/>
              </w:rPr>
            </w:pPr>
            <w:r w:rsidRPr="000464C2">
              <w:rPr>
                <w:sz w:val="22"/>
                <w:szCs w:val="22"/>
              </w:rPr>
              <w:t>Please demonstrate in this box, by providing personal and specific examples, that you have at least two years’ relevant experience</w:t>
            </w:r>
            <w:r>
              <w:rPr>
                <w:sz w:val="22"/>
                <w:szCs w:val="22"/>
              </w:rPr>
              <w:t xml:space="preserve"> of</w:t>
            </w:r>
            <w:r w:rsidRPr="000464C2">
              <w:rPr>
                <w:sz w:val="22"/>
                <w:szCs w:val="22"/>
              </w:rPr>
              <w:t xml:space="preserve"> </w:t>
            </w:r>
            <w:r w:rsidRPr="006E4096">
              <w:rPr>
                <w:sz w:val="22"/>
                <w:szCs w:val="22"/>
              </w:rPr>
              <w:t>producing and collating performance data to service programme or organisational governance structures to support effective decision-making and resource allocation</w:t>
            </w:r>
            <w:r w:rsidRPr="000464C2">
              <w:rPr>
                <w:sz w:val="22"/>
                <w:szCs w:val="22"/>
              </w:rPr>
              <w:t xml:space="preserve">. </w:t>
            </w:r>
          </w:p>
          <w:p w14:paraId="77FFCDE2" w14:textId="77777777" w:rsidR="000464C2" w:rsidRPr="00E87FE0" w:rsidRDefault="000464C2" w:rsidP="00416C22">
            <w:pPr>
              <w:rPr>
                <w:b/>
                <w:color w:val="FF0000"/>
                <w:sz w:val="20"/>
                <w:szCs w:val="20"/>
              </w:rPr>
            </w:pPr>
            <w:r w:rsidRPr="00E87FE0">
              <w:rPr>
                <w:b/>
                <w:sz w:val="20"/>
                <w:szCs w:val="20"/>
              </w:rPr>
              <w:t xml:space="preserve">(Please note, Belfast City Council reserves the right to short-list only those applicants who can demonstrate at least </w:t>
            </w:r>
            <w:r>
              <w:rPr>
                <w:b/>
                <w:sz w:val="20"/>
                <w:szCs w:val="20"/>
              </w:rPr>
              <w:t>three y</w:t>
            </w:r>
            <w:r w:rsidRPr="00E87FE0">
              <w:rPr>
                <w:b/>
                <w:sz w:val="20"/>
                <w:szCs w:val="20"/>
              </w:rPr>
              <w:t>ears’</w:t>
            </w:r>
            <w:r>
              <w:rPr>
                <w:b/>
                <w:sz w:val="20"/>
                <w:szCs w:val="20"/>
              </w:rPr>
              <w:t xml:space="preserve"> relevant</w:t>
            </w:r>
            <w:r w:rsidRPr="00E87FE0">
              <w:rPr>
                <w:b/>
                <w:sz w:val="20"/>
                <w:szCs w:val="20"/>
              </w:rPr>
              <w:t xml:space="preserve"> experience in this area)</w:t>
            </w:r>
          </w:p>
          <w:p w14:paraId="2B8A5163" w14:textId="77777777" w:rsidR="000464C2" w:rsidRPr="00E87FE0" w:rsidRDefault="000464C2" w:rsidP="00416C22">
            <w:pPr>
              <w:tabs>
                <w:tab w:val="left" w:pos="420"/>
              </w:tabs>
              <w:rPr>
                <w:rFonts w:ascii="Helvetica" w:hAnsi="Helvetica" w:cs="Helvetica"/>
                <w:sz w:val="22"/>
                <w:szCs w:val="22"/>
              </w:rPr>
            </w:pPr>
          </w:p>
          <w:p w14:paraId="74610739" w14:textId="77777777" w:rsidR="000464C2" w:rsidRPr="00E87FE0" w:rsidRDefault="000464C2" w:rsidP="00416C22">
            <w:pPr>
              <w:tabs>
                <w:tab w:val="left" w:pos="420"/>
              </w:tabs>
              <w:rPr>
                <w:rFonts w:ascii="Helvetica" w:hAnsi="Helvetica" w:cs="Helvetica"/>
                <w:sz w:val="22"/>
                <w:szCs w:val="22"/>
              </w:rPr>
            </w:pPr>
          </w:p>
          <w:p w14:paraId="495F01C1" w14:textId="77777777" w:rsidR="000464C2" w:rsidRPr="00E87FE0" w:rsidRDefault="000464C2" w:rsidP="00416C22">
            <w:pPr>
              <w:tabs>
                <w:tab w:val="left" w:pos="420"/>
              </w:tabs>
              <w:rPr>
                <w:rFonts w:ascii="Helvetica" w:hAnsi="Helvetica" w:cs="Helvetica"/>
                <w:sz w:val="22"/>
                <w:szCs w:val="22"/>
              </w:rPr>
            </w:pPr>
          </w:p>
          <w:p w14:paraId="5CD32041" w14:textId="77777777" w:rsidR="000464C2" w:rsidRPr="00E87FE0" w:rsidRDefault="000464C2" w:rsidP="00416C22">
            <w:pPr>
              <w:tabs>
                <w:tab w:val="left" w:pos="420"/>
              </w:tabs>
              <w:rPr>
                <w:rFonts w:ascii="Helvetica" w:hAnsi="Helvetica" w:cs="Helvetica"/>
                <w:sz w:val="22"/>
                <w:szCs w:val="22"/>
              </w:rPr>
            </w:pPr>
          </w:p>
          <w:p w14:paraId="2A8940F8" w14:textId="77777777" w:rsidR="000464C2" w:rsidRPr="00E87FE0" w:rsidRDefault="000464C2" w:rsidP="00416C22">
            <w:pPr>
              <w:tabs>
                <w:tab w:val="left" w:pos="420"/>
              </w:tabs>
              <w:rPr>
                <w:rFonts w:ascii="Helvetica" w:hAnsi="Helvetica" w:cs="Helvetica"/>
                <w:sz w:val="22"/>
                <w:szCs w:val="22"/>
              </w:rPr>
            </w:pPr>
          </w:p>
          <w:p w14:paraId="6E8E3E63" w14:textId="77777777" w:rsidR="000464C2" w:rsidRPr="00E87FE0" w:rsidRDefault="000464C2" w:rsidP="00416C22">
            <w:pPr>
              <w:tabs>
                <w:tab w:val="left" w:pos="420"/>
              </w:tabs>
              <w:rPr>
                <w:rFonts w:ascii="Helvetica" w:hAnsi="Helvetica" w:cs="Helvetica"/>
                <w:sz w:val="22"/>
                <w:szCs w:val="22"/>
              </w:rPr>
            </w:pPr>
          </w:p>
          <w:p w14:paraId="61FC4310" w14:textId="77777777" w:rsidR="000464C2" w:rsidRPr="00E87FE0" w:rsidRDefault="000464C2" w:rsidP="00416C22">
            <w:pPr>
              <w:tabs>
                <w:tab w:val="left" w:pos="420"/>
              </w:tabs>
              <w:rPr>
                <w:rFonts w:ascii="Helvetica" w:hAnsi="Helvetica" w:cs="Helvetica"/>
                <w:sz w:val="22"/>
                <w:szCs w:val="22"/>
              </w:rPr>
            </w:pPr>
          </w:p>
          <w:p w14:paraId="25A5BA9E" w14:textId="77777777" w:rsidR="000464C2" w:rsidRPr="00E87FE0" w:rsidRDefault="000464C2" w:rsidP="00416C22">
            <w:pPr>
              <w:tabs>
                <w:tab w:val="left" w:pos="420"/>
              </w:tabs>
              <w:rPr>
                <w:rFonts w:ascii="Helvetica" w:hAnsi="Helvetica" w:cs="Helvetica"/>
                <w:sz w:val="22"/>
                <w:szCs w:val="22"/>
              </w:rPr>
            </w:pPr>
          </w:p>
          <w:p w14:paraId="61F51843" w14:textId="77777777" w:rsidR="000464C2" w:rsidRPr="00E87FE0" w:rsidRDefault="000464C2" w:rsidP="00416C22">
            <w:pPr>
              <w:tabs>
                <w:tab w:val="left" w:pos="420"/>
              </w:tabs>
              <w:rPr>
                <w:rFonts w:ascii="Helvetica" w:hAnsi="Helvetica" w:cs="Helvetica"/>
                <w:sz w:val="22"/>
                <w:szCs w:val="22"/>
              </w:rPr>
            </w:pPr>
          </w:p>
          <w:p w14:paraId="12B0AC84" w14:textId="77777777" w:rsidR="000464C2" w:rsidRPr="00E87FE0" w:rsidRDefault="000464C2" w:rsidP="00416C22">
            <w:pPr>
              <w:tabs>
                <w:tab w:val="left" w:pos="420"/>
              </w:tabs>
              <w:rPr>
                <w:rFonts w:ascii="Helvetica" w:hAnsi="Helvetica" w:cs="Helvetica"/>
                <w:sz w:val="22"/>
                <w:szCs w:val="22"/>
              </w:rPr>
            </w:pPr>
          </w:p>
          <w:p w14:paraId="1ED70631" w14:textId="77777777" w:rsidR="000464C2" w:rsidRPr="00E87FE0" w:rsidRDefault="000464C2" w:rsidP="00416C22">
            <w:pPr>
              <w:tabs>
                <w:tab w:val="left" w:pos="420"/>
              </w:tabs>
              <w:rPr>
                <w:rFonts w:ascii="Helvetica" w:hAnsi="Helvetica" w:cs="Helvetica"/>
                <w:sz w:val="22"/>
                <w:szCs w:val="22"/>
              </w:rPr>
            </w:pPr>
          </w:p>
          <w:p w14:paraId="3A154F28" w14:textId="77777777" w:rsidR="000464C2" w:rsidRPr="00E87FE0" w:rsidRDefault="000464C2" w:rsidP="00416C22">
            <w:pPr>
              <w:tabs>
                <w:tab w:val="left" w:pos="420"/>
              </w:tabs>
              <w:rPr>
                <w:rFonts w:ascii="Helvetica" w:hAnsi="Helvetica" w:cs="Helvetica"/>
                <w:sz w:val="22"/>
                <w:szCs w:val="22"/>
              </w:rPr>
            </w:pPr>
          </w:p>
          <w:p w14:paraId="5E8A84B3" w14:textId="77777777" w:rsidR="000464C2" w:rsidRPr="00E87FE0" w:rsidRDefault="000464C2" w:rsidP="00416C22">
            <w:pPr>
              <w:tabs>
                <w:tab w:val="left" w:pos="420"/>
              </w:tabs>
              <w:rPr>
                <w:rFonts w:ascii="Helvetica" w:hAnsi="Helvetica" w:cs="Helvetica"/>
                <w:sz w:val="22"/>
                <w:szCs w:val="22"/>
              </w:rPr>
            </w:pPr>
          </w:p>
          <w:p w14:paraId="0311B8B3" w14:textId="77777777" w:rsidR="000464C2" w:rsidRPr="00E87FE0" w:rsidRDefault="000464C2" w:rsidP="00416C22">
            <w:pPr>
              <w:tabs>
                <w:tab w:val="left" w:pos="420"/>
              </w:tabs>
              <w:rPr>
                <w:rFonts w:ascii="Helvetica" w:hAnsi="Helvetica" w:cs="Helvetica"/>
                <w:sz w:val="22"/>
                <w:szCs w:val="22"/>
              </w:rPr>
            </w:pPr>
          </w:p>
          <w:p w14:paraId="59E74D32" w14:textId="77777777" w:rsidR="000464C2" w:rsidRPr="00E87FE0" w:rsidRDefault="000464C2" w:rsidP="00416C22">
            <w:pPr>
              <w:tabs>
                <w:tab w:val="left" w:pos="420"/>
              </w:tabs>
              <w:rPr>
                <w:rFonts w:ascii="Helvetica" w:hAnsi="Helvetica" w:cs="Helvetica"/>
                <w:sz w:val="22"/>
                <w:szCs w:val="22"/>
              </w:rPr>
            </w:pPr>
          </w:p>
          <w:p w14:paraId="19894A6A" w14:textId="77777777" w:rsidR="000464C2" w:rsidRPr="00E87FE0" w:rsidRDefault="000464C2" w:rsidP="00416C22">
            <w:pPr>
              <w:tabs>
                <w:tab w:val="left" w:pos="420"/>
              </w:tabs>
              <w:rPr>
                <w:rFonts w:ascii="Helvetica" w:hAnsi="Helvetica" w:cs="Helvetica"/>
                <w:sz w:val="22"/>
                <w:szCs w:val="22"/>
              </w:rPr>
            </w:pPr>
          </w:p>
          <w:p w14:paraId="42F8876B" w14:textId="77777777" w:rsidR="000464C2" w:rsidRPr="00E87FE0" w:rsidRDefault="000464C2" w:rsidP="00416C22">
            <w:pPr>
              <w:tabs>
                <w:tab w:val="left" w:pos="420"/>
              </w:tabs>
              <w:rPr>
                <w:rFonts w:ascii="Helvetica" w:hAnsi="Helvetica" w:cs="Helvetica"/>
                <w:sz w:val="22"/>
                <w:szCs w:val="22"/>
              </w:rPr>
            </w:pPr>
          </w:p>
          <w:p w14:paraId="536FF594" w14:textId="77777777" w:rsidR="000464C2" w:rsidRPr="00E87FE0" w:rsidRDefault="000464C2" w:rsidP="00416C22">
            <w:pPr>
              <w:tabs>
                <w:tab w:val="left" w:pos="420"/>
              </w:tabs>
              <w:rPr>
                <w:rFonts w:ascii="Helvetica" w:hAnsi="Helvetica" w:cs="Helvetica"/>
                <w:sz w:val="22"/>
                <w:szCs w:val="22"/>
              </w:rPr>
            </w:pPr>
          </w:p>
          <w:p w14:paraId="092D0337" w14:textId="77777777" w:rsidR="000464C2" w:rsidRPr="00E87FE0" w:rsidRDefault="000464C2" w:rsidP="00416C22">
            <w:pPr>
              <w:tabs>
                <w:tab w:val="left" w:pos="420"/>
              </w:tabs>
              <w:rPr>
                <w:rFonts w:ascii="Helvetica" w:hAnsi="Helvetica" w:cs="Helvetica"/>
                <w:sz w:val="22"/>
                <w:szCs w:val="22"/>
              </w:rPr>
            </w:pPr>
          </w:p>
          <w:p w14:paraId="1EE0FD4B" w14:textId="77777777" w:rsidR="000464C2" w:rsidRPr="00E87FE0" w:rsidRDefault="000464C2" w:rsidP="00416C22">
            <w:pPr>
              <w:tabs>
                <w:tab w:val="left" w:pos="420"/>
              </w:tabs>
              <w:rPr>
                <w:rFonts w:ascii="Helvetica" w:hAnsi="Helvetica" w:cs="Helvetica"/>
                <w:sz w:val="22"/>
                <w:szCs w:val="22"/>
              </w:rPr>
            </w:pPr>
          </w:p>
          <w:p w14:paraId="3861F572" w14:textId="77777777" w:rsidR="000464C2" w:rsidRPr="00E87FE0" w:rsidRDefault="000464C2" w:rsidP="00416C22">
            <w:pPr>
              <w:tabs>
                <w:tab w:val="left" w:pos="420"/>
              </w:tabs>
              <w:rPr>
                <w:rFonts w:ascii="Helvetica" w:hAnsi="Helvetica" w:cs="Helvetica"/>
                <w:sz w:val="22"/>
                <w:szCs w:val="22"/>
              </w:rPr>
            </w:pPr>
          </w:p>
          <w:p w14:paraId="2111F008" w14:textId="77777777" w:rsidR="000464C2" w:rsidRPr="00E87FE0" w:rsidRDefault="000464C2" w:rsidP="00416C22">
            <w:pPr>
              <w:tabs>
                <w:tab w:val="left" w:pos="420"/>
              </w:tabs>
              <w:rPr>
                <w:rFonts w:ascii="Helvetica" w:hAnsi="Helvetica" w:cs="Helvetica"/>
                <w:sz w:val="22"/>
                <w:szCs w:val="22"/>
              </w:rPr>
            </w:pPr>
          </w:p>
          <w:p w14:paraId="48321FAC" w14:textId="77777777" w:rsidR="000464C2" w:rsidRPr="00E87FE0" w:rsidRDefault="000464C2" w:rsidP="00416C22">
            <w:pPr>
              <w:tabs>
                <w:tab w:val="left" w:pos="420"/>
              </w:tabs>
              <w:rPr>
                <w:rFonts w:ascii="Helvetica" w:hAnsi="Helvetica" w:cs="Helvetica"/>
                <w:sz w:val="22"/>
                <w:szCs w:val="22"/>
              </w:rPr>
            </w:pPr>
          </w:p>
          <w:p w14:paraId="45F5EF3D" w14:textId="77777777" w:rsidR="000464C2" w:rsidRPr="00E87FE0" w:rsidRDefault="000464C2" w:rsidP="00416C22">
            <w:pPr>
              <w:tabs>
                <w:tab w:val="left" w:pos="420"/>
              </w:tabs>
              <w:rPr>
                <w:rFonts w:ascii="Helvetica" w:hAnsi="Helvetica" w:cs="Helvetica"/>
                <w:sz w:val="22"/>
                <w:szCs w:val="22"/>
              </w:rPr>
            </w:pPr>
          </w:p>
          <w:p w14:paraId="06E7C444" w14:textId="77777777" w:rsidR="000464C2" w:rsidRPr="00E87FE0" w:rsidRDefault="000464C2" w:rsidP="00416C22">
            <w:pPr>
              <w:tabs>
                <w:tab w:val="left" w:pos="420"/>
              </w:tabs>
              <w:rPr>
                <w:rFonts w:ascii="Helvetica" w:hAnsi="Helvetica" w:cs="Helvetica"/>
                <w:sz w:val="22"/>
                <w:szCs w:val="22"/>
              </w:rPr>
            </w:pPr>
          </w:p>
          <w:p w14:paraId="046114A9" w14:textId="77777777" w:rsidR="000464C2" w:rsidRPr="00E87FE0" w:rsidRDefault="000464C2" w:rsidP="00416C22">
            <w:pPr>
              <w:tabs>
                <w:tab w:val="left" w:pos="420"/>
              </w:tabs>
              <w:rPr>
                <w:rFonts w:ascii="Helvetica" w:hAnsi="Helvetica" w:cs="Helvetica"/>
                <w:sz w:val="22"/>
                <w:szCs w:val="22"/>
              </w:rPr>
            </w:pPr>
          </w:p>
          <w:p w14:paraId="1B625477" w14:textId="77777777" w:rsidR="000464C2" w:rsidRPr="00E87FE0" w:rsidRDefault="000464C2" w:rsidP="00416C22">
            <w:pPr>
              <w:tabs>
                <w:tab w:val="left" w:pos="420"/>
              </w:tabs>
              <w:rPr>
                <w:rFonts w:ascii="Helvetica" w:hAnsi="Helvetica" w:cs="Helvetica"/>
                <w:sz w:val="22"/>
                <w:szCs w:val="22"/>
              </w:rPr>
            </w:pPr>
          </w:p>
          <w:p w14:paraId="264F0E22" w14:textId="77777777" w:rsidR="000464C2" w:rsidRPr="00E87FE0" w:rsidRDefault="000464C2" w:rsidP="00416C22">
            <w:pPr>
              <w:tabs>
                <w:tab w:val="left" w:pos="420"/>
              </w:tabs>
              <w:rPr>
                <w:rFonts w:ascii="Helvetica" w:hAnsi="Helvetica" w:cs="Helvetica"/>
                <w:sz w:val="22"/>
                <w:szCs w:val="22"/>
              </w:rPr>
            </w:pPr>
          </w:p>
          <w:p w14:paraId="41DDEAF8" w14:textId="77777777" w:rsidR="000464C2" w:rsidRPr="00E87FE0" w:rsidRDefault="000464C2" w:rsidP="00416C22">
            <w:pPr>
              <w:tabs>
                <w:tab w:val="left" w:pos="420"/>
              </w:tabs>
              <w:rPr>
                <w:rFonts w:ascii="Helvetica" w:hAnsi="Helvetica" w:cs="Helvetica"/>
                <w:sz w:val="22"/>
                <w:szCs w:val="22"/>
              </w:rPr>
            </w:pPr>
          </w:p>
          <w:p w14:paraId="798C03E8" w14:textId="77777777" w:rsidR="000464C2" w:rsidRPr="00E87FE0" w:rsidRDefault="000464C2" w:rsidP="00416C22">
            <w:pPr>
              <w:tabs>
                <w:tab w:val="left" w:pos="420"/>
              </w:tabs>
              <w:rPr>
                <w:rFonts w:ascii="Helvetica" w:hAnsi="Helvetica" w:cs="Helvetica"/>
                <w:sz w:val="22"/>
                <w:szCs w:val="22"/>
              </w:rPr>
            </w:pPr>
          </w:p>
          <w:p w14:paraId="0B7ED6FE" w14:textId="77777777" w:rsidR="000464C2" w:rsidRPr="00E87FE0" w:rsidRDefault="000464C2" w:rsidP="00416C22">
            <w:pPr>
              <w:tabs>
                <w:tab w:val="left" w:pos="420"/>
              </w:tabs>
              <w:rPr>
                <w:rFonts w:ascii="Helvetica" w:hAnsi="Helvetica" w:cs="Helvetica"/>
                <w:sz w:val="22"/>
                <w:szCs w:val="22"/>
              </w:rPr>
            </w:pPr>
          </w:p>
          <w:p w14:paraId="1C0A7D8E" w14:textId="77777777" w:rsidR="000464C2" w:rsidRPr="00E87FE0" w:rsidRDefault="000464C2" w:rsidP="00416C22">
            <w:pPr>
              <w:tabs>
                <w:tab w:val="left" w:pos="420"/>
              </w:tabs>
              <w:rPr>
                <w:rFonts w:ascii="Helvetica" w:hAnsi="Helvetica" w:cs="Helvetica"/>
                <w:sz w:val="22"/>
                <w:szCs w:val="22"/>
              </w:rPr>
            </w:pPr>
          </w:p>
          <w:p w14:paraId="597F7BAA" w14:textId="77777777" w:rsidR="000464C2" w:rsidRPr="00E87FE0" w:rsidRDefault="000464C2" w:rsidP="00416C22">
            <w:pPr>
              <w:tabs>
                <w:tab w:val="left" w:pos="420"/>
              </w:tabs>
              <w:rPr>
                <w:rFonts w:ascii="Helvetica" w:hAnsi="Helvetica" w:cs="Helvetica"/>
                <w:sz w:val="22"/>
                <w:szCs w:val="22"/>
              </w:rPr>
            </w:pPr>
          </w:p>
          <w:p w14:paraId="0AB802C0" w14:textId="77777777" w:rsidR="000464C2" w:rsidRPr="00E87FE0" w:rsidRDefault="000464C2" w:rsidP="00416C22">
            <w:pPr>
              <w:tabs>
                <w:tab w:val="left" w:pos="420"/>
              </w:tabs>
              <w:rPr>
                <w:rFonts w:ascii="Helvetica" w:hAnsi="Helvetica" w:cs="Helvetica"/>
                <w:sz w:val="22"/>
                <w:szCs w:val="22"/>
              </w:rPr>
            </w:pPr>
          </w:p>
          <w:p w14:paraId="504E38FF" w14:textId="77777777" w:rsidR="000464C2" w:rsidRPr="00E87FE0" w:rsidRDefault="000464C2" w:rsidP="00416C22">
            <w:pPr>
              <w:tabs>
                <w:tab w:val="left" w:pos="420"/>
              </w:tabs>
              <w:rPr>
                <w:rFonts w:ascii="Helvetica" w:hAnsi="Helvetica" w:cs="Helvetica"/>
                <w:sz w:val="22"/>
                <w:szCs w:val="22"/>
              </w:rPr>
            </w:pPr>
          </w:p>
          <w:p w14:paraId="63ED5FC8" w14:textId="77777777" w:rsidR="000464C2" w:rsidRPr="00E87FE0" w:rsidRDefault="000464C2" w:rsidP="00416C22">
            <w:pPr>
              <w:tabs>
                <w:tab w:val="left" w:pos="420"/>
              </w:tabs>
              <w:rPr>
                <w:rFonts w:ascii="Helvetica" w:hAnsi="Helvetica" w:cs="Helvetica"/>
                <w:sz w:val="22"/>
                <w:szCs w:val="22"/>
              </w:rPr>
            </w:pPr>
          </w:p>
          <w:p w14:paraId="248070FF" w14:textId="77777777" w:rsidR="000464C2" w:rsidRPr="00E87FE0" w:rsidRDefault="000464C2" w:rsidP="00416C22">
            <w:pPr>
              <w:tabs>
                <w:tab w:val="left" w:pos="420"/>
              </w:tabs>
              <w:rPr>
                <w:rFonts w:ascii="Helvetica" w:hAnsi="Helvetica" w:cs="Helvetica"/>
                <w:sz w:val="22"/>
                <w:szCs w:val="22"/>
              </w:rPr>
            </w:pPr>
          </w:p>
          <w:p w14:paraId="6E7BAB58" w14:textId="77777777" w:rsidR="000464C2" w:rsidRPr="00E87FE0" w:rsidRDefault="000464C2" w:rsidP="00416C22">
            <w:pPr>
              <w:tabs>
                <w:tab w:val="left" w:pos="420"/>
              </w:tabs>
              <w:rPr>
                <w:rFonts w:ascii="Helvetica" w:hAnsi="Helvetica" w:cs="Helvetica"/>
                <w:sz w:val="22"/>
                <w:szCs w:val="22"/>
              </w:rPr>
            </w:pPr>
          </w:p>
          <w:p w14:paraId="19693E77" w14:textId="77777777" w:rsidR="000464C2" w:rsidRPr="00E87FE0" w:rsidRDefault="000464C2" w:rsidP="00416C22">
            <w:pPr>
              <w:tabs>
                <w:tab w:val="left" w:pos="420"/>
              </w:tabs>
              <w:rPr>
                <w:rFonts w:ascii="Helvetica" w:hAnsi="Helvetica" w:cs="Helvetica"/>
                <w:sz w:val="22"/>
                <w:szCs w:val="22"/>
              </w:rPr>
            </w:pPr>
          </w:p>
          <w:p w14:paraId="758E197E" w14:textId="77777777" w:rsidR="000464C2" w:rsidRPr="00E87FE0" w:rsidRDefault="000464C2" w:rsidP="00416C22">
            <w:pPr>
              <w:tabs>
                <w:tab w:val="left" w:pos="420"/>
              </w:tabs>
              <w:rPr>
                <w:rFonts w:ascii="Helvetica" w:hAnsi="Helvetica" w:cs="Helvetica"/>
                <w:sz w:val="22"/>
                <w:szCs w:val="22"/>
              </w:rPr>
            </w:pPr>
          </w:p>
          <w:p w14:paraId="6774F4CD" w14:textId="77777777" w:rsidR="000464C2" w:rsidRPr="00E87FE0" w:rsidRDefault="000464C2" w:rsidP="00416C22">
            <w:pPr>
              <w:tabs>
                <w:tab w:val="left" w:pos="420"/>
              </w:tabs>
              <w:rPr>
                <w:rFonts w:ascii="Helvetica" w:hAnsi="Helvetica" w:cs="Helvetica"/>
                <w:sz w:val="22"/>
                <w:szCs w:val="22"/>
              </w:rPr>
            </w:pPr>
          </w:p>
          <w:p w14:paraId="0CE04A65" w14:textId="77777777" w:rsidR="000464C2" w:rsidRDefault="000464C2" w:rsidP="00416C22">
            <w:pPr>
              <w:tabs>
                <w:tab w:val="left" w:pos="420"/>
              </w:tabs>
              <w:rPr>
                <w:rFonts w:ascii="Helvetica" w:hAnsi="Helvetica" w:cs="Helvetica"/>
                <w:sz w:val="22"/>
                <w:szCs w:val="22"/>
              </w:rPr>
            </w:pPr>
          </w:p>
          <w:p w14:paraId="1392CA14" w14:textId="77777777" w:rsidR="000464C2" w:rsidRDefault="000464C2" w:rsidP="00416C22">
            <w:pPr>
              <w:tabs>
                <w:tab w:val="left" w:pos="420"/>
              </w:tabs>
              <w:rPr>
                <w:rFonts w:ascii="Helvetica" w:hAnsi="Helvetica" w:cs="Helvetica"/>
                <w:sz w:val="22"/>
                <w:szCs w:val="22"/>
              </w:rPr>
            </w:pPr>
          </w:p>
          <w:p w14:paraId="015F1C63" w14:textId="77777777" w:rsidR="000464C2" w:rsidRDefault="000464C2" w:rsidP="00416C22">
            <w:pPr>
              <w:tabs>
                <w:tab w:val="left" w:pos="420"/>
              </w:tabs>
              <w:rPr>
                <w:rFonts w:ascii="Helvetica" w:hAnsi="Helvetica" w:cs="Helvetica"/>
                <w:sz w:val="22"/>
                <w:szCs w:val="22"/>
              </w:rPr>
            </w:pPr>
          </w:p>
          <w:p w14:paraId="38D0C181" w14:textId="77777777" w:rsidR="000464C2" w:rsidRPr="00E87FE0" w:rsidRDefault="000464C2" w:rsidP="00416C22">
            <w:pPr>
              <w:tabs>
                <w:tab w:val="left" w:pos="420"/>
              </w:tabs>
              <w:rPr>
                <w:rFonts w:ascii="Helvetica" w:hAnsi="Helvetica" w:cs="Helvetica"/>
                <w:sz w:val="22"/>
                <w:szCs w:val="22"/>
              </w:rPr>
            </w:pPr>
          </w:p>
          <w:p w14:paraId="3B9C4CE7" w14:textId="77777777" w:rsidR="000464C2" w:rsidRPr="00E87FE0" w:rsidRDefault="000464C2" w:rsidP="00416C22">
            <w:pPr>
              <w:tabs>
                <w:tab w:val="left" w:pos="420"/>
              </w:tabs>
              <w:rPr>
                <w:rFonts w:ascii="Helvetica" w:hAnsi="Helvetica" w:cs="Helvetica"/>
                <w:sz w:val="22"/>
                <w:szCs w:val="22"/>
              </w:rPr>
            </w:pPr>
          </w:p>
          <w:p w14:paraId="763F1374" w14:textId="77777777" w:rsidR="000464C2" w:rsidRPr="00E87FE0" w:rsidRDefault="000464C2" w:rsidP="00416C22">
            <w:pPr>
              <w:tabs>
                <w:tab w:val="left" w:pos="420"/>
              </w:tabs>
              <w:rPr>
                <w:rFonts w:ascii="Helvetica" w:hAnsi="Helvetica" w:cs="Helvetica"/>
                <w:sz w:val="22"/>
                <w:szCs w:val="22"/>
              </w:rPr>
            </w:pPr>
          </w:p>
          <w:p w14:paraId="6CDA4BAA" w14:textId="77777777" w:rsidR="000464C2" w:rsidRPr="00E87FE0" w:rsidRDefault="000464C2" w:rsidP="00416C22">
            <w:pPr>
              <w:tabs>
                <w:tab w:val="left" w:pos="420"/>
              </w:tabs>
              <w:rPr>
                <w:rFonts w:ascii="Helvetica" w:hAnsi="Helvetica" w:cs="Helvetica"/>
                <w:sz w:val="22"/>
                <w:szCs w:val="22"/>
              </w:rPr>
            </w:pPr>
          </w:p>
          <w:p w14:paraId="0D95A2C9" w14:textId="77777777" w:rsidR="000464C2" w:rsidRPr="00E87FE0" w:rsidRDefault="000464C2" w:rsidP="00416C22">
            <w:pPr>
              <w:tabs>
                <w:tab w:val="left" w:pos="420"/>
              </w:tabs>
              <w:rPr>
                <w:rFonts w:ascii="Helvetica" w:hAnsi="Helvetica" w:cs="Helvetica"/>
                <w:sz w:val="22"/>
                <w:szCs w:val="22"/>
              </w:rPr>
            </w:pPr>
          </w:p>
          <w:p w14:paraId="4092AD65" w14:textId="77777777" w:rsidR="000464C2" w:rsidRPr="00E87FE0" w:rsidRDefault="000464C2" w:rsidP="00416C22">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B65B647" w14:textId="77777777" w:rsidR="000464C2" w:rsidRPr="00E87FE0" w:rsidRDefault="000464C2" w:rsidP="000464C2">
      <w:r w:rsidRPr="00E87FE0">
        <w:br w:type="page"/>
      </w:r>
    </w:p>
    <w:p w14:paraId="59723834" w14:textId="05A6BC79" w:rsidR="00E87FE0" w:rsidRPr="00E87FE0" w:rsidRDefault="00E87FE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4320"/>
        <w:gridCol w:w="900"/>
        <w:gridCol w:w="4860"/>
      </w:tblGrid>
      <w:tr w:rsidR="00E87FE0" w:rsidRPr="00E87FE0" w14:paraId="5AE362A0" w14:textId="77777777" w:rsidTr="004E78F7">
        <w:tc>
          <w:tcPr>
            <w:tcW w:w="10620" w:type="dxa"/>
            <w:gridSpan w:val="4"/>
            <w:tcBorders>
              <w:top w:val="nil"/>
              <w:left w:val="nil"/>
              <w:bottom w:val="nil"/>
              <w:right w:val="nil"/>
            </w:tcBorders>
          </w:tcPr>
          <w:p w14:paraId="0DE30FD7" w14:textId="77777777" w:rsidR="00E87FE0" w:rsidRPr="00E87FE0" w:rsidRDefault="00E87FE0" w:rsidP="00E87FE0">
            <w:pPr>
              <w:rPr>
                <w:b/>
                <w:sz w:val="22"/>
                <w:szCs w:val="22"/>
              </w:rPr>
            </w:pPr>
            <w:r w:rsidRPr="00E87FE0">
              <w:br w:type="page"/>
            </w:r>
            <w:r w:rsidRPr="00E87FE0">
              <w:br w:type="page"/>
            </w:r>
            <w:r w:rsidRPr="00E87FE0">
              <w:rPr>
                <w:b/>
                <w:sz w:val="22"/>
                <w:szCs w:val="22"/>
              </w:rPr>
              <w:t>Section 4:  Other information</w:t>
            </w:r>
          </w:p>
        </w:tc>
      </w:tr>
      <w:tr w:rsidR="00E87FE0" w:rsidRPr="00E87FE0" w14:paraId="4C3326F5" w14:textId="77777777" w:rsidTr="004E78F7">
        <w:tc>
          <w:tcPr>
            <w:tcW w:w="10620" w:type="dxa"/>
            <w:gridSpan w:val="4"/>
            <w:tcBorders>
              <w:top w:val="nil"/>
              <w:left w:val="nil"/>
              <w:bottom w:val="nil"/>
              <w:right w:val="nil"/>
            </w:tcBorders>
          </w:tcPr>
          <w:p w14:paraId="604B84D1" w14:textId="77777777" w:rsidR="00E87FE0" w:rsidRPr="00E87FE0" w:rsidRDefault="00E87FE0" w:rsidP="00E87FE0">
            <w:pPr>
              <w:rPr>
                <w:rFonts w:ascii="Helvetica" w:hAnsi="Helvetica"/>
                <w:sz w:val="18"/>
                <w:szCs w:val="18"/>
              </w:rPr>
            </w:pPr>
          </w:p>
        </w:tc>
      </w:tr>
      <w:tr w:rsidR="00E87FE0" w:rsidRPr="00E87FE0" w14:paraId="1EA9DD24" w14:textId="77777777" w:rsidTr="004E78F7">
        <w:trPr>
          <w:trHeight w:val="406"/>
        </w:trPr>
        <w:tc>
          <w:tcPr>
            <w:tcW w:w="540" w:type="dxa"/>
            <w:tcBorders>
              <w:top w:val="nil"/>
              <w:left w:val="nil"/>
              <w:bottom w:val="nil"/>
              <w:right w:val="nil"/>
            </w:tcBorders>
          </w:tcPr>
          <w:p w14:paraId="616A6775"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4A0FE745"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5F280DE4" w14:textId="77777777" w:rsidR="00E87FE0" w:rsidRPr="00E87FE0" w:rsidRDefault="00E87FE0" w:rsidP="00E87FE0">
            <w:pPr>
              <w:rPr>
                <w:rFonts w:ascii="Helvetica" w:hAnsi="Helvetica"/>
                <w:sz w:val="22"/>
                <w:szCs w:val="22"/>
              </w:rPr>
            </w:pPr>
          </w:p>
        </w:tc>
      </w:tr>
      <w:tr w:rsidR="00E87FE0" w:rsidRPr="00E87FE0" w14:paraId="66FC2B3A" w14:textId="77777777" w:rsidTr="004E78F7">
        <w:tc>
          <w:tcPr>
            <w:tcW w:w="540" w:type="dxa"/>
            <w:tcBorders>
              <w:top w:val="nil"/>
              <w:left w:val="nil"/>
              <w:bottom w:val="nil"/>
              <w:right w:val="nil"/>
            </w:tcBorders>
          </w:tcPr>
          <w:p w14:paraId="75956479" w14:textId="77777777" w:rsidR="00E87FE0" w:rsidRPr="00E87FE0" w:rsidRDefault="00E87FE0" w:rsidP="00E87FE0">
            <w:pPr>
              <w:rPr>
                <w:rFonts w:ascii="Helvetica" w:hAnsi="Helvetica"/>
                <w:sz w:val="16"/>
                <w:szCs w:val="16"/>
              </w:rPr>
            </w:pPr>
          </w:p>
        </w:tc>
        <w:tc>
          <w:tcPr>
            <w:tcW w:w="5220" w:type="dxa"/>
            <w:gridSpan w:val="2"/>
            <w:tcBorders>
              <w:top w:val="nil"/>
              <w:left w:val="nil"/>
              <w:bottom w:val="nil"/>
              <w:right w:val="nil"/>
            </w:tcBorders>
          </w:tcPr>
          <w:p w14:paraId="7F3C7136"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4CD01D2D" w14:textId="77777777" w:rsidR="00E87FE0" w:rsidRPr="00E87FE0" w:rsidRDefault="00E87FE0" w:rsidP="00E87FE0">
            <w:pPr>
              <w:rPr>
                <w:rFonts w:ascii="Helvetica" w:hAnsi="Helvetica"/>
                <w:sz w:val="16"/>
                <w:szCs w:val="16"/>
              </w:rPr>
            </w:pPr>
          </w:p>
        </w:tc>
      </w:tr>
      <w:tr w:rsidR="00E87FE0" w:rsidRPr="00E87FE0" w14:paraId="27895CC9" w14:textId="77777777" w:rsidTr="004E78F7">
        <w:tc>
          <w:tcPr>
            <w:tcW w:w="540" w:type="dxa"/>
            <w:tcBorders>
              <w:top w:val="nil"/>
              <w:left w:val="nil"/>
              <w:bottom w:val="nil"/>
              <w:right w:val="nil"/>
            </w:tcBorders>
          </w:tcPr>
          <w:p w14:paraId="73132EC7" w14:textId="77777777" w:rsidR="00E87FE0" w:rsidRPr="00E87FE0" w:rsidRDefault="00E87FE0" w:rsidP="00E87FE0">
            <w:pPr>
              <w:rPr>
                <w:rFonts w:ascii="Helvetica" w:hAnsi="Helvetica"/>
                <w:b/>
                <w:sz w:val="22"/>
                <w:szCs w:val="22"/>
              </w:rPr>
            </w:pPr>
            <w:r w:rsidRPr="00E87FE0">
              <w:rPr>
                <w:rFonts w:ascii="Helvetica" w:hAnsi="Helvetica"/>
                <w:b/>
                <w:sz w:val="22"/>
                <w:szCs w:val="22"/>
              </w:rPr>
              <w:t>7.</w:t>
            </w:r>
          </w:p>
        </w:tc>
        <w:tc>
          <w:tcPr>
            <w:tcW w:w="10080" w:type="dxa"/>
            <w:gridSpan w:val="3"/>
            <w:tcBorders>
              <w:top w:val="nil"/>
              <w:left w:val="nil"/>
              <w:bottom w:val="nil"/>
              <w:right w:val="nil"/>
            </w:tcBorders>
          </w:tcPr>
          <w:p w14:paraId="41F678E9" w14:textId="77777777" w:rsidR="00E87FE0" w:rsidRPr="00E87FE0" w:rsidRDefault="00E87FE0" w:rsidP="00E87FE0">
            <w:pPr>
              <w:rPr>
                <w:rFonts w:ascii="Helvetica" w:hAnsi="Helvetica"/>
                <w:sz w:val="22"/>
                <w:szCs w:val="22"/>
              </w:rPr>
            </w:pPr>
            <w:r w:rsidRPr="00E87FE0">
              <w:rPr>
                <w:rFonts w:ascii="Helvetica" w:hAnsi="Helvetica"/>
                <w:sz w:val="22"/>
                <w:szCs w:val="22"/>
              </w:rPr>
              <w:t xml:space="preserve">If you are not currently employed by Belfast City Council, please provide the required information of two persons not related to you, to whom references may be sent.  Both of your referees must be either your current or previous employers (if applicable). Both should be able to comment on your ability to carry out the particular tasks of the job.  If you do not wish us to contact your present employer, please provide your most recent previous employer. </w:t>
            </w:r>
          </w:p>
        </w:tc>
      </w:tr>
      <w:tr w:rsidR="00E87FE0" w:rsidRPr="00E87FE0" w14:paraId="03822AD6" w14:textId="77777777" w:rsidTr="004E78F7">
        <w:tc>
          <w:tcPr>
            <w:tcW w:w="540" w:type="dxa"/>
            <w:tcBorders>
              <w:top w:val="nil"/>
              <w:left w:val="nil"/>
              <w:bottom w:val="nil"/>
              <w:right w:val="nil"/>
            </w:tcBorders>
          </w:tcPr>
          <w:p w14:paraId="5BB95233" w14:textId="77777777" w:rsidR="00E87FE0" w:rsidRPr="00E87FE0" w:rsidRDefault="00E87FE0" w:rsidP="00E87FE0">
            <w:pPr>
              <w:rPr>
                <w:rFonts w:ascii="Helvetica" w:hAnsi="Helvetica"/>
                <w:sz w:val="16"/>
                <w:szCs w:val="16"/>
              </w:rPr>
            </w:pPr>
          </w:p>
        </w:tc>
        <w:tc>
          <w:tcPr>
            <w:tcW w:w="10080" w:type="dxa"/>
            <w:gridSpan w:val="3"/>
            <w:tcBorders>
              <w:top w:val="nil"/>
              <w:left w:val="nil"/>
              <w:bottom w:val="nil"/>
              <w:right w:val="nil"/>
            </w:tcBorders>
          </w:tcPr>
          <w:p w14:paraId="6F935DCB" w14:textId="77777777" w:rsidR="00E87FE0" w:rsidRPr="00E87FE0" w:rsidRDefault="00E87FE0" w:rsidP="00E87FE0">
            <w:pPr>
              <w:rPr>
                <w:rFonts w:ascii="Helvetica" w:hAnsi="Helvetica"/>
                <w:sz w:val="16"/>
                <w:szCs w:val="16"/>
              </w:rPr>
            </w:pPr>
          </w:p>
        </w:tc>
      </w:tr>
      <w:tr w:rsidR="00E87FE0" w:rsidRPr="00E87FE0" w14:paraId="6C20D0F8" w14:textId="77777777" w:rsidTr="004E78F7">
        <w:tc>
          <w:tcPr>
            <w:tcW w:w="540" w:type="dxa"/>
            <w:tcBorders>
              <w:top w:val="nil"/>
              <w:left w:val="nil"/>
              <w:bottom w:val="nil"/>
              <w:right w:val="nil"/>
            </w:tcBorders>
          </w:tcPr>
          <w:p w14:paraId="33B21169" w14:textId="77777777" w:rsidR="00E87FE0" w:rsidRPr="00E87FE0" w:rsidRDefault="00E87FE0" w:rsidP="00E87FE0">
            <w:pPr>
              <w:rPr>
                <w:rFonts w:ascii="Helvetica" w:hAnsi="Helvetica"/>
                <w:b/>
                <w:sz w:val="22"/>
                <w:szCs w:val="22"/>
              </w:rPr>
            </w:pPr>
            <w:r w:rsidRPr="00E87FE0">
              <w:rPr>
                <w:rFonts w:ascii="Helvetica" w:hAnsi="Helvetica"/>
                <w:b/>
                <w:sz w:val="22"/>
                <w:szCs w:val="22"/>
              </w:rPr>
              <w:t>1.</w:t>
            </w:r>
          </w:p>
        </w:tc>
        <w:tc>
          <w:tcPr>
            <w:tcW w:w="10080" w:type="dxa"/>
            <w:gridSpan w:val="3"/>
            <w:tcBorders>
              <w:top w:val="nil"/>
              <w:left w:val="nil"/>
              <w:bottom w:val="nil"/>
              <w:right w:val="nil"/>
            </w:tcBorders>
          </w:tcPr>
          <w:p w14:paraId="5152AF6D" w14:textId="77777777" w:rsidR="00E87FE0" w:rsidRPr="00E87FE0" w:rsidRDefault="00E87FE0" w:rsidP="00E87FE0">
            <w:pPr>
              <w:rPr>
                <w:rFonts w:ascii="Helvetica" w:hAnsi="Helvetica"/>
                <w:sz w:val="22"/>
                <w:szCs w:val="22"/>
              </w:rPr>
            </w:pPr>
            <w:r w:rsidRPr="00E87FE0">
              <w:rPr>
                <w:rFonts w:ascii="Helvetica" w:hAnsi="Helvetica"/>
                <w:sz w:val="22"/>
                <w:szCs w:val="22"/>
              </w:rPr>
              <w:t>Current or previous employer (if any)</w:t>
            </w:r>
          </w:p>
        </w:tc>
      </w:tr>
      <w:tr w:rsidR="00E87FE0" w:rsidRPr="00E87FE0" w14:paraId="213151B9" w14:textId="77777777" w:rsidTr="004E78F7">
        <w:tc>
          <w:tcPr>
            <w:tcW w:w="540" w:type="dxa"/>
            <w:tcBorders>
              <w:top w:val="nil"/>
              <w:left w:val="nil"/>
              <w:bottom w:val="nil"/>
              <w:right w:val="nil"/>
            </w:tcBorders>
          </w:tcPr>
          <w:p w14:paraId="41FDBB45"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E06259A"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CDD4F21" w14:textId="77777777" w:rsidR="00E87FE0" w:rsidRPr="00E87FE0" w:rsidRDefault="00E87FE0" w:rsidP="00E87FE0">
            <w:pPr>
              <w:rPr>
                <w:rFonts w:ascii="Helvetica" w:hAnsi="Helvetica"/>
                <w:sz w:val="16"/>
                <w:szCs w:val="16"/>
              </w:rPr>
            </w:pPr>
          </w:p>
        </w:tc>
      </w:tr>
      <w:tr w:rsidR="00E87FE0" w:rsidRPr="00E87FE0" w14:paraId="320C9183" w14:textId="77777777" w:rsidTr="004E78F7">
        <w:tc>
          <w:tcPr>
            <w:tcW w:w="540" w:type="dxa"/>
            <w:tcBorders>
              <w:top w:val="nil"/>
              <w:left w:val="nil"/>
              <w:bottom w:val="nil"/>
              <w:right w:val="nil"/>
            </w:tcBorders>
          </w:tcPr>
          <w:p w14:paraId="7C18EA8A"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2EAA32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5E81BBC0" w14:textId="77777777" w:rsidR="00E87FE0" w:rsidRPr="00E87FE0" w:rsidRDefault="00E87FE0" w:rsidP="00E87FE0">
            <w:pPr>
              <w:spacing w:line="360" w:lineRule="auto"/>
              <w:rPr>
                <w:rFonts w:ascii="Helvetica" w:hAnsi="Helvetica"/>
                <w:sz w:val="22"/>
                <w:szCs w:val="22"/>
              </w:rPr>
            </w:pPr>
          </w:p>
        </w:tc>
      </w:tr>
      <w:tr w:rsidR="00E87FE0" w:rsidRPr="00E87FE0" w14:paraId="52D4485D" w14:textId="77777777" w:rsidTr="004E78F7">
        <w:tc>
          <w:tcPr>
            <w:tcW w:w="540" w:type="dxa"/>
            <w:tcBorders>
              <w:top w:val="nil"/>
              <w:left w:val="nil"/>
              <w:bottom w:val="nil"/>
              <w:right w:val="nil"/>
            </w:tcBorders>
          </w:tcPr>
          <w:p w14:paraId="2737237C"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9591E2C"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3AE73475" w14:textId="77777777" w:rsidR="00E87FE0" w:rsidRPr="00E87FE0" w:rsidRDefault="00E87FE0" w:rsidP="00E87FE0">
            <w:pPr>
              <w:rPr>
                <w:rFonts w:ascii="Helvetica" w:hAnsi="Helvetica"/>
                <w:sz w:val="16"/>
                <w:szCs w:val="16"/>
              </w:rPr>
            </w:pPr>
          </w:p>
        </w:tc>
      </w:tr>
      <w:tr w:rsidR="00E87FE0" w:rsidRPr="00E87FE0" w14:paraId="11E5DB95" w14:textId="77777777" w:rsidTr="004E78F7">
        <w:tc>
          <w:tcPr>
            <w:tcW w:w="540" w:type="dxa"/>
            <w:tcBorders>
              <w:top w:val="nil"/>
              <w:left w:val="nil"/>
              <w:bottom w:val="nil"/>
              <w:right w:val="nil"/>
            </w:tcBorders>
          </w:tcPr>
          <w:p w14:paraId="34E90C2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B83EB03"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w:t>
            </w:r>
          </w:p>
        </w:tc>
        <w:tc>
          <w:tcPr>
            <w:tcW w:w="5760" w:type="dxa"/>
            <w:gridSpan w:val="2"/>
            <w:tcBorders>
              <w:top w:val="single" w:sz="4" w:space="0" w:color="auto"/>
              <w:left w:val="single" w:sz="4" w:space="0" w:color="auto"/>
              <w:bottom w:val="single" w:sz="4" w:space="0" w:color="auto"/>
              <w:right w:val="single" w:sz="4" w:space="0" w:color="auto"/>
            </w:tcBorders>
          </w:tcPr>
          <w:p w14:paraId="3EDBD0CB" w14:textId="77777777" w:rsidR="00E87FE0" w:rsidRPr="00E87FE0" w:rsidRDefault="00E87FE0" w:rsidP="00E87FE0">
            <w:pPr>
              <w:spacing w:line="360" w:lineRule="auto"/>
              <w:rPr>
                <w:rFonts w:ascii="Helvetica" w:hAnsi="Helvetica"/>
                <w:sz w:val="22"/>
                <w:szCs w:val="22"/>
              </w:rPr>
            </w:pPr>
          </w:p>
        </w:tc>
      </w:tr>
      <w:tr w:rsidR="00E87FE0" w:rsidRPr="00E87FE0" w14:paraId="55EA55AD" w14:textId="77777777" w:rsidTr="004E78F7">
        <w:tc>
          <w:tcPr>
            <w:tcW w:w="540" w:type="dxa"/>
            <w:tcBorders>
              <w:top w:val="nil"/>
              <w:left w:val="nil"/>
              <w:bottom w:val="nil"/>
              <w:right w:val="nil"/>
            </w:tcBorders>
          </w:tcPr>
          <w:p w14:paraId="3A25A2D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0E414E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902A7C0" w14:textId="77777777" w:rsidR="00E87FE0" w:rsidRPr="00E87FE0" w:rsidRDefault="00E87FE0" w:rsidP="00E87FE0">
            <w:pPr>
              <w:rPr>
                <w:rFonts w:ascii="Helvetica" w:hAnsi="Helvetica"/>
                <w:sz w:val="16"/>
                <w:szCs w:val="16"/>
              </w:rPr>
            </w:pPr>
          </w:p>
        </w:tc>
      </w:tr>
      <w:tr w:rsidR="00E87FE0" w:rsidRPr="00E87FE0" w14:paraId="23FA7797" w14:textId="77777777" w:rsidTr="004E78F7">
        <w:tc>
          <w:tcPr>
            <w:tcW w:w="540" w:type="dxa"/>
            <w:tcBorders>
              <w:top w:val="nil"/>
              <w:left w:val="nil"/>
              <w:bottom w:val="nil"/>
              <w:right w:val="nil"/>
            </w:tcBorders>
          </w:tcPr>
          <w:p w14:paraId="19E5C16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1E38D04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w:t>
            </w:r>
          </w:p>
        </w:tc>
        <w:tc>
          <w:tcPr>
            <w:tcW w:w="5760" w:type="dxa"/>
            <w:gridSpan w:val="2"/>
            <w:tcBorders>
              <w:top w:val="single" w:sz="4" w:space="0" w:color="auto"/>
              <w:left w:val="single" w:sz="4" w:space="0" w:color="auto"/>
              <w:bottom w:val="single" w:sz="4" w:space="0" w:color="auto"/>
              <w:right w:val="single" w:sz="4" w:space="0" w:color="auto"/>
            </w:tcBorders>
          </w:tcPr>
          <w:p w14:paraId="049A0690" w14:textId="77777777" w:rsidR="00E87FE0" w:rsidRPr="00E87FE0" w:rsidRDefault="00E87FE0" w:rsidP="00E87FE0">
            <w:pPr>
              <w:spacing w:line="360" w:lineRule="auto"/>
              <w:rPr>
                <w:rFonts w:ascii="Helvetica" w:hAnsi="Helvetica"/>
                <w:sz w:val="22"/>
                <w:szCs w:val="22"/>
              </w:rPr>
            </w:pPr>
          </w:p>
        </w:tc>
      </w:tr>
      <w:tr w:rsidR="00E87FE0" w:rsidRPr="00E87FE0" w14:paraId="7286EF77" w14:textId="77777777" w:rsidTr="004E78F7">
        <w:tc>
          <w:tcPr>
            <w:tcW w:w="540" w:type="dxa"/>
            <w:tcBorders>
              <w:top w:val="nil"/>
              <w:left w:val="nil"/>
              <w:bottom w:val="nil"/>
              <w:right w:val="nil"/>
            </w:tcBorders>
          </w:tcPr>
          <w:p w14:paraId="5ACA94F3"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28C117DA"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12BCDD6A" w14:textId="77777777" w:rsidR="00E87FE0" w:rsidRPr="00E87FE0" w:rsidRDefault="00E87FE0" w:rsidP="00E87FE0">
            <w:pPr>
              <w:rPr>
                <w:rFonts w:ascii="Helvetica" w:hAnsi="Helvetica"/>
                <w:sz w:val="16"/>
                <w:szCs w:val="16"/>
              </w:rPr>
            </w:pPr>
          </w:p>
        </w:tc>
      </w:tr>
      <w:tr w:rsidR="00E87FE0" w:rsidRPr="00E87FE0" w14:paraId="6C2E5F92" w14:textId="77777777" w:rsidTr="004E78F7">
        <w:tc>
          <w:tcPr>
            <w:tcW w:w="540" w:type="dxa"/>
            <w:tcBorders>
              <w:top w:val="nil"/>
              <w:left w:val="nil"/>
              <w:bottom w:val="nil"/>
              <w:right w:val="nil"/>
            </w:tcBorders>
          </w:tcPr>
          <w:p w14:paraId="3D9D9EC4"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62E0ACD4"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605322DF" w14:textId="77777777" w:rsidR="00E87FE0" w:rsidRPr="00E87FE0" w:rsidRDefault="00E87FE0" w:rsidP="00E87FE0">
            <w:pPr>
              <w:rPr>
                <w:rFonts w:ascii="Helvetica" w:hAnsi="Helvetica"/>
                <w:sz w:val="22"/>
                <w:szCs w:val="22"/>
              </w:rPr>
            </w:pPr>
          </w:p>
          <w:p w14:paraId="706DA764" w14:textId="77777777" w:rsidR="00E87FE0" w:rsidRPr="00E87FE0" w:rsidRDefault="00E87FE0" w:rsidP="00E87FE0">
            <w:pPr>
              <w:rPr>
                <w:rFonts w:ascii="Helvetica" w:hAnsi="Helvetica"/>
                <w:sz w:val="22"/>
                <w:szCs w:val="22"/>
              </w:rPr>
            </w:pPr>
          </w:p>
          <w:p w14:paraId="39BB9420" w14:textId="77777777" w:rsidR="00E87FE0" w:rsidRPr="00E87FE0" w:rsidRDefault="00E87FE0" w:rsidP="00E87FE0">
            <w:pPr>
              <w:rPr>
                <w:rFonts w:ascii="Helvetica" w:hAnsi="Helvetica"/>
                <w:sz w:val="22"/>
                <w:szCs w:val="22"/>
              </w:rPr>
            </w:pPr>
          </w:p>
        </w:tc>
      </w:tr>
      <w:tr w:rsidR="00E87FE0" w:rsidRPr="00E87FE0" w14:paraId="22A510ED" w14:textId="77777777" w:rsidTr="004E78F7">
        <w:tc>
          <w:tcPr>
            <w:tcW w:w="540" w:type="dxa"/>
            <w:tcBorders>
              <w:top w:val="nil"/>
              <w:left w:val="nil"/>
              <w:bottom w:val="nil"/>
              <w:right w:val="nil"/>
            </w:tcBorders>
          </w:tcPr>
          <w:p w14:paraId="4A155CF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09C9CE4"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33BA7E8" w14:textId="77777777" w:rsidR="00E87FE0" w:rsidRPr="00E87FE0" w:rsidRDefault="00E87FE0" w:rsidP="00E87FE0">
            <w:pPr>
              <w:rPr>
                <w:rFonts w:ascii="Helvetica" w:hAnsi="Helvetica"/>
                <w:sz w:val="16"/>
                <w:szCs w:val="16"/>
              </w:rPr>
            </w:pPr>
          </w:p>
        </w:tc>
      </w:tr>
      <w:tr w:rsidR="00E87FE0" w:rsidRPr="00E87FE0" w14:paraId="584A7FB1" w14:textId="77777777" w:rsidTr="004E78F7">
        <w:tc>
          <w:tcPr>
            <w:tcW w:w="540" w:type="dxa"/>
            <w:tcBorders>
              <w:top w:val="nil"/>
              <w:left w:val="nil"/>
              <w:bottom w:val="nil"/>
              <w:right w:val="nil"/>
            </w:tcBorders>
          </w:tcPr>
          <w:p w14:paraId="31871CE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276DB639"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36F4616E" w14:textId="77777777" w:rsidR="00E87FE0" w:rsidRPr="00E87FE0" w:rsidRDefault="00E87FE0" w:rsidP="00E87FE0">
            <w:pPr>
              <w:spacing w:line="360" w:lineRule="auto"/>
              <w:rPr>
                <w:rFonts w:ascii="Helvetica" w:hAnsi="Helvetica"/>
                <w:sz w:val="22"/>
                <w:szCs w:val="22"/>
              </w:rPr>
            </w:pPr>
          </w:p>
        </w:tc>
      </w:tr>
      <w:tr w:rsidR="00E87FE0" w:rsidRPr="00E87FE0" w14:paraId="14301BF8" w14:textId="77777777" w:rsidTr="004E78F7">
        <w:tc>
          <w:tcPr>
            <w:tcW w:w="540" w:type="dxa"/>
            <w:tcBorders>
              <w:top w:val="nil"/>
              <w:left w:val="nil"/>
              <w:bottom w:val="nil"/>
              <w:right w:val="nil"/>
            </w:tcBorders>
          </w:tcPr>
          <w:p w14:paraId="3D119520"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692AEB6"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24455DE7" w14:textId="77777777" w:rsidR="00E87FE0" w:rsidRPr="00E87FE0" w:rsidRDefault="00E87FE0" w:rsidP="00E87FE0">
            <w:pPr>
              <w:rPr>
                <w:rFonts w:ascii="Helvetica" w:hAnsi="Helvetica"/>
                <w:sz w:val="16"/>
                <w:szCs w:val="16"/>
              </w:rPr>
            </w:pPr>
          </w:p>
        </w:tc>
      </w:tr>
      <w:tr w:rsidR="00E87FE0" w:rsidRPr="00E87FE0" w14:paraId="788A28E7" w14:textId="77777777" w:rsidTr="004E78F7">
        <w:tc>
          <w:tcPr>
            <w:tcW w:w="540" w:type="dxa"/>
            <w:tcBorders>
              <w:top w:val="nil"/>
              <w:left w:val="nil"/>
              <w:bottom w:val="nil"/>
              <w:right w:val="nil"/>
            </w:tcBorders>
          </w:tcPr>
          <w:p w14:paraId="14ADC3A6"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693786E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123E3BD6" w14:textId="77777777" w:rsidR="00E87FE0" w:rsidRPr="00E87FE0" w:rsidRDefault="00E87FE0" w:rsidP="00E87FE0">
            <w:pPr>
              <w:spacing w:line="360" w:lineRule="auto"/>
              <w:rPr>
                <w:rFonts w:ascii="Helvetica" w:hAnsi="Helvetica"/>
                <w:sz w:val="22"/>
                <w:szCs w:val="22"/>
              </w:rPr>
            </w:pPr>
          </w:p>
        </w:tc>
      </w:tr>
      <w:tr w:rsidR="00E87FE0" w:rsidRPr="00E87FE0" w14:paraId="0C92D998" w14:textId="77777777" w:rsidTr="004E78F7">
        <w:tc>
          <w:tcPr>
            <w:tcW w:w="540" w:type="dxa"/>
            <w:tcBorders>
              <w:top w:val="nil"/>
              <w:left w:val="nil"/>
              <w:bottom w:val="nil"/>
              <w:right w:val="nil"/>
            </w:tcBorders>
          </w:tcPr>
          <w:p w14:paraId="67500D8B"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5246F6E"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nil"/>
              <w:right w:val="nil"/>
            </w:tcBorders>
          </w:tcPr>
          <w:p w14:paraId="61D391F2" w14:textId="77777777" w:rsidR="00E87FE0" w:rsidRPr="00E87FE0" w:rsidRDefault="00E87FE0" w:rsidP="00E87FE0">
            <w:pPr>
              <w:rPr>
                <w:rFonts w:ascii="Helvetica" w:hAnsi="Helvetica"/>
                <w:sz w:val="16"/>
                <w:szCs w:val="16"/>
              </w:rPr>
            </w:pPr>
          </w:p>
        </w:tc>
      </w:tr>
      <w:tr w:rsidR="00E87FE0" w:rsidRPr="00E87FE0" w14:paraId="798B0197" w14:textId="77777777" w:rsidTr="004E78F7">
        <w:tc>
          <w:tcPr>
            <w:tcW w:w="540" w:type="dxa"/>
            <w:tcBorders>
              <w:top w:val="nil"/>
              <w:left w:val="nil"/>
              <w:bottom w:val="nil"/>
              <w:right w:val="nil"/>
            </w:tcBorders>
          </w:tcPr>
          <w:p w14:paraId="78B2462D" w14:textId="77777777" w:rsidR="00E87FE0" w:rsidRPr="00E87FE0" w:rsidRDefault="00E87FE0" w:rsidP="00E87FE0">
            <w:pPr>
              <w:rPr>
                <w:rFonts w:ascii="Helvetica" w:hAnsi="Helvetica"/>
                <w:b/>
                <w:sz w:val="22"/>
                <w:szCs w:val="22"/>
              </w:rPr>
            </w:pPr>
            <w:r w:rsidRPr="00E87FE0">
              <w:rPr>
                <w:rFonts w:ascii="Helvetica" w:hAnsi="Helvetica"/>
                <w:b/>
                <w:sz w:val="22"/>
                <w:szCs w:val="22"/>
              </w:rPr>
              <w:t>2.</w:t>
            </w:r>
          </w:p>
        </w:tc>
        <w:tc>
          <w:tcPr>
            <w:tcW w:w="10080" w:type="dxa"/>
            <w:gridSpan w:val="3"/>
            <w:tcBorders>
              <w:top w:val="nil"/>
              <w:left w:val="nil"/>
              <w:bottom w:val="nil"/>
              <w:right w:val="nil"/>
            </w:tcBorders>
          </w:tcPr>
          <w:p w14:paraId="6A3B21C2" w14:textId="77777777" w:rsidR="00E87FE0" w:rsidRPr="00E87FE0" w:rsidRDefault="00E87FE0" w:rsidP="00E87FE0">
            <w:pPr>
              <w:rPr>
                <w:rFonts w:ascii="Helvetica" w:hAnsi="Helvetica"/>
                <w:sz w:val="22"/>
                <w:szCs w:val="22"/>
              </w:rPr>
            </w:pPr>
            <w:r w:rsidRPr="00E87FE0">
              <w:rPr>
                <w:rFonts w:ascii="Helvetica" w:hAnsi="Helvetica"/>
                <w:sz w:val="22"/>
                <w:szCs w:val="22"/>
              </w:rPr>
              <w:t>Other employer referee (or character reference if applicable):</w:t>
            </w:r>
          </w:p>
        </w:tc>
      </w:tr>
      <w:tr w:rsidR="00E87FE0" w:rsidRPr="00E87FE0" w14:paraId="6959C829" w14:textId="77777777" w:rsidTr="004E78F7">
        <w:tc>
          <w:tcPr>
            <w:tcW w:w="540" w:type="dxa"/>
            <w:tcBorders>
              <w:top w:val="nil"/>
              <w:left w:val="nil"/>
              <w:bottom w:val="nil"/>
              <w:right w:val="nil"/>
            </w:tcBorders>
          </w:tcPr>
          <w:p w14:paraId="64C8F032"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0BB38F33" w14:textId="77777777" w:rsidR="00E87FE0" w:rsidRPr="00E87FE0" w:rsidRDefault="00E87FE0" w:rsidP="00E87FE0">
            <w:pPr>
              <w:rPr>
                <w:rFonts w:ascii="Helvetica" w:hAnsi="Helvetica"/>
                <w:sz w:val="16"/>
                <w:szCs w:val="16"/>
              </w:rPr>
            </w:pPr>
          </w:p>
        </w:tc>
        <w:tc>
          <w:tcPr>
            <w:tcW w:w="5760" w:type="dxa"/>
            <w:gridSpan w:val="2"/>
            <w:tcBorders>
              <w:top w:val="nil"/>
              <w:left w:val="nil"/>
              <w:bottom w:val="single" w:sz="4" w:space="0" w:color="auto"/>
              <w:right w:val="nil"/>
            </w:tcBorders>
          </w:tcPr>
          <w:p w14:paraId="028953A0" w14:textId="77777777" w:rsidR="00E87FE0" w:rsidRPr="00E87FE0" w:rsidRDefault="00E87FE0" w:rsidP="00E87FE0">
            <w:pPr>
              <w:rPr>
                <w:rFonts w:ascii="Helvetica" w:hAnsi="Helvetica"/>
                <w:sz w:val="16"/>
                <w:szCs w:val="16"/>
              </w:rPr>
            </w:pPr>
          </w:p>
        </w:tc>
      </w:tr>
      <w:tr w:rsidR="00E87FE0" w:rsidRPr="00E87FE0" w14:paraId="099A2BAF" w14:textId="77777777" w:rsidTr="004E78F7">
        <w:tc>
          <w:tcPr>
            <w:tcW w:w="540" w:type="dxa"/>
            <w:tcBorders>
              <w:top w:val="nil"/>
              <w:left w:val="nil"/>
              <w:bottom w:val="nil"/>
              <w:right w:val="nil"/>
            </w:tcBorders>
          </w:tcPr>
          <w:p w14:paraId="3460BF1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E8F98F0"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w:t>
            </w:r>
          </w:p>
        </w:tc>
        <w:tc>
          <w:tcPr>
            <w:tcW w:w="5760" w:type="dxa"/>
            <w:gridSpan w:val="2"/>
            <w:tcBorders>
              <w:top w:val="single" w:sz="4" w:space="0" w:color="auto"/>
              <w:left w:val="single" w:sz="4" w:space="0" w:color="auto"/>
              <w:bottom w:val="single" w:sz="4" w:space="0" w:color="auto"/>
              <w:right w:val="single" w:sz="4" w:space="0" w:color="auto"/>
            </w:tcBorders>
          </w:tcPr>
          <w:p w14:paraId="65EB293E" w14:textId="77777777" w:rsidR="00E87FE0" w:rsidRPr="00E87FE0" w:rsidRDefault="00E87FE0" w:rsidP="00E87FE0">
            <w:pPr>
              <w:spacing w:line="360" w:lineRule="auto"/>
              <w:rPr>
                <w:rFonts w:ascii="Helvetica" w:hAnsi="Helvetica"/>
                <w:sz w:val="22"/>
                <w:szCs w:val="22"/>
              </w:rPr>
            </w:pPr>
          </w:p>
        </w:tc>
      </w:tr>
      <w:tr w:rsidR="00E87FE0" w:rsidRPr="00E87FE0" w14:paraId="5EBE8D7E" w14:textId="77777777" w:rsidTr="004E78F7">
        <w:tc>
          <w:tcPr>
            <w:tcW w:w="540" w:type="dxa"/>
            <w:tcBorders>
              <w:top w:val="nil"/>
              <w:left w:val="nil"/>
              <w:bottom w:val="nil"/>
              <w:right w:val="nil"/>
            </w:tcBorders>
          </w:tcPr>
          <w:p w14:paraId="7A8A8B39"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300C01D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7AE8F5B" w14:textId="77777777" w:rsidR="00E87FE0" w:rsidRPr="00E87FE0" w:rsidRDefault="00E87FE0" w:rsidP="00E87FE0">
            <w:pPr>
              <w:rPr>
                <w:rFonts w:ascii="Helvetica" w:hAnsi="Helvetica"/>
                <w:sz w:val="16"/>
                <w:szCs w:val="16"/>
              </w:rPr>
            </w:pPr>
          </w:p>
        </w:tc>
      </w:tr>
      <w:tr w:rsidR="00E87FE0" w:rsidRPr="00E87FE0" w14:paraId="52BF824C" w14:textId="77777777" w:rsidTr="004E78F7">
        <w:tc>
          <w:tcPr>
            <w:tcW w:w="540" w:type="dxa"/>
            <w:tcBorders>
              <w:top w:val="nil"/>
              <w:left w:val="nil"/>
              <w:bottom w:val="nil"/>
              <w:right w:val="nil"/>
            </w:tcBorders>
          </w:tcPr>
          <w:p w14:paraId="4F470924"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3369945"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Job title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10A2DB30" w14:textId="77777777" w:rsidR="00E87FE0" w:rsidRPr="00E87FE0" w:rsidRDefault="00E87FE0" w:rsidP="00E87FE0">
            <w:pPr>
              <w:spacing w:line="360" w:lineRule="auto"/>
              <w:rPr>
                <w:rFonts w:ascii="Helvetica" w:hAnsi="Helvetica"/>
                <w:sz w:val="22"/>
                <w:szCs w:val="22"/>
              </w:rPr>
            </w:pPr>
          </w:p>
        </w:tc>
      </w:tr>
      <w:tr w:rsidR="00E87FE0" w:rsidRPr="00E87FE0" w14:paraId="11269D96" w14:textId="77777777" w:rsidTr="004E78F7">
        <w:tc>
          <w:tcPr>
            <w:tcW w:w="540" w:type="dxa"/>
            <w:tcBorders>
              <w:top w:val="nil"/>
              <w:left w:val="nil"/>
              <w:bottom w:val="nil"/>
              <w:right w:val="nil"/>
            </w:tcBorders>
          </w:tcPr>
          <w:p w14:paraId="17F690DA"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691FBC9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0193761B" w14:textId="77777777" w:rsidR="00E87FE0" w:rsidRPr="00E87FE0" w:rsidRDefault="00E87FE0" w:rsidP="00E87FE0">
            <w:pPr>
              <w:rPr>
                <w:rFonts w:ascii="Helvetica" w:hAnsi="Helvetica"/>
                <w:sz w:val="16"/>
                <w:szCs w:val="16"/>
              </w:rPr>
            </w:pPr>
          </w:p>
        </w:tc>
      </w:tr>
      <w:tr w:rsidR="00E87FE0" w:rsidRPr="00E87FE0" w14:paraId="097EF1F4" w14:textId="77777777" w:rsidTr="004E78F7">
        <w:tc>
          <w:tcPr>
            <w:tcW w:w="540" w:type="dxa"/>
            <w:tcBorders>
              <w:top w:val="nil"/>
              <w:left w:val="nil"/>
              <w:bottom w:val="nil"/>
              <w:right w:val="nil"/>
            </w:tcBorders>
          </w:tcPr>
          <w:p w14:paraId="11784AAE"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ED5A341"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Name of organisation (if applicable):</w:t>
            </w:r>
          </w:p>
        </w:tc>
        <w:tc>
          <w:tcPr>
            <w:tcW w:w="5760" w:type="dxa"/>
            <w:gridSpan w:val="2"/>
            <w:tcBorders>
              <w:top w:val="single" w:sz="4" w:space="0" w:color="auto"/>
              <w:left w:val="single" w:sz="4" w:space="0" w:color="auto"/>
              <w:bottom w:val="single" w:sz="4" w:space="0" w:color="auto"/>
              <w:right w:val="single" w:sz="4" w:space="0" w:color="auto"/>
            </w:tcBorders>
          </w:tcPr>
          <w:p w14:paraId="74E4D2FC" w14:textId="77777777" w:rsidR="00E87FE0" w:rsidRPr="00E87FE0" w:rsidRDefault="00E87FE0" w:rsidP="00E87FE0">
            <w:pPr>
              <w:spacing w:line="360" w:lineRule="auto"/>
              <w:rPr>
                <w:rFonts w:ascii="Helvetica" w:hAnsi="Helvetica"/>
                <w:sz w:val="22"/>
                <w:szCs w:val="22"/>
              </w:rPr>
            </w:pPr>
          </w:p>
        </w:tc>
      </w:tr>
      <w:tr w:rsidR="00E87FE0" w:rsidRPr="00E87FE0" w14:paraId="7C7EAA8C" w14:textId="77777777" w:rsidTr="004E78F7">
        <w:tc>
          <w:tcPr>
            <w:tcW w:w="540" w:type="dxa"/>
            <w:tcBorders>
              <w:top w:val="nil"/>
              <w:left w:val="nil"/>
              <w:bottom w:val="nil"/>
              <w:right w:val="nil"/>
            </w:tcBorders>
          </w:tcPr>
          <w:p w14:paraId="6614E066"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49F1A330"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60E451F" w14:textId="77777777" w:rsidR="00E87FE0" w:rsidRPr="00E87FE0" w:rsidRDefault="00E87FE0" w:rsidP="00E87FE0">
            <w:pPr>
              <w:rPr>
                <w:rFonts w:ascii="Helvetica" w:hAnsi="Helvetica"/>
                <w:sz w:val="16"/>
                <w:szCs w:val="16"/>
              </w:rPr>
            </w:pPr>
          </w:p>
        </w:tc>
      </w:tr>
      <w:tr w:rsidR="00E87FE0" w:rsidRPr="00E87FE0" w14:paraId="7D0408AC" w14:textId="77777777" w:rsidTr="004E78F7">
        <w:tc>
          <w:tcPr>
            <w:tcW w:w="540" w:type="dxa"/>
            <w:tcBorders>
              <w:top w:val="nil"/>
              <w:left w:val="nil"/>
              <w:bottom w:val="nil"/>
              <w:right w:val="nil"/>
            </w:tcBorders>
          </w:tcPr>
          <w:p w14:paraId="2261B978" w14:textId="77777777" w:rsidR="00E87FE0" w:rsidRPr="00E87FE0" w:rsidRDefault="00E87FE0" w:rsidP="00E87FE0">
            <w:pPr>
              <w:rPr>
                <w:rFonts w:ascii="Helvetica" w:hAnsi="Helvetica"/>
                <w:sz w:val="22"/>
                <w:szCs w:val="22"/>
              </w:rPr>
            </w:pPr>
          </w:p>
        </w:tc>
        <w:tc>
          <w:tcPr>
            <w:tcW w:w="4320" w:type="dxa"/>
            <w:tcBorders>
              <w:top w:val="nil"/>
              <w:left w:val="nil"/>
              <w:bottom w:val="nil"/>
              <w:right w:val="single" w:sz="4" w:space="0" w:color="auto"/>
            </w:tcBorders>
          </w:tcPr>
          <w:p w14:paraId="1A14E6C5" w14:textId="77777777" w:rsidR="00E87FE0" w:rsidRPr="00E87FE0" w:rsidRDefault="00E87FE0" w:rsidP="00E87FE0">
            <w:pPr>
              <w:rPr>
                <w:rFonts w:ascii="Helvetica" w:hAnsi="Helvetica"/>
                <w:sz w:val="22"/>
                <w:szCs w:val="22"/>
              </w:rPr>
            </w:pPr>
            <w:r w:rsidRPr="00E87FE0">
              <w:rPr>
                <w:rFonts w:ascii="Helvetica" w:hAnsi="Helvetica"/>
                <w:sz w:val="22"/>
                <w:szCs w:val="22"/>
              </w:rPr>
              <w:t>Address (including post code):</w:t>
            </w:r>
          </w:p>
        </w:tc>
        <w:tc>
          <w:tcPr>
            <w:tcW w:w="5760" w:type="dxa"/>
            <w:gridSpan w:val="2"/>
            <w:tcBorders>
              <w:top w:val="single" w:sz="4" w:space="0" w:color="auto"/>
              <w:left w:val="single" w:sz="4" w:space="0" w:color="auto"/>
              <w:bottom w:val="single" w:sz="4" w:space="0" w:color="auto"/>
              <w:right w:val="single" w:sz="4" w:space="0" w:color="auto"/>
            </w:tcBorders>
          </w:tcPr>
          <w:p w14:paraId="2EE5D38E" w14:textId="77777777" w:rsidR="00E87FE0" w:rsidRPr="00E87FE0" w:rsidRDefault="00E87FE0" w:rsidP="00E87FE0">
            <w:pPr>
              <w:rPr>
                <w:rFonts w:ascii="Helvetica" w:hAnsi="Helvetica"/>
                <w:sz w:val="22"/>
                <w:szCs w:val="22"/>
              </w:rPr>
            </w:pPr>
          </w:p>
          <w:p w14:paraId="41F1CD12" w14:textId="77777777" w:rsidR="00E87FE0" w:rsidRPr="00E87FE0" w:rsidRDefault="00E87FE0" w:rsidP="00E87FE0">
            <w:pPr>
              <w:rPr>
                <w:rFonts w:ascii="Helvetica" w:hAnsi="Helvetica"/>
                <w:sz w:val="22"/>
                <w:szCs w:val="22"/>
              </w:rPr>
            </w:pPr>
          </w:p>
          <w:p w14:paraId="74550740" w14:textId="77777777" w:rsidR="00E87FE0" w:rsidRPr="00E87FE0" w:rsidRDefault="00E87FE0" w:rsidP="00E87FE0">
            <w:pPr>
              <w:rPr>
                <w:rFonts w:ascii="Helvetica" w:hAnsi="Helvetica"/>
                <w:sz w:val="22"/>
                <w:szCs w:val="22"/>
              </w:rPr>
            </w:pPr>
          </w:p>
        </w:tc>
      </w:tr>
      <w:tr w:rsidR="00E87FE0" w:rsidRPr="00E87FE0" w14:paraId="4C826E8F" w14:textId="77777777" w:rsidTr="004E78F7">
        <w:tc>
          <w:tcPr>
            <w:tcW w:w="540" w:type="dxa"/>
            <w:tcBorders>
              <w:top w:val="nil"/>
              <w:left w:val="nil"/>
              <w:bottom w:val="nil"/>
              <w:right w:val="nil"/>
            </w:tcBorders>
          </w:tcPr>
          <w:p w14:paraId="1ECDBA61"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573D382"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7860BE0" w14:textId="77777777" w:rsidR="00E87FE0" w:rsidRPr="00E87FE0" w:rsidRDefault="00E87FE0" w:rsidP="00E87FE0">
            <w:pPr>
              <w:rPr>
                <w:rFonts w:ascii="Helvetica" w:hAnsi="Helvetica"/>
                <w:sz w:val="16"/>
                <w:szCs w:val="16"/>
              </w:rPr>
            </w:pPr>
          </w:p>
        </w:tc>
      </w:tr>
      <w:tr w:rsidR="00E87FE0" w:rsidRPr="00E87FE0" w14:paraId="1A59F228" w14:textId="77777777" w:rsidTr="004E78F7">
        <w:tc>
          <w:tcPr>
            <w:tcW w:w="540" w:type="dxa"/>
            <w:tcBorders>
              <w:top w:val="nil"/>
              <w:left w:val="nil"/>
              <w:bottom w:val="nil"/>
              <w:right w:val="nil"/>
            </w:tcBorders>
          </w:tcPr>
          <w:p w14:paraId="42D84A27"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7EA18AB6"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Contact telephone:</w:t>
            </w:r>
          </w:p>
        </w:tc>
        <w:tc>
          <w:tcPr>
            <w:tcW w:w="5760" w:type="dxa"/>
            <w:gridSpan w:val="2"/>
            <w:tcBorders>
              <w:top w:val="single" w:sz="4" w:space="0" w:color="auto"/>
              <w:left w:val="single" w:sz="4" w:space="0" w:color="auto"/>
              <w:bottom w:val="single" w:sz="4" w:space="0" w:color="auto"/>
              <w:right w:val="single" w:sz="4" w:space="0" w:color="auto"/>
            </w:tcBorders>
          </w:tcPr>
          <w:p w14:paraId="16537270" w14:textId="77777777" w:rsidR="00E87FE0" w:rsidRPr="00E87FE0" w:rsidRDefault="00E87FE0" w:rsidP="00E87FE0">
            <w:pPr>
              <w:spacing w:line="360" w:lineRule="auto"/>
              <w:rPr>
                <w:rFonts w:ascii="Helvetica" w:hAnsi="Helvetica"/>
                <w:sz w:val="22"/>
                <w:szCs w:val="22"/>
              </w:rPr>
            </w:pPr>
          </w:p>
        </w:tc>
      </w:tr>
      <w:tr w:rsidR="00E87FE0" w:rsidRPr="00E87FE0" w14:paraId="3E1AB807" w14:textId="77777777" w:rsidTr="004E78F7">
        <w:tc>
          <w:tcPr>
            <w:tcW w:w="540" w:type="dxa"/>
            <w:tcBorders>
              <w:top w:val="nil"/>
              <w:left w:val="nil"/>
              <w:bottom w:val="nil"/>
              <w:right w:val="nil"/>
            </w:tcBorders>
          </w:tcPr>
          <w:p w14:paraId="07AB963E" w14:textId="77777777" w:rsidR="00E87FE0" w:rsidRPr="00E87FE0" w:rsidRDefault="00E87FE0" w:rsidP="00E87FE0">
            <w:pPr>
              <w:rPr>
                <w:rFonts w:ascii="Helvetica" w:hAnsi="Helvetica"/>
                <w:sz w:val="16"/>
                <w:szCs w:val="16"/>
              </w:rPr>
            </w:pPr>
          </w:p>
        </w:tc>
        <w:tc>
          <w:tcPr>
            <w:tcW w:w="4320" w:type="dxa"/>
            <w:tcBorders>
              <w:top w:val="nil"/>
              <w:left w:val="nil"/>
              <w:bottom w:val="nil"/>
              <w:right w:val="nil"/>
            </w:tcBorders>
          </w:tcPr>
          <w:p w14:paraId="5CAF745B" w14:textId="77777777" w:rsidR="00E87FE0" w:rsidRPr="00E87FE0" w:rsidRDefault="00E87FE0" w:rsidP="00E87FE0">
            <w:pPr>
              <w:rPr>
                <w:rFonts w:ascii="Helvetica" w:hAnsi="Helvetica"/>
                <w:sz w:val="16"/>
                <w:szCs w:val="16"/>
              </w:rPr>
            </w:pPr>
          </w:p>
        </w:tc>
        <w:tc>
          <w:tcPr>
            <w:tcW w:w="5760" w:type="dxa"/>
            <w:gridSpan w:val="2"/>
            <w:tcBorders>
              <w:top w:val="single" w:sz="4" w:space="0" w:color="auto"/>
              <w:left w:val="nil"/>
              <w:bottom w:val="single" w:sz="4" w:space="0" w:color="auto"/>
              <w:right w:val="nil"/>
            </w:tcBorders>
          </w:tcPr>
          <w:p w14:paraId="520FAADD" w14:textId="77777777" w:rsidR="00E87FE0" w:rsidRPr="00E87FE0" w:rsidRDefault="00E87FE0" w:rsidP="00E87FE0">
            <w:pPr>
              <w:rPr>
                <w:rFonts w:ascii="Helvetica" w:hAnsi="Helvetica"/>
                <w:sz w:val="16"/>
                <w:szCs w:val="16"/>
              </w:rPr>
            </w:pPr>
          </w:p>
        </w:tc>
      </w:tr>
      <w:tr w:rsidR="00E87FE0" w:rsidRPr="00E87FE0" w14:paraId="2F71947E" w14:textId="77777777" w:rsidTr="004E78F7">
        <w:tc>
          <w:tcPr>
            <w:tcW w:w="540" w:type="dxa"/>
            <w:tcBorders>
              <w:top w:val="nil"/>
              <w:left w:val="nil"/>
              <w:bottom w:val="nil"/>
              <w:right w:val="nil"/>
            </w:tcBorders>
          </w:tcPr>
          <w:p w14:paraId="2212B2EC" w14:textId="77777777" w:rsidR="00E87FE0" w:rsidRPr="00E87FE0" w:rsidRDefault="00E87FE0" w:rsidP="00E87FE0">
            <w:pPr>
              <w:spacing w:line="360" w:lineRule="auto"/>
              <w:rPr>
                <w:rFonts w:ascii="Helvetica" w:hAnsi="Helvetica"/>
                <w:sz w:val="22"/>
                <w:szCs w:val="22"/>
              </w:rPr>
            </w:pPr>
          </w:p>
        </w:tc>
        <w:tc>
          <w:tcPr>
            <w:tcW w:w="4320" w:type="dxa"/>
            <w:tcBorders>
              <w:top w:val="nil"/>
              <w:left w:val="nil"/>
              <w:bottom w:val="nil"/>
              <w:right w:val="single" w:sz="4" w:space="0" w:color="auto"/>
            </w:tcBorders>
          </w:tcPr>
          <w:p w14:paraId="4266BB0F" w14:textId="77777777" w:rsidR="00E87FE0" w:rsidRPr="00E87FE0" w:rsidRDefault="00E87FE0" w:rsidP="00E87FE0">
            <w:pPr>
              <w:spacing w:line="360" w:lineRule="auto"/>
              <w:rPr>
                <w:rFonts w:ascii="Helvetica" w:hAnsi="Helvetica"/>
                <w:sz w:val="22"/>
                <w:szCs w:val="22"/>
              </w:rPr>
            </w:pPr>
            <w:r w:rsidRPr="00E87FE0">
              <w:rPr>
                <w:rFonts w:ascii="Helvetica" w:hAnsi="Helvetica"/>
                <w:sz w:val="22"/>
                <w:szCs w:val="22"/>
              </w:rPr>
              <w:t>Email address:</w:t>
            </w:r>
          </w:p>
        </w:tc>
        <w:tc>
          <w:tcPr>
            <w:tcW w:w="5760" w:type="dxa"/>
            <w:gridSpan w:val="2"/>
            <w:tcBorders>
              <w:top w:val="single" w:sz="4" w:space="0" w:color="auto"/>
              <w:left w:val="single" w:sz="4" w:space="0" w:color="auto"/>
              <w:bottom w:val="single" w:sz="4" w:space="0" w:color="auto"/>
              <w:right w:val="single" w:sz="4" w:space="0" w:color="auto"/>
            </w:tcBorders>
          </w:tcPr>
          <w:p w14:paraId="7A23188B" w14:textId="77777777" w:rsidR="00E87FE0" w:rsidRPr="00E87FE0" w:rsidRDefault="00E87FE0" w:rsidP="00E87FE0">
            <w:pPr>
              <w:spacing w:line="360" w:lineRule="auto"/>
              <w:rPr>
                <w:rFonts w:ascii="Helvetica" w:hAnsi="Helvetica"/>
                <w:sz w:val="22"/>
                <w:szCs w:val="22"/>
              </w:rPr>
            </w:pPr>
          </w:p>
        </w:tc>
      </w:tr>
    </w:tbl>
    <w:p w14:paraId="335A7353"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31A4B05C" w14:textId="77777777" w:rsidTr="004E78F7">
        <w:tc>
          <w:tcPr>
            <w:tcW w:w="10620" w:type="dxa"/>
          </w:tcPr>
          <w:p w14:paraId="300710EB"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A20D214" w14:textId="77777777" w:rsidR="001A43A6" w:rsidRDefault="001A43A6" w:rsidP="001A43A6">
            <w:pPr>
              <w:rPr>
                <w:sz w:val="22"/>
                <w:szCs w:val="22"/>
              </w:rPr>
            </w:pPr>
          </w:p>
          <w:p w14:paraId="78280069" w14:textId="77777777" w:rsidR="001A43A6" w:rsidRPr="00E87FE0" w:rsidRDefault="001A43A6" w:rsidP="001A43A6">
            <w:pPr>
              <w:rPr>
                <w:rFonts w:ascii="Verdana" w:hAnsi="Verdana"/>
                <w:color w:val="FF0000"/>
                <w:sz w:val="22"/>
                <w:szCs w:val="22"/>
              </w:rPr>
            </w:pPr>
          </w:p>
        </w:tc>
      </w:tr>
    </w:tbl>
    <w:p w14:paraId="160E88C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1DDF9BBA" w14:textId="77777777" w:rsidTr="004E78F7">
        <w:tc>
          <w:tcPr>
            <w:tcW w:w="1078" w:type="dxa"/>
          </w:tcPr>
          <w:p w14:paraId="46A1D51E" w14:textId="77777777" w:rsidR="00E87FE0" w:rsidRPr="00E87FE0" w:rsidRDefault="00E87FE0" w:rsidP="00E87FE0">
            <w:pPr>
              <w:rPr>
                <w:sz w:val="22"/>
                <w:szCs w:val="22"/>
              </w:rPr>
            </w:pPr>
            <w:r w:rsidRPr="00E87FE0">
              <w:rPr>
                <w:sz w:val="22"/>
                <w:szCs w:val="22"/>
              </w:rPr>
              <w:t>Signed:</w:t>
            </w:r>
          </w:p>
          <w:p w14:paraId="4979BAC9" w14:textId="77777777" w:rsidR="00E87FE0" w:rsidRPr="00E87FE0" w:rsidRDefault="00E87FE0" w:rsidP="00E87FE0">
            <w:pPr>
              <w:rPr>
                <w:sz w:val="22"/>
                <w:szCs w:val="22"/>
              </w:rPr>
            </w:pPr>
          </w:p>
        </w:tc>
        <w:tc>
          <w:tcPr>
            <w:tcW w:w="362" w:type="dxa"/>
            <w:tcBorders>
              <w:right w:val="single" w:sz="4" w:space="0" w:color="auto"/>
            </w:tcBorders>
          </w:tcPr>
          <w:p w14:paraId="5DFF9785"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164B5BD" w14:textId="77777777" w:rsidR="00E87FE0" w:rsidRPr="00E87FE0" w:rsidRDefault="00E87FE0" w:rsidP="00E87FE0">
            <w:pPr>
              <w:rPr>
                <w:sz w:val="22"/>
                <w:szCs w:val="22"/>
              </w:rPr>
            </w:pPr>
          </w:p>
        </w:tc>
        <w:tc>
          <w:tcPr>
            <w:tcW w:w="360" w:type="dxa"/>
            <w:tcBorders>
              <w:left w:val="single" w:sz="4" w:space="0" w:color="auto"/>
            </w:tcBorders>
          </w:tcPr>
          <w:p w14:paraId="7F9CE720" w14:textId="77777777" w:rsidR="00E87FE0" w:rsidRPr="00E87FE0" w:rsidRDefault="00E87FE0" w:rsidP="00E87FE0">
            <w:pPr>
              <w:rPr>
                <w:sz w:val="22"/>
                <w:szCs w:val="22"/>
              </w:rPr>
            </w:pPr>
          </w:p>
        </w:tc>
        <w:tc>
          <w:tcPr>
            <w:tcW w:w="900" w:type="dxa"/>
          </w:tcPr>
          <w:p w14:paraId="415BC42A"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78815DBD"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15F61DBD" w14:textId="77777777" w:rsidR="00E87FE0" w:rsidRPr="00E87FE0" w:rsidRDefault="00E87FE0" w:rsidP="00E87FE0">
            <w:pPr>
              <w:rPr>
                <w:sz w:val="22"/>
                <w:szCs w:val="22"/>
              </w:rPr>
            </w:pPr>
          </w:p>
        </w:tc>
      </w:tr>
    </w:tbl>
    <w:p w14:paraId="2665EDA9"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5B4C0159" w14:textId="77777777" w:rsidTr="009D24F4">
        <w:tc>
          <w:tcPr>
            <w:tcW w:w="10680" w:type="dxa"/>
            <w:gridSpan w:val="3"/>
            <w:tcBorders>
              <w:top w:val="single" w:sz="4" w:space="0" w:color="auto"/>
              <w:left w:val="single" w:sz="4" w:space="0" w:color="auto"/>
              <w:bottom w:val="single" w:sz="4" w:space="0" w:color="auto"/>
              <w:right w:val="single" w:sz="4" w:space="0" w:color="auto"/>
            </w:tcBorders>
            <w:hideMark/>
          </w:tcPr>
          <w:p w14:paraId="2F5B43FD" w14:textId="77777777" w:rsidR="005F6C65" w:rsidRDefault="005F6C65" w:rsidP="009D24F4">
            <w:pPr>
              <w:spacing w:line="252" w:lineRule="auto"/>
              <w:rPr>
                <w:rFonts w:ascii="Helvetica" w:hAnsi="Helvetica" w:cs="Helvetica"/>
                <w:b/>
              </w:rPr>
            </w:pPr>
            <w:r>
              <w:rPr>
                <w:rFonts w:ascii="Helvetica" w:hAnsi="Helvetica" w:cs="Helvetica"/>
                <w:b/>
              </w:rPr>
              <w:t>Equal opportunity monitoring form</w:t>
            </w:r>
          </w:p>
        </w:tc>
      </w:tr>
      <w:tr w:rsidR="005F6C65" w14:paraId="393C335C" w14:textId="77777777" w:rsidTr="009D24F4">
        <w:tc>
          <w:tcPr>
            <w:tcW w:w="3812" w:type="dxa"/>
            <w:tcBorders>
              <w:top w:val="single" w:sz="4" w:space="0" w:color="auto"/>
              <w:left w:val="single" w:sz="4" w:space="0" w:color="auto"/>
              <w:bottom w:val="single" w:sz="4" w:space="0" w:color="auto"/>
              <w:right w:val="single" w:sz="4" w:space="0" w:color="auto"/>
            </w:tcBorders>
          </w:tcPr>
          <w:p w14:paraId="0DDC9544" w14:textId="77777777" w:rsidR="005F6C65" w:rsidRDefault="005F6C65" w:rsidP="009D24F4">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625714B0" w14:textId="77777777" w:rsidR="005F6C65" w:rsidRPr="000F2C93" w:rsidRDefault="005F6C65" w:rsidP="009D24F4">
            <w:pPr>
              <w:spacing w:line="252" w:lineRule="auto"/>
              <w:jc w:val="right"/>
              <w:rPr>
                <w:rFonts w:ascii="Helvetica" w:hAnsi="Helvetica" w:cs="Helvetica"/>
                <w:sz w:val="22"/>
                <w:szCs w:val="22"/>
              </w:rPr>
            </w:pPr>
            <w:r w:rsidRPr="000F2C93">
              <w:rPr>
                <w:rFonts w:ascii="Helvetica" w:hAnsi="Helvetica" w:cs="Helvetica"/>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41C18C9D" w14:textId="7A08D196" w:rsidR="005F6C65" w:rsidRPr="000F2C93" w:rsidRDefault="005F6C65" w:rsidP="009D24F4">
            <w:pPr>
              <w:spacing w:line="252" w:lineRule="auto"/>
              <w:rPr>
                <w:rFonts w:ascii="Helvetica" w:hAnsi="Helvetica" w:cs="Helvetica"/>
                <w:sz w:val="22"/>
                <w:szCs w:val="22"/>
              </w:rPr>
            </w:pPr>
            <w:r w:rsidRPr="000F2C93">
              <w:rPr>
                <w:rFonts w:ascii="Helvetica" w:hAnsi="Helvetica" w:cs="Helvetica"/>
                <w:sz w:val="22"/>
                <w:szCs w:val="22"/>
              </w:rPr>
              <w:t>000000</w:t>
            </w:r>
            <w:r w:rsidR="000F2C93" w:rsidRPr="000F2C93">
              <w:rPr>
                <w:rFonts w:ascii="Helvetica" w:hAnsi="Helvetica" w:cs="Helvetica"/>
                <w:sz w:val="22"/>
                <w:szCs w:val="22"/>
              </w:rPr>
              <w:t xml:space="preserve">2135 </w:t>
            </w:r>
            <w:r w:rsidRPr="000F2C93">
              <w:rPr>
                <w:rFonts w:ascii="Helvetica" w:hAnsi="Helvetica" w:cs="Helvetica"/>
                <w:sz w:val="22"/>
                <w:szCs w:val="22"/>
              </w:rPr>
              <w:t>/</w:t>
            </w:r>
          </w:p>
        </w:tc>
      </w:tr>
      <w:tr w:rsidR="005F6C65" w14:paraId="593549B6" w14:textId="77777777" w:rsidTr="009D24F4">
        <w:tc>
          <w:tcPr>
            <w:tcW w:w="10680" w:type="dxa"/>
            <w:gridSpan w:val="3"/>
            <w:tcBorders>
              <w:top w:val="single" w:sz="4" w:space="0" w:color="auto"/>
              <w:left w:val="single" w:sz="4" w:space="0" w:color="auto"/>
              <w:bottom w:val="single" w:sz="4" w:space="0" w:color="auto"/>
              <w:right w:val="single" w:sz="4" w:space="0" w:color="auto"/>
            </w:tcBorders>
          </w:tcPr>
          <w:p w14:paraId="558B1F78" w14:textId="77777777" w:rsidR="005F6C65" w:rsidRDefault="005F6C65" w:rsidP="009D24F4">
            <w:pPr>
              <w:spacing w:line="252" w:lineRule="auto"/>
              <w:ind w:right="540"/>
              <w:jc w:val="both"/>
              <w:rPr>
                <w:rFonts w:ascii="Helvetica" w:hAnsi="Helvetica" w:cs="Helvetica"/>
                <w:sz w:val="22"/>
                <w:szCs w:val="22"/>
              </w:rPr>
            </w:pPr>
          </w:p>
          <w:p w14:paraId="554330A2" w14:textId="77777777" w:rsidR="005F6C65" w:rsidRDefault="005F6C65" w:rsidP="009D24F4">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0DADA23A" w14:textId="77777777" w:rsidR="005F6C65" w:rsidRDefault="005F6C65" w:rsidP="009D24F4">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C599F42"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1CCF7175" w14:textId="77777777" w:rsidTr="009D24F4">
        <w:tc>
          <w:tcPr>
            <w:tcW w:w="8044" w:type="dxa"/>
            <w:gridSpan w:val="2"/>
            <w:tcBorders>
              <w:top w:val="nil"/>
              <w:left w:val="nil"/>
              <w:bottom w:val="nil"/>
              <w:right w:val="nil"/>
            </w:tcBorders>
            <w:hideMark/>
          </w:tcPr>
          <w:p w14:paraId="453FA681" w14:textId="77777777" w:rsidR="005F6C65" w:rsidRDefault="005F6C65" w:rsidP="009D24F4">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35E382B3" w14:textId="77777777" w:rsidR="005F6C65" w:rsidRDefault="005F6C65" w:rsidP="009D24F4">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7419CCB7"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4F56246F" w14:textId="77777777" w:rsidTr="009D24F4">
        <w:tc>
          <w:tcPr>
            <w:tcW w:w="1801" w:type="dxa"/>
            <w:tcBorders>
              <w:top w:val="single" w:sz="4" w:space="0" w:color="auto"/>
              <w:left w:val="single" w:sz="4" w:space="0" w:color="auto"/>
              <w:bottom w:val="single" w:sz="4" w:space="0" w:color="auto"/>
              <w:right w:val="single" w:sz="4" w:space="0" w:color="auto"/>
            </w:tcBorders>
            <w:hideMark/>
          </w:tcPr>
          <w:p w14:paraId="5D405B69" w14:textId="77777777" w:rsidR="005F6C65" w:rsidRDefault="005F6C65" w:rsidP="009D24F4">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08FFB70C" w14:textId="77777777" w:rsidR="005F6C65" w:rsidRDefault="005F6C65" w:rsidP="009D24F4">
            <w:pPr>
              <w:spacing w:line="252" w:lineRule="auto"/>
              <w:rPr>
                <w:sz w:val="22"/>
                <w:szCs w:val="22"/>
              </w:rPr>
            </w:pPr>
          </w:p>
        </w:tc>
        <w:tc>
          <w:tcPr>
            <w:tcW w:w="522" w:type="dxa"/>
            <w:tcBorders>
              <w:top w:val="nil"/>
              <w:left w:val="single" w:sz="4" w:space="0" w:color="auto"/>
              <w:bottom w:val="nil"/>
              <w:right w:val="single" w:sz="4" w:space="0" w:color="auto"/>
            </w:tcBorders>
          </w:tcPr>
          <w:p w14:paraId="551DEA0D" w14:textId="77777777" w:rsidR="005F6C65" w:rsidRDefault="005F6C65" w:rsidP="009D24F4">
            <w:pPr>
              <w:spacing w:line="252" w:lineRule="auto"/>
              <w:rPr>
                <w:sz w:val="22"/>
                <w:szCs w:val="22"/>
              </w:rPr>
            </w:pPr>
          </w:p>
        </w:tc>
        <w:tc>
          <w:tcPr>
            <w:tcW w:w="993" w:type="dxa"/>
            <w:tcBorders>
              <w:top w:val="nil"/>
              <w:left w:val="single" w:sz="4" w:space="0" w:color="auto"/>
              <w:bottom w:val="nil"/>
              <w:right w:val="single" w:sz="4" w:space="0" w:color="auto"/>
            </w:tcBorders>
            <w:hideMark/>
          </w:tcPr>
          <w:p w14:paraId="77A8D261" w14:textId="77777777" w:rsidR="005F6C65" w:rsidRDefault="005F6C65" w:rsidP="009D24F4">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229BD564" w14:textId="77777777" w:rsidR="005F6C65" w:rsidRDefault="005F6C65" w:rsidP="009D24F4">
            <w:pPr>
              <w:spacing w:line="252" w:lineRule="auto"/>
              <w:rPr>
                <w:sz w:val="22"/>
                <w:szCs w:val="22"/>
              </w:rPr>
            </w:pPr>
          </w:p>
        </w:tc>
      </w:tr>
    </w:tbl>
    <w:p w14:paraId="36C09EA0"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570D4534"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169233F9" w14:textId="77777777" w:rsidR="005F6C65" w:rsidRDefault="005F6C65" w:rsidP="009D24F4">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01E094C1" w14:textId="77777777" w:rsidR="005F6C65" w:rsidRDefault="005F6C65" w:rsidP="009D24F4">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1FB7538F" w14:textId="77777777" w:rsidR="005F6C65" w:rsidRDefault="005F6C65" w:rsidP="009D24F4">
            <w:pPr>
              <w:spacing w:line="252" w:lineRule="auto"/>
              <w:rPr>
                <w:sz w:val="22"/>
                <w:szCs w:val="22"/>
              </w:rPr>
            </w:pPr>
          </w:p>
        </w:tc>
      </w:tr>
      <w:tr w:rsidR="005F6C65" w14:paraId="5DF04C11" w14:textId="77777777" w:rsidTr="009D24F4">
        <w:trPr>
          <w:gridAfter w:val="1"/>
          <w:wAfter w:w="49" w:type="dxa"/>
          <w:trHeight w:val="255"/>
        </w:trPr>
        <w:tc>
          <w:tcPr>
            <w:tcW w:w="8558" w:type="dxa"/>
            <w:gridSpan w:val="19"/>
            <w:tcBorders>
              <w:top w:val="nil"/>
              <w:left w:val="nil"/>
              <w:bottom w:val="nil"/>
              <w:right w:val="single" w:sz="4" w:space="0" w:color="auto"/>
            </w:tcBorders>
            <w:hideMark/>
          </w:tcPr>
          <w:p w14:paraId="3324CBD6" w14:textId="77777777" w:rsidR="005F6C65" w:rsidRPr="00B47583" w:rsidRDefault="005F6C65" w:rsidP="009D24F4">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25AC9275" w14:textId="77777777" w:rsidR="005F6C65" w:rsidRDefault="005F6C65" w:rsidP="009D24F4">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687B5171" w14:textId="77777777" w:rsidR="005F6C65" w:rsidRDefault="005F6C65" w:rsidP="009D24F4">
            <w:pPr>
              <w:rPr>
                <w:sz w:val="22"/>
                <w:szCs w:val="22"/>
              </w:rPr>
            </w:pPr>
          </w:p>
        </w:tc>
      </w:tr>
      <w:tr w:rsidR="005F6C65" w14:paraId="307B720B" w14:textId="77777777" w:rsidTr="009D24F4">
        <w:trPr>
          <w:gridAfter w:val="1"/>
          <w:wAfter w:w="49" w:type="dxa"/>
          <w:trHeight w:val="255"/>
        </w:trPr>
        <w:tc>
          <w:tcPr>
            <w:tcW w:w="761" w:type="dxa"/>
            <w:tcBorders>
              <w:top w:val="nil"/>
              <w:left w:val="nil"/>
              <w:bottom w:val="nil"/>
              <w:right w:val="single" w:sz="4" w:space="0" w:color="auto"/>
            </w:tcBorders>
            <w:hideMark/>
          </w:tcPr>
          <w:p w14:paraId="66A31738" w14:textId="77777777" w:rsidR="005F6C65" w:rsidRDefault="005F6C65" w:rsidP="009D24F4">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19BEA087"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41212513"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2F980F10" w14:textId="77777777" w:rsidR="005F6C65" w:rsidRDefault="005F6C65" w:rsidP="009D24F4">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7786A563" w14:textId="77777777" w:rsidR="005F6C65" w:rsidRDefault="005F6C65" w:rsidP="009D24F4">
            <w:pPr>
              <w:spacing w:line="252" w:lineRule="auto"/>
              <w:rPr>
                <w:sz w:val="22"/>
                <w:szCs w:val="22"/>
              </w:rPr>
            </w:pPr>
          </w:p>
        </w:tc>
        <w:tc>
          <w:tcPr>
            <w:tcW w:w="236" w:type="dxa"/>
            <w:tcBorders>
              <w:top w:val="nil"/>
              <w:left w:val="single" w:sz="4" w:space="0" w:color="auto"/>
              <w:bottom w:val="nil"/>
              <w:right w:val="nil"/>
            </w:tcBorders>
          </w:tcPr>
          <w:p w14:paraId="0383B93C" w14:textId="77777777" w:rsidR="005F6C65" w:rsidRDefault="005F6C65" w:rsidP="009D24F4">
            <w:pPr>
              <w:spacing w:line="252" w:lineRule="auto"/>
              <w:rPr>
                <w:sz w:val="22"/>
                <w:szCs w:val="22"/>
              </w:rPr>
            </w:pPr>
          </w:p>
        </w:tc>
        <w:tc>
          <w:tcPr>
            <w:tcW w:w="1323" w:type="dxa"/>
            <w:gridSpan w:val="3"/>
            <w:tcBorders>
              <w:top w:val="nil"/>
              <w:left w:val="nil"/>
              <w:bottom w:val="nil"/>
              <w:right w:val="single" w:sz="4" w:space="0" w:color="auto"/>
            </w:tcBorders>
          </w:tcPr>
          <w:p w14:paraId="6F65E66B" w14:textId="77777777" w:rsidR="005F6C65" w:rsidRDefault="005F6C65" w:rsidP="009D24F4">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33459CD8"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tcPr>
          <w:p w14:paraId="109EDB9F"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395C0B60"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B2D2696"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2E2E11A0"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3866E564" w14:textId="77777777" w:rsidR="005F6C65" w:rsidRDefault="005F6C65" w:rsidP="009D24F4">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5E7B04FE" w14:textId="77777777" w:rsidR="005F6C65" w:rsidRDefault="005F6C65" w:rsidP="009D24F4">
            <w:pPr>
              <w:spacing w:line="252" w:lineRule="auto"/>
              <w:rPr>
                <w:sz w:val="22"/>
                <w:szCs w:val="22"/>
              </w:rPr>
            </w:pPr>
          </w:p>
        </w:tc>
      </w:tr>
      <w:tr w:rsidR="005F6C65" w:rsidRPr="00B47583" w14:paraId="7C4E7FF3" w14:textId="77777777" w:rsidTr="009D24F4">
        <w:trPr>
          <w:trHeight w:val="63"/>
        </w:trPr>
        <w:tc>
          <w:tcPr>
            <w:tcW w:w="761" w:type="dxa"/>
            <w:tcBorders>
              <w:top w:val="nil"/>
              <w:left w:val="nil"/>
              <w:bottom w:val="nil"/>
              <w:right w:val="nil"/>
            </w:tcBorders>
          </w:tcPr>
          <w:p w14:paraId="0AD2EDCF" w14:textId="77777777" w:rsidR="005F6C65" w:rsidRPr="00B47583" w:rsidRDefault="005F6C65" w:rsidP="009D24F4">
            <w:pPr>
              <w:spacing w:line="252" w:lineRule="auto"/>
              <w:rPr>
                <w:sz w:val="10"/>
                <w:szCs w:val="10"/>
              </w:rPr>
            </w:pPr>
          </w:p>
        </w:tc>
        <w:tc>
          <w:tcPr>
            <w:tcW w:w="568" w:type="dxa"/>
            <w:tcBorders>
              <w:top w:val="nil"/>
              <w:left w:val="nil"/>
              <w:bottom w:val="nil"/>
              <w:right w:val="nil"/>
            </w:tcBorders>
          </w:tcPr>
          <w:p w14:paraId="58F9E18F" w14:textId="77777777" w:rsidR="005F6C65" w:rsidRPr="00B47583" w:rsidRDefault="005F6C65" w:rsidP="009D24F4">
            <w:pPr>
              <w:spacing w:line="252" w:lineRule="auto"/>
              <w:rPr>
                <w:sz w:val="10"/>
                <w:szCs w:val="10"/>
              </w:rPr>
            </w:pPr>
          </w:p>
        </w:tc>
        <w:tc>
          <w:tcPr>
            <w:tcW w:w="284" w:type="dxa"/>
            <w:tcBorders>
              <w:top w:val="nil"/>
              <w:left w:val="nil"/>
              <w:bottom w:val="nil"/>
              <w:right w:val="nil"/>
            </w:tcBorders>
          </w:tcPr>
          <w:p w14:paraId="054F101B" w14:textId="77777777" w:rsidR="005F6C65" w:rsidRPr="00B47583" w:rsidRDefault="005F6C65" w:rsidP="009D24F4">
            <w:pPr>
              <w:spacing w:line="252" w:lineRule="auto"/>
              <w:rPr>
                <w:sz w:val="10"/>
                <w:szCs w:val="10"/>
              </w:rPr>
            </w:pPr>
          </w:p>
        </w:tc>
        <w:tc>
          <w:tcPr>
            <w:tcW w:w="992" w:type="dxa"/>
            <w:tcBorders>
              <w:top w:val="nil"/>
              <w:left w:val="nil"/>
              <w:bottom w:val="nil"/>
              <w:right w:val="nil"/>
            </w:tcBorders>
          </w:tcPr>
          <w:p w14:paraId="45299787" w14:textId="77777777" w:rsidR="005F6C65" w:rsidRPr="00B47583" w:rsidRDefault="005F6C65" w:rsidP="009D24F4">
            <w:pPr>
              <w:spacing w:line="252" w:lineRule="auto"/>
              <w:rPr>
                <w:sz w:val="10"/>
                <w:szCs w:val="10"/>
              </w:rPr>
            </w:pPr>
          </w:p>
        </w:tc>
        <w:tc>
          <w:tcPr>
            <w:tcW w:w="709" w:type="dxa"/>
            <w:tcBorders>
              <w:top w:val="nil"/>
              <w:left w:val="nil"/>
              <w:bottom w:val="nil"/>
              <w:right w:val="nil"/>
            </w:tcBorders>
          </w:tcPr>
          <w:p w14:paraId="67A6E6F7" w14:textId="77777777" w:rsidR="005F6C65" w:rsidRPr="00B47583" w:rsidRDefault="005F6C65" w:rsidP="009D24F4">
            <w:pPr>
              <w:spacing w:line="252" w:lineRule="auto"/>
              <w:rPr>
                <w:sz w:val="10"/>
                <w:szCs w:val="10"/>
              </w:rPr>
            </w:pPr>
          </w:p>
        </w:tc>
        <w:tc>
          <w:tcPr>
            <w:tcW w:w="236" w:type="dxa"/>
            <w:tcBorders>
              <w:top w:val="nil"/>
              <w:left w:val="nil"/>
              <w:bottom w:val="nil"/>
              <w:right w:val="nil"/>
            </w:tcBorders>
          </w:tcPr>
          <w:p w14:paraId="08F7722B" w14:textId="77777777" w:rsidR="005F6C65" w:rsidRPr="00B47583" w:rsidRDefault="005F6C65" w:rsidP="009D24F4">
            <w:pPr>
              <w:spacing w:line="252" w:lineRule="auto"/>
              <w:rPr>
                <w:sz w:val="10"/>
                <w:szCs w:val="10"/>
              </w:rPr>
            </w:pPr>
          </w:p>
        </w:tc>
        <w:tc>
          <w:tcPr>
            <w:tcW w:w="1323" w:type="dxa"/>
            <w:gridSpan w:val="3"/>
            <w:tcBorders>
              <w:top w:val="nil"/>
              <w:left w:val="nil"/>
              <w:bottom w:val="nil"/>
              <w:right w:val="nil"/>
            </w:tcBorders>
          </w:tcPr>
          <w:p w14:paraId="17E38655" w14:textId="77777777" w:rsidR="005F6C65" w:rsidRPr="00B47583" w:rsidRDefault="005F6C65" w:rsidP="009D24F4">
            <w:pPr>
              <w:spacing w:line="252" w:lineRule="auto"/>
              <w:rPr>
                <w:sz w:val="10"/>
                <w:szCs w:val="10"/>
              </w:rPr>
            </w:pPr>
          </w:p>
        </w:tc>
        <w:tc>
          <w:tcPr>
            <w:tcW w:w="709" w:type="dxa"/>
            <w:gridSpan w:val="2"/>
            <w:tcBorders>
              <w:top w:val="nil"/>
              <w:left w:val="nil"/>
              <w:bottom w:val="nil"/>
              <w:right w:val="nil"/>
            </w:tcBorders>
          </w:tcPr>
          <w:p w14:paraId="0EA532E3" w14:textId="77777777" w:rsidR="005F6C65" w:rsidRPr="00B47583" w:rsidRDefault="005F6C65" w:rsidP="009D24F4">
            <w:pPr>
              <w:spacing w:line="252" w:lineRule="auto"/>
              <w:rPr>
                <w:sz w:val="10"/>
                <w:szCs w:val="10"/>
              </w:rPr>
            </w:pPr>
          </w:p>
        </w:tc>
        <w:tc>
          <w:tcPr>
            <w:tcW w:w="377" w:type="dxa"/>
            <w:gridSpan w:val="2"/>
            <w:tcBorders>
              <w:top w:val="nil"/>
              <w:left w:val="nil"/>
              <w:bottom w:val="nil"/>
              <w:right w:val="nil"/>
            </w:tcBorders>
          </w:tcPr>
          <w:p w14:paraId="729DF74B" w14:textId="77777777" w:rsidR="005F6C65" w:rsidRPr="00B47583" w:rsidRDefault="005F6C65" w:rsidP="009D24F4">
            <w:pPr>
              <w:spacing w:line="252" w:lineRule="auto"/>
              <w:rPr>
                <w:sz w:val="10"/>
                <w:szCs w:val="10"/>
              </w:rPr>
            </w:pPr>
          </w:p>
        </w:tc>
        <w:tc>
          <w:tcPr>
            <w:tcW w:w="1727" w:type="dxa"/>
            <w:tcBorders>
              <w:top w:val="nil"/>
              <w:left w:val="nil"/>
              <w:bottom w:val="nil"/>
              <w:right w:val="nil"/>
            </w:tcBorders>
          </w:tcPr>
          <w:p w14:paraId="3124E75E" w14:textId="77777777" w:rsidR="005F6C65" w:rsidRPr="00B47583" w:rsidRDefault="005F6C65" w:rsidP="009D24F4">
            <w:pPr>
              <w:spacing w:line="252" w:lineRule="auto"/>
              <w:rPr>
                <w:sz w:val="10"/>
                <w:szCs w:val="10"/>
              </w:rPr>
            </w:pPr>
          </w:p>
        </w:tc>
        <w:tc>
          <w:tcPr>
            <w:tcW w:w="615" w:type="dxa"/>
            <w:gridSpan w:val="4"/>
            <w:tcBorders>
              <w:top w:val="nil"/>
              <w:left w:val="nil"/>
              <w:bottom w:val="nil"/>
              <w:right w:val="nil"/>
            </w:tcBorders>
          </w:tcPr>
          <w:p w14:paraId="6FCCC302" w14:textId="77777777" w:rsidR="005F6C65" w:rsidRPr="00B47583" w:rsidRDefault="005F6C65" w:rsidP="009D24F4">
            <w:pPr>
              <w:spacing w:line="252" w:lineRule="auto"/>
              <w:rPr>
                <w:sz w:val="10"/>
                <w:szCs w:val="10"/>
              </w:rPr>
            </w:pPr>
          </w:p>
        </w:tc>
        <w:tc>
          <w:tcPr>
            <w:tcW w:w="257" w:type="dxa"/>
            <w:tcBorders>
              <w:top w:val="nil"/>
              <w:left w:val="nil"/>
              <w:bottom w:val="nil"/>
              <w:right w:val="single" w:sz="4" w:space="0" w:color="auto"/>
            </w:tcBorders>
          </w:tcPr>
          <w:p w14:paraId="1D6216F8" w14:textId="77777777" w:rsidR="005F6C65" w:rsidRPr="00B47583" w:rsidRDefault="005F6C65" w:rsidP="009D24F4">
            <w:pPr>
              <w:spacing w:line="252" w:lineRule="auto"/>
              <w:rPr>
                <w:sz w:val="10"/>
                <w:szCs w:val="10"/>
              </w:rPr>
            </w:pPr>
          </w:p>
        </w:tc>
        <w:tc>
          <w:tcPr>
            <w:tcW w:w="1092" w:type="dxa"/>
            <w:gridSpan w:val="2"/>
            <w:tcBorders>
              <w:top w:val="nil"/>
              <w:left w:val="single" w:sz="4" w:space="0" w:color="auto"/>
              <w:bottom w:val="nil"/>
              <w:right w:val="nil"/>
            </w:tcBorders>
          </w:tcPr>
          <w:p w14:paraId="5717E9A8" w14:textId="77777777" w:rsidR="005F6C65" w:rsidRPr="00B47583" w:rsidRDefault="005F6C65" w:rsidP="009D24F4">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4B6BA966" w14:textId="77777777" w:rsidR="005F6C65" w:rsidRPr="00B47583" w:rsidRDefault="005F6C65" w:rsidP="009D24F4">
            <w:pPr>
              <w:spacing w:line="252" w:lineRule="auto"/>
              <w:rPr>
                <w:sz w:val="10"/>
                <w:szCs w:val="10"/>
              </w:rPr>
            </w:pPr>
          </w:p>
        </w:tc>
      </w:tr>
      <w:tr w:rsidR="005F6C65" w14:paraId="3D4CAD1C" w14:textId="77777777" w:rsidTr="009D24F4">
        <w:trPr>
          <w:gridAfter w:val="1"/>
          <w:wAfter w:w="49" w:type="dxa"/>
          <w:trHeight w:val="255"/>
        </w:trPr>
        <w:tc>
          <w:tcPr>
            <w:tcW w:w="7708" w:type="dxa"/>
            <w:gridSpan w:val="15"/>
            <w:tcBorders>
              <w:top w:val="nil"/>
              <w:left w:val="nil"/>
              <w:bottom w:val="nil"/>
              <w:right w:val="single" w:sz="4" w:space="0" w:color="auto"/>
            </w:tcBorders>
            <w:hideMark/>
          </w:tcPr>
          <w:p w14:paraId="6A8F7B92" w14:textId="77777777" w:rsidR="005F6C65" w:rsidRDefault="005F6C65" w:rsidP="009D24F4">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1D847844"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E069593"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5DA5368A"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262A3C01" w14:textId="77777777" w:rsidR="005F6C65" w:rsidRDefault="005F6C65" w:rsidP="009D24F4">
            <w:pPr>
              <w:spacing w:line="252" w:lineRule="auto"/>
              <w:rPr>
                <w:sz w:val="22"/>
                <w:szCs w:val="22"/>
              </w:rPr>
            </w:pPr>
          </w:p>
        </w:tc>
      </w:tr>
      <w:tr w:rsidR="005F6C65" w14:paraId="0E9DB93A" w14:textId="77777777" w:rsidTr="009D24F4">
        <w:trPr>
          <w:gridAfter w:val="1"/>
          <w:wAfter w:w="49" w:type="dxa"/>
          <w:trHeight w:val="20"/>
        </w:trPr>
        <w:tc>
          <w:tcPr>
            <w:tcW w:w="7957" w:type="dxa"/>
            <w:gridSpan w:val="16"/>
            <w:tcBorders>
              <w:top w:val="nil"/>
              <w:left w:val="nil"/>
              <w:bottom w:val="single" w:sz="4" w:space="0" w:color="auto"/>
              <w:right w:val="nil"/>
            </w:tcBorders>
          </w:tcPr>
          <w:p w14:paraId="4199CE3C" w14:textId="77777777" w:rsidR="005F6C65" w:rsidRDefault="005F6C65" w:rsidP="009D24F4">
            <w:pPr>
              <w:spacing w:line="252" w:lineRule="auto"/>
              <w:rPr>
                <w:sz w:val="6"/>
                <w:szCs w:val="6"/>
              </w:rPr>
            </w:pPr>
          </w:p>
          <w:p w14:paraId="44899D14" w14:textId="77777777" w:rsidR="005F6C65" w:rsidRDefault="005F6C65" w:rsidP="009D24F4">
            <w:pPr>
              <w:spacing w:line="252" w:lineRule="auto"/>
              <w:rPr>
                <w:sz w:val="6"/>
                <w:szCs w:val="6"/>
              </w:rPr>
            </w:pPr>
          </w:p>
        </w:tc>
        <w:tc>
          <w:tcPr>
            <w:tcW w:w="601" w:type="dxa"/>
            <w:gridSpan w:val="3"/>
            <w:tcBorders>
              <w:top w:val="nil"/>
              <w:left w:val="nil"/>
              <w:bottom w:val="nil"/>
              <w:right w:val="nil"/>
            </w:tcBorders>
          </w:tcPr>
          <w:p w14:paraId="6E5BD477" w14:textId="77777777" w:rsidR="005F6C65" w:rsidRDefault="005F6C65" w:rsidP="009D24F4">
            <w:pPr>
              <w:spacing w:line="252" w:lineRule="auto"/>
              <w:rPr>
                <w:sz w:val="6"/>
                <w:szCs w:val="6"/>
              </w:rPr>
            </w:pPr>
          </w:p>
        </w:tc>
        <w:tc>
          <w:tcPr>
            <w:tcW w:w="1043" w:type="dxa"/>
            <w:tcBorders>
              <w:top w:val="nil"/>
              <w:left w:val="nil"/>
              <w:bottom w:val="nil"/>
              <w:right w:val="nil"/>
            </w:tcBorders>
          </w:tcPr>
          <w:p w14:paraId="53F2CF04"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24FCBAF9" w14:textId="77777777" w:rsidR="005F6C65" w:rsidRDefault="005F6C65" w:rsidP="009D24F4">
            <w:pPr>
              <w:spacing w:line="252" w:lineRule="auto"/>
              <w:rPr>
                <w:sz w:val="6"/>
                <w:szCs w:val="6"/>
              </w:rPr>
            </w:pPr>
          </w:p>
        </w:tc>
      </w:tr>
      <w:tr w:rsidR="005F6C65" w14:paraId="6F616555" w14:textId="77777777" w:rsidTr="009D24F4">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53D7A695" w14:textId="77777777" w:rsidR="005F6C65" w:rsidRDefault="005F6C65" w:rsidP="009D24F4">
            <w:pPr>
              <w:spacing w:line="252" w:lineRule="auto"/>
              <w:rPr>
                <w:sz w:val="22"/>
                <w:szCs w:val="22"/>
              </w:rPr>
            </w:pPr>
          </w:p>
          <w:p w14:paraId="131E8B08"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15C870C6"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59B1E9E"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6AF26033" w14:textId="77777777" w:rsidR="005F6C65" w:rsidRDefault="005F6C65" w:rsidP="009D24F4">
            <w:pPr>
              <w:spacing w:line="252" w:lineRule="auto"/>
              <w:rPr>
                <w:sz w:val="22"/>
                <w:szCs w:val="22"/>
              </w:rPr>
            </w:pPr>
          </w:p>
        </w:tc>
      </w:tr>
      <w:tr w:rsidR="005F6C65" w14:paraId="4E29B858" w14:textId="77777777" w:rsidTr="009D24F4">
        <w:trPr>
          <w:gridAfter w:val="1"/>
          <w:wAfter w:w="49" w:type="dxa"/>
          <w:trHeight w:val="70"/>
        </w:trPr>
        <w:tc>
          <w:tcPr>
            <w:tcW w:w="8275" w:type="dxa"/>
            <w:gridSpan w:val="17"/>
            <w:tcBorders>
              <w:top w:val="single" w:sz="4" w:space="0" w:color="auto"/>
              <w:left w:val="nil"/>
              <w:bottom w:val="nil"/>
              <w:right w:val="nil"/>
            </w:tcBorders>
          </w:tcPr>
          <w:p w14:paraId="067961CC" w14:textId="77777777" w:rsidR="005F6C65" w:rsidRDefault="005F6C65" w:rsidP="009D24F4">
            <w:pPr>
              <w:spacing w:line="252" w:lineRule="auto"/>
              <w:rPr>
                <w:sz w:val="6"/>
                <w:szCs w:val="6"/>
              </w:rPr>
            </w:pPr>
          </w:p>
        </w:tc>
        <w:tc>
          <w:tcPr>
            <w:tcW w:w="283" w:type="dxa"/>
            <w:gridSpan w:val="2"/>
            <w:tcBorders>
              <w:top w:val="nil"/>
              <w:left w:val="nil"/>
              <w:bottom w:val="nil"/>
              <w:right w:val="nil"/>
            </w:tcBorders>
          </w:tcPr>
          <w:p w14:paraId="79A98295" w14:textId="77777777" w:rsidR="005F6C65" w:rsidRDefault="005F6C65" w:rsidP="009D24F4">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77038629" w14:textId="77777777" w:rsidR="005F6C65" w:rsidRDefault="005F6C65" w:rsidP="009D24F4">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D3ED2CC" w14:textId="77777777" w:rsidR="005F6C65" w:rsidRDefault="005F6C65" w:rsidP="009D24F4">
            <w:pPr>
              <w:spacing w:line="252" w:lineRule="auto"/>
              <w:rPr>
                <w:sz w:val="6"/>
                <w:szCs w:val="6"/>
              </w:rPr>
            </w:pPr>
          </w:p>
        </w:tc>
      </w:tr>
      <w:tr w:rsidR="005F6C65" w14:paraId="468A37FA" w14:textId="77777777" w:rsidTr="009D24F4">
        <w:trPr>
          <w:gridAfter w:val="1"/>
          <w:wAfter w:w="49" w:type="dxa"/>
          <w:trHeight w:val="255"/>
        </w:trPr>
        <w:tc>
          <w:tcPr>
            <w:tcW w:w="8275" w:type="dxa"/>
            <w:gridSpan w:val="17"/>
            <w:tcBorders>
              <w:top w:val="nil"/>
              <w:left w:val="nil"/>
              <w:bottom w:val="nil"/>
              <w:right w:val="nil"/>
            </w:tcBorders>
            <w:hideMark/>
          </w:tcPr>
          <w:p w14:paraId="3191F8D0" w14:textId="77777777" w:rsidR="005F6C65" w:rsidRDefault="005F6C65" w:rsidP="009D24F4">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48030C2B" w14:textId="77777777" w:rsidR="005F6C65" w:rsidRDefault="005F6C65" w:rsidP="009D24F4">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37F6A7D6"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C918AE5" w14:textId="77777777" w:rsidR="005F6C65" w:rsidRDefault="005F6C65" w:rsidP="009D24F4">
            <w:pPr>
              <w:spacing w:line="252" w:lineRule="auto"/>
              <w:rPr>
                <w:sz w:val="22"/>
                <w:szCs w:val="22"/>
              </w:rPr>
            </w:pPr>
          </w:p>
        </w:tc>
      </w:tr>
      <w:tr w:rsidR="005F6C65" w14:paraId="4841EDFE" w14:textId="77777777" w:rsidTr="009D24F4">
        <w:trPr>
          <w:gridAfter w:val="1"/>
          <w:wAfter w:w="49" w:type="dxa"/>
          <w:trHeight w:val="255"/>
        </w:trPr>
        <w:tc>
          <w:tcPr>
            <w:tcW w:w="761" w:type="dxa"/>
            <w:tcBorders>
              <w:top w:val="nil"/>
              <w:left w:val="nil"/>
              <w:bottom w:val="nil"/>
              <w:right w:val="single" w:sz="4" w:space="0" w:color="auto"/>
            </w:tcBorders>
            <w:hideMark/>
          </w:tcPr>
          <w:p w14:paraId="3F9241EB" w14:textId="77777777" w:rsidR="005F6C65" w:rsidRDefault="005F6C65" w:rsidP="009D24F4">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68F7B4E0" w14:textId="77777777" w:rsidR="005F6C65" w:rsidRDefault="005F6C65" w:rsidP="009D24F4">
            <w:pPr>
              <w:spacing w:line="252" w:lineRule="auto"/>
              <w:rPr>
                <w:sz w:val="22"/>
                <w:szCs w:val="22"/>
              </w:rPr>
            </w:pPr>
          </w:p>
        </w:tc>
        <w:tc>
          <w:tcPr>
            <w:tcW w:w="284" w:type="dxa"/>
            <w:tcBorders>
              <w:top w:val="nil"/>
              <w:left w:val="single" w:sz="4" w:space="0" w:color="auto"/>
              <w:bottom w:val="nil"/>
              <w:right w:val="nil"/>
            </w:tcBorders>
          </w:tcPr>
          <w:p w14:paraId="01E2F3C8" w14:textId="77777777" w:rsidR="005F6C65" w:rsidRDefault="005F6C65" w:rsidP="009D24F4">
            <w:pPr>
              <w:spacing w:line="252" w:lineRule="auto"/>
              <w:rPr>
                <w:sz w:val="22"/>
                <w:szCs w:val="22"/>
              </w:rPr>
            </w:pPr>
          </w:p>
        </w:tc>
        <w:tc>
          <w:tcPr>
            <w:tcW w:w="992" w:type="dxa"/>
            <w:tcBorders>
              <w:top w:val="nil"/>
              <w:left w:val="nil"/>
              <w:bottom w:val="nil"/>
              <w:right w:val="single" w:sz="4" w:space="0" w:color="auto"/>
            </w:tcBorders>
          </w:tcPr>
          <w:p w14:paraId="7AAF038A" w14:textId="77777777" w:rsidR="005F6C65" w:rsidRDefault="005F6C65" w:rsidP="009D24F4">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2727B4B5"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nil"/>
            </w:tcBorders>
          </w:tcPr>
          <w:p w14:paraId="394C39A1" w14:textId="77777777" w:rsidR="005F6C65" w:rsidRDefault="005F6C65" w:rsidP="009D24F4">
            <w:pPr>
              <w:spacing w:line="252" w:lineRule="auto"/>
              <w:rPr>
                <w:sz w:val="22"/>
                <w:szCs w:val="22"/>
              </w:rPr>
            </w:pPr>
          </w:p>
        </w:tc>
        <w:tc>
          <w:tcPr>
            <w:tcW w:w="1134" w:type="dxa"/>
            <w:tcBorders>
              <w:top w:val="nil"/>
              <w:left w:val="nil"/>
              <w:bottom w:val="nil"/>
              <w:right w:val="single" w:sz="4" w:space="0" w:color="auto"/>
            </w:tcBorders>
          </w:tcPr>
          <w:p w14:paraId="3C4B9FF8" w14:textId="77777777" w:rsidR="005F6C65" w:rsidRDefault="005F6C65" w:rsidP="009D24F4">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3C44B5B3" w14:textId="77777777" w:rsidR="005F6C65" w:rsidRDefault="005F6C65" w:rsidP="009D24F4">
            <w:pPr>
              <w:spacing w:line="252" w:lineRule="auto"/>
              <w:rPr>
                <w:sz w:val="22"/>
                <w:szCs w:val="22"/>
              </w:rPr>
            </w:pPr>
          </w:p>
        </w:tc>
        <w:tc>
          <w:tcPr>
            <w:tcW w:w="283" w:type="dxa"/>
            <w:tcBorders>
              <w:top w:val="nil"/>
              <w:left w:val="single" w:sz="4" w:space="0" w:color="auto"/>
              <w:bottom w:val="nil"/>
              <w:right w:val="nil"/>
            </w:tcBorders>
            <w:hideMark/>
          </w:tcPr>
          <w:p w14:paraId="32FB6E3E" w14:textId="77777777" w:rsidR="005F6C65" w:rsidRDefault="005F6C65" w:rsidP="009D24F4">
            <w:pPr>
              <w:spacing w:line="252" w:lineRule="auto"/>
              <w:rPr>
                <w:sz w:val="22"/>
                <w:szCs w:val="22"/>
              </w:rPr>
            </w:pPr>
          </w:p>
        </w:tc>
        <w:tc>
          <w:tcPr>
            <w:tcW w:w="1843" w:type="dxa"/>
            <w:gridSpan w:val="3"/>
            <w:tcBorders>
              <w:top w:val="nil"/>
              <w:left w:val="nil"/>
              <w:bottom w:val="nil"/>
              <w:right w:val="single" w:sz="4" w:space="0" w:color="auto"/>
            </w:tcBorders>
          </w:tcPr>
          <w:p w14:paraId="72C10EAC" w14:textId="77777777" w:rsidR="005F6C65" w:rsidRDefault="005F6C65" w:rsidP="009D24F4">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735CC7A1" w14:textId="77777777" w:rsidR="005F6C65" w:rsidRDefault="005F6C65" w:rsidP="009D24F4">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49636219" w14:textId="77777777" w:rsidR="005F6C65" w:rsidRDefault="005F6C65" w:rsidP="009D24F4">
            <w:pPr>
              <w:spacing w:line="252" w:lineRule="auto"/>
              <w:rPr>
                <w:sz w:val="22"/>
                <w:szCs w:val="22"/>
              </w:rPr>
            </w:pPr>
          </w:p>
        </w:tc>
        <w:tc>
          <w:tcPr>
            <w:tcW w:w="1043" w:type="dxa"/>
            <w:tcBorders>
              <w:top w:val="nil"/>
              <w:left w:val="single" w:sz="4" w:space="0" w:color="auto"/>
              <w:bottom w:val="nil"/>
              <w:right w:val="nil"/>
            </w:tcBorders>
          </w:tcPr>
          <w:p w14:paraId="04B7479B" w14:textId="77777777" w:rsidR="005F6C65" w:rsidRDefault="005F6C65" w:rsidP="009D24F4">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0642B5B7" w14:textId="77777777" w:rsidR="005F6C65" w:rsidRDefault="005F6C65" w:rsidP="009D24F4">
            <w:pPr>
              <w:spacing w:line="252" w:lineRule="auto"/>
              <w:rPr>
                <w:sz w:val="22"/>
                <w:szCs w:val="22"/>
              </w:rPr>
            </w:pPr>
          </w:p>
        </w:tc>
      </w:tr>
      <w:tr w:rsidR="005F6C65" w:rsidRPr="00B33AAE" w14:paraId="1978BA3B" w14:textId="77777777" w:rsidTr="009D24F4">
        <w:trPr>
          <w:gridAfter w:val="1"/>
          <w:wAfter w:w="49" w:type="dxa"/>
          <w:trHeight w:val="67"/>
        </w:trPr>
        <w:tc>
          <w:tcPr>
            <w:tcW w:w="761" w:type="dxa"/>
            <w:tcBorders>
              <w:top w:val="nil"/>
              <w:left w:val="nil"/>
              <w:bottom w:val="nil"/>
              <w:right w:val="nil"/>
            </w:tcBorders>
          </w:tcPr>
          <w:p w14:paraId="2454122D" w14:textId="77777777" w:rsidR="005F6C65" w:rsidRPr="00B33AAE" w:rsidRDefault="005F6C65" w:rsidP="009D24F4">
            <w:pPr>
              <w:spacing w:line="252" w:lineRule="auto"/>
              <w:rPr>
                <w:sz w:val="16"/>
                <w:szCs w:val="16"/>
              </w:rPr>
            </w:pPr>
          </w:p>
        </w:tc>
        <w:tc>
          <w:tcPr>
            <w:tcW w:w="568" w:type="dxa"/>
            <w:tcBorders>
              <w:top w:val="nil"/>
              <w:left w:val="nil"/>
              <w:bottom w:val="nil"/>
              <w:right w:val="nil"/>
            </w:tcBorders>
          </w:tcPr>
          <w:p w14:paraId="484A0736" w14:textId="77777777" w:rsidR="005F6C65" w:rsidRPr="00B33AAE" w:rsidRDefault="005F6C65" w:rsidP="009D24F4">
            <w:pPr>
              <w:spacing w:line="252" w:lineRule="auto"/>
              <w:rPr>
                <w:sz w:val="16"/>
                <w:szCs w:val="16"/>
              </w:rPr>
            </w:pPr>
          </w:p>
        </w:tc>
        <w:tc>
          <w:tcPr>
            <w:tcW w:w="284" w:type="dxa"/>
            <w:tcBorders>
              <w:top w:val="nil"/>
              <w:left w:val="nil"/>
              <w:bottom w:val="nil"/>
              <w:right w:val="nil"/>
            </w:tcBorders>
          </w:tcPr>
          <w:p w14:paraId="5B038BAA" w14:textId="77777777" w:rsidR="005F6C65" w:rsidRPr="00B33AAE" w:rsidRDefault="005F6C65" w:rsidP="009D24F4">
            <w:pPr>
              <w:spacing w:line="252" w:lineRule="auto"/>
              <w:rPr>
                <w:sz w:val="16"/>
                <w:szCs w:val="16"/>
              </w:rPr>
            </w:pPr>
          </w:p>
        </w:tc>
        <w:tc>
          <w:tcPr>
            <w:tcW w:w="992" w:type="dxa"/>
            <w:tcBorders>
              <w:top w:val="nil"/>
              <w:left w:val="nil"/>
              <w:bottom w:val="nil"/>
              <w:right w:val="nil"/>
            </w:tcBorders>
          </w:tcPr>
          <w:p w14:paraId="3211EBEC" w14:textId="77777777" w:rsidR="005F6C65" w:rsidRPr="00B33AAE" w:rsidRDefault="005F6C65" w:rsidP="009D24F4">
            <w:pPr>
              <w:spacing w:line="252" w:lineRule="auto"/>
              <w:rPr>
                <w:sz w:val="16"/>
                <w:szCs w:val="16"/>
              </w:rPr>
            </w:pPr>
          </w:p>
        </w:tc>
        <w:tc>
          <w:tcPr>
            <w:tcW w:w="709" w:type="dxa"/>
            <w:tcBorders>
              <w:top w:val="nil"/>
              <w:left w:val="nil"/>
              <w:bottom w:val="nil"/>
              <w:right w:val="nil"/>
            </w:tcBorders>
          </w:tcPr>
          <w:p w14:paraId="74949D8A" w14:textId="77777777" w:rsidR="005F6C65" w:rsidRPr="00B33AAE" w:rsidRDefault="005F6C65" w:rsidP="009D24F4">
            <w:pPr>
              <w:spacing w:line="252" w:lineRule="auto"/>
              <w:rPr>
                <w:sz w:val="16"/>
                <w:szCs w:val="16"/>
              </w:rPr>
            </w:pPr>
          </w:p>
        </w:tc>
        <w:tc>
          <w:tcPr>
            <w:tcW w:w="1655" w:type="dxa"/>
            <w:gridSpan w:val="5"/>
            <w:tcBorders>
              <w:top w:val="nil"/>
              <w:left w:val="nil"/>
              <w:bottom w:val="nil"/>
              <w:right w:val="nil"/>
            </w:tcBorders>
          </w:tcPr>
          <w:p w14:paraId="046CAB0D" w14:textId="77777777" w:rsidR="005F6C65" w:rsidRPr="00B33AAE" w:rsidRDefault="005F6C65" w:rsidP="009D24F4">
            <w:pPr>
              <w:spacing w:line="252" w:lineRule="auto"/>
              <w:rPr>
                <w:sz w:val="16"/>
                <w:szCs w:val="16"/>
              </w:rPr>
            </w:pPr>
          </w:p>
        </w:tc>
        <w:tc>
          <w:tcPr>
            <w:tcW w:w="613" w:type="dxa"/>
            <w:tcBorders>
              <w:top w:val="nil"/>
              <w:left w:val="nil"/>
              <w:bottom w:val="nil"/>
              <w:right w:val="nil"/>
            </w:tcBorders>
          </w:tcPr>
          <w:p w14:paraId="57EAC532" w14:textId="77777777" w:rsidR="005F6C65" w:rsidRPr="00B33AAE" w:rsidRDefault="005F6C65" w:rsidP="009D24F4">
            <w:pPr>
              <w:spacing w:line="252" w:lineRule="auto"/>
              <w:rPr>
                <w:sz w:val="16"/>
                <w:szCs w:val="16"/>
              </w:rPr>
            </w:pPr>
          </w:p>
        </w:tc>
        <w:tc>
          <w:tcPr>
            <w:tcW w:w="2126" w:type="dxa"/>
            <w:gridSpan w:val="4"/>
            <w:tcBorders>
              <w:top w:val="nil"/>
              <w:left w:val="nil"/>
              <w:bottom w:val="nil"/>
              <w:right w:val="nil"/>
            </w:tcBorders>
          </w:tcPr>
          <w:p w14:paraId="649C0733" w14:textId="77777777" w:rsidR="005F6C65" w:rsidRPr="00B33AAE" w:rsidRDefault="005F6C65" w:rsidP="009D24F4">
            <w:pPr>
              <w:spacing w:line="252" w:lineRule="auto"/>
              <w:rPr>
                <w:sz w:val="16"/>
                <w:szCs w:val="16"/>
              </w:rPr>
            </w:pPr>
          </w:p>
        </w:tc>
        <w:tc>
          <w:tcPr>
            <w:tcW w:w="567" w:type="dxa"/>
            <w:gridSpan w:val="2"/>
            <w:tcBorders>
              <w:top w:val="nil"/>
              <w:left w:val="nil"/>
              <w:bottom w:val="nil"/>
              <w:right w:val="nil"/>
            </w:tcBorders>
          </w:tcPr>
          <w:p w14:paraId="50CD08EB" w14:textId="77777777" w:rsidR="005F6C65" w:rsidRPr="00B33AAE" w:rsidRDefault="005F6C65" w:rsidP="009D24F4">
            <w:pPr>
              <w:spacing w:line="252" w:lineRule="auto"/>
              <w:rPr>
                <w:sz w:val="16"/>
                <w:szCs w:val="16"/>
              </w:rPr>
            </w:pPr>
          </w:p>
        </w:tc>
        <w:tc>
          <w:tcPr>
            <w:tcW w:w="283" w:type="dxa"/>
            <w:gridSpan w:val="2"/>
            <w:tcBorders>
              <w:top w:val="nil"/>
              <w:left w:val="nil"/>
              <w:bottom w:val="nil"/>
              <w:right w:val="single" w:sz="4" w:space="0" w:color="auto"/>
            </w:tcBorders>
          </w:tcPr>
          <w:p w14:paraId="64DBED98" w14:textId="77777777" w:rsidR="005F6C65" w:rsidRPr="00B33AAE" w:rsidRDefault="005F6C65" w:rsidP="009D24F4">
            <w:pPr>
              <w:spacing w:line="252" w:lineRule="auto"/>
              <w:rPr>
                <w:sz w:val="16"/>
                <w:szCs w:val="16"/>
              </w:rPr>
            </w:pPr>
          </w:p>
        </w:tc>
        <w:tc>
          <w:tcPr>
            <w:tcW w:w="1043" w:type="dxa"/>
            <w:tcBorders>
              <w:top w:val="nil"/>
              <w:left w:val="single" w:sz="4" w:space="0" w:color="auto"/>
              <w:bottom w:val="nil"/>
              <w:right w:val="nil"/>
            </w:tcBorders>
          </w:tcPr>
          <w:p w14:paraId="6436D255" w14:textId="77777777" w:rsidR="005F6C65" w:rsidRPr="00B33AAE" w:rsidRDefault="005F6C65" w:rsidP="009D24F4">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262FF939" w14:textId="77777777" w:rsidR="005F6C65" w:rsidRPr="00B33AAE" w:rsidRDefault="005F6C65" w:rsidP="009D24F4">
            <w:pPr>
              <w:spacing w:line="252" w:lineRule="auto"/>
              <w:rPr>
                <w:sz w:val="16"/>
                <w:szCs w:val="16"/>
              </w:rPr>
            </w:pPr>
          </w:p>
        </w:tc>
      </w:tr>
      <w:tr w:rsidR="005F6C65" w14:paraId="642EECB8" w14:textId="77777777" w:rsidTr="009D24F4">
        <w:trPr>
          <w:gridAfter w:val="1"/>
          <w:wAfter w:w="49" w:type="dxa"/>
          <w:trHeight w:val="255"/>
        </w:trPr>
        <w:tc>
          <w:tcPr>
            <w:tcW w:w="8275" w:type="dxa"/>
            <w:gridSpan w:val="17"/>
            <w:tcBorders>
              <w:top w:val="nil"/>
              <w:left w:val="nil"/>
              <w:bottom w:val="nil"/>
              <w:right w:val="nil"/>
            </w:tcBorders>
            <w:hideMark/>
          </w:tcPr>
          <w:p w14:paraId="478D1797" w14:textId="77777777" w:rsidR="005F6C65" w:rsidRDefault="005F6C65" w:rsidP="009D24F4">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0ACED181"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3B47E694"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506595C1" w14:textId="77777777" w:rsidR="005F6C65" w:rsidRDefault="005F6C65" w:rsidP="009D24F4">
            <w:pPr>
              <w:spacing w:before="60" w:line="252" w:lineRule="auto"/>
              <w:rPr>
                <w:sz w:val="22"/>
                <w:szCs w:val="22"/>
              </w:rPr>
            </w:pPr>
          </w:p>
        </w:tc>
      </w:tr>
      <w:tr w:rsidR="005F6C65" w14:paraId="1F89E87A" w14:textId="77777777" w:rsidTr="009D24F4">
        <w:trPr>
          <w:gridAfter w:val="1"/>
          <w:wAfter w:w="49" w:type="dxa"/>
          <w:trHeight w:val="255"/>
        </w:trPr>
        <w:tc>
          <w:tcPr>
            <w:tcW w:w="8275" w:type="dxa"/>
            <w:gridSpan w:val="17"/>
            <w:tcBorders>
              <w:top w:val="nil"/>
              <w:left w:val="nil"/>
              <w:bottom w:val="nil"/>
              <w:right w:val="nil"/>
            </w:tcBorders>
            <w:hideMark/>
          </w:tcPr>
          <w:p w14:paraId="773C465A" w14:textId="77777777" w:rsidR="005F6C65" w:rsidRDefault="005F6C65" w:rsidP="009D24F4">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5E63E008" w14:textId="77777777" w:rsidR="005F6C65" w:rsidRDefault="005F6C65" w:rsidP="009D24F4">
            <w:pPr>
              <w:spacing w:before="60" w:line="252" w:lineRule="auto"/>
              <w:rPr>
                <w:sz w:val="22"/>
                <w:szCs w:val="22"/>
              </w:rPr>
            </w:pPr>
          </w:p>
        </w:tc>
        <w:tc>
          <w:tcPr>
            <w:tcW w:w="1043" w:type="dxa"/>
            <w:tcBorders>
              <w:top w:val="nil"/>
              <w:left w:val="single" w:sz="4" w:space="0" w:color="auto"/>
              <w:bottom w:val="nil"/>
              <w:right w:val="nil"/>
            </w:tcBorders>
          </w:tcPr>
          <w:p w14:paraId="38967E21" w14:textId="77777777" w:rsidR="005F6C65" w:rsidRDefault="005F6C65" w:rsidP="009D24F4">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0718F0F" w14:textId="77777777" w:rsidR="005F6C65" w:rsidRDefault="005F6C65" w:rsidP="009D24F4">
            <w:pPr>
              <w:spacing w:before="60" w:line="252" w:lineRule="auto"/>
              <w:rPr>
                <w:sz w:val="22"/>
                <w:szCs w:val="22"/>
              </w:rPr>
            </w:pPr>
          </w:p>
        </w:tc>
      </w:tr>
    </w:tbl>
    <w:p w14:paraId="08A84261"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5602BAA2" w14:textId="77777777" w:rsidTr="009D24F4">
        <w:tc>
          <w:tcPr>
            <w:tcW w:w="1800" w:type="dxa"/>
            <w:tcBorders>
              <w:top w:val="nil"/>
              <w:left w:val="nil"/>
              <w:bottom w:val="nil"/>
              <w:right w:val="nil"/>
            </w:tcBorders>
            <w:hideMark/>
          </w:tcPr>
          <w:p w14:paraId="3A0728BE"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FB2C44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482078E9"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0CB676D"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64B7FD7"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09741A4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620A7A0"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6DCB87CE"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425CC25"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91566E8"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3519A65A"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40F9CE5" w14:textId="77777777" w:rsidR="005F6C65" w:rsidRDefault="005F6C65" w:rsidP="009D24F4">
            <w:pPr>
              <w:spacing w:line="252" w:lineRule="auto"/>
              <w:rPr>
                <w:rFonts w:ascii="Helvetica" w:hAnsi="Helvetica" w:cs="Helvetica"/>
                <w:sz w:val="20"/>
                <w:szCs w:val="20"/>
              </w:rPr>
            </w:pPr>
          </w:p>
        </w:tc>
      </w:tr>
      <w:tr w:rsidR="005F6C65" w14:paraId="5D121DFA" w14:textId="77777777" w:rsidTr="009D24F4">
        <w:tc>
          <w:tcPr>
            <w:tcW w:w="1800" w:type="dxa"/>
            <w:tcBorders>
              <w:top w:val="nil"/>
              <w:left w:val="nil"/>
              <w:bottom w:val="nil"/>
              <w:right w:val="nil"/>
            </w:tcBorders>
          </w:tcPr>
          <w:p w14:paraId="41BEB098" w14:textId="77777777" w:rsidR="005F6C65" w:rsidRDefault="005F6C65" w:rsidP="009D24F4">
            <w:pPr>
              <w:spacing w:line="252" w:lineRule="auto"/>
              <w:rPr>
                <w:rFonts w:ascii="Helvetica" w:hAnsi="Helvetica" w:cs="Helvetica"/>
                <w:sz w:val="6"/>
                <w:szCs w:val="6"/>
              </w:rPr>
            </w:pPr>
          </w:p>
        </w:tc>
        <w:tc>
          <w:tcPr>
            <w:tcW w:w="1440" w:type="dxa"/>
            <w:tcBorders>
              <w:top w:val="nil"/>
              <w:left w:val="nil"/>
              <w:bottom w:val="nil"/>
              <w:right w:val="nil"/>
            </w:tcBorders>
          </w:tcPr>
          <w:p w14:paraId="4B898598" w14:textId="77777777" w:rsidR="005F6C65" w:rsidRDefault="005F6C65" w:rsidP="009D24F4">
            <w:pPr>
              <w:spacing w:line="252" w:lineRule="auto"/>
              <w:rPr>
                <w:rFonts w:ascii="Helvetica" w:hAnsi="Helvetica" w:cs="Helvetica"/>
                <w:sz w:val="6"/>
                <w:szCs w:val="6"/>
              </w:rPr>
            </w:pPr>
          </w:p>
        </w:tc>
        <w:tc>
          <w:tcPr>
            <w:tcW w:w="360" w:type="dxa"/>
            <w:gridSpan w:val="2"/>
            <w:tcBorders>
              <w:top w:val="nil"/>
              <w:left w:val="nil"/>
              <w:bottom w:val="nil"/>
              <w:right w:val="nil"/>
            </w:tcBorders>
          </w:tcPr>
          <w:p w14:paraId="75D6F1E8"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20B3B61"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3F1D9DF"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40400D7D" w14:textId="77777777" w:rsidR="005F6C65" w:rsidRDefault="005F6C65" w:rsidP="009D24F4">
            <w:pPr>
              <w:spacing w:line="252" w:lineRule="auto"/>
              <w:rPr>
                <w:rFonts w:ascii="Helvetica" w:hAnsi="Helvetica" w:cs="Helvetica"/>
                <w:sz w:val="6"/>
                <w:szCs w:val="6"/>
              </w:rPr>
            </w:pPr>
          </w:p>
        </w:tc>
        <w:tc>
          <w:tcPr>
            <w:tcW w:w="600" w:type="dxa"/>
            <w:tcBorders>
              <w:top w:val="nil"/>
              <w:left w:val="nil"/>
              <w:bottom w:val="nil"/>
              <w:right w:val="nil"/>
            </w:tcBorders>
          </w:tcPr>
          <w:p w14:paraId="74524734"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3828B1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21E5B68"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1A54FCB"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DF2DC43" w14:textId="77777777" w:rsidR="005F6C65" w:rsidRDefault="005F6C65" w:rsidP="009D24F4">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8F8D50C" w14:textId="77777777" w:rsidR="005F6C65" w:rsidRDefault="005F6C65" w:rsidP="009D24F4">
            <w:pPr>
              <w:spacing w:line="252" w:lineRule="auto"/>
              <w:rPr>
                <w:rFonts w:ascii="Helvetica" w:hAnsi="Helvetica" w:cs="Helvetica"/>
                <w:sz w:val="6"/>
                <w:szCs w:val="6"/>
              </w:rPr>
            </w:pPr>
          </w:p>
        </w:tc>
      </w:tr>
      <w:tr w:rsidR="005F6C65" w14:paraId="6A8894FD" w14:textId="77777777" w:rsidTr="009D24F4">
        <w:tc>
          <w:tcPr>
            <w:tcW w:w="1800" w:type="dxa"/>
            <w:tcBorders>
              <w:top w:val="nil"/>
              <w:left w:val="nil"/>
              <w:bottom w:val="nil"/>
              <w:right w:val="nil"/>
            </w:tcBorders>
          </w:tcPr>
          <w:p w14:paraId="1B14D9E3"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09F799A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7ACF753C"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3D17483"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156F86DB"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2953B0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6207441A"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BCC8651"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049A859"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4CC066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421F1788"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3DD68A68" w14:textId="77777777" w:rsidR="005F6C65" w:rsidRDefault="005F6C65" w:rsidP="009D24F4">
            <w:pPr>
              <w:spacing w:line="252" w:lineRule="auto"/>
              <w:rPr>
                <w:rFonts w:ascii="Helvetica" w:hAnsi="Helvetica" w:cs="Helvetica"/>
                <w:sz w:val="20"/>
                <w:szCs w:val="20"/>
              </w:rPr>
            </w:pPr>
          </w:p>
        </w:tc>
      </w:tr>
      <w:tr w:rsidR="005F6C65" w14:paraId="7601A19C" w14:textId="77777777" w:rsidTr="009D24F4">
        <w:tc>
          <w:tcPr>
            <w:tcW w:w="1800" w:type="dxa"/>
            <w:tcBorders>
              <w:top w:val="nil"/>
              <w:left w:val="nil"/>
              <w:bottom w:val="nil"/>
              <w:right w:val="nil"/>
            </w:tcBorders>
          </w:tcPr>
          <w:p w14:paraId="14C8AC9E"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7192E2CA"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2B1364D5"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22100630"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5BCA2BDD" w14:textId="77777777" w:rsidR="005F6C65" w:rsidRDefault="005F6C65" w:rsidP="009D24F4">
            <w:pPr>
              <w:spacing w:line="252" w:lineRule="auto"/>
              <w:rPr>
                <w:rFonts w:ascii="Helvetica" w:hAnsi="Helvetica" w:cs="Helvetica"/>
                <w:sz w:val="6"/>
                <w:szCs w:val="6"/>
              </w:rPr>
            </w:pPr>
          </w:p>
        </w:tc>
      </w:tr>
      <w:tr w:rsidR="005F6C65" w14:paraId="5B3FDE0D" w14:textId="77777777" w:rsidTr="00D13DE8">
        <w:tc>
          <w:tcPr>
            <w:tcW w:w="1800" w:type="dxa"/>
            <w:tcBorders>
              <w:top w:val="nil"/>
              <w:left w:val="nil"/>
              <w:bottom w:val="nil"/>
              <w:right w:val="nil"/>
            </w:tcBorders>
          </w:tcPr>
          <w:p w14:paraId="37A1E631" w14:textId="77777777" w:rsidR="005F6C65" w:rsidRDefault="005F6C65" w:rsidP="009D24F4">
            <w:pPr>
              <w:spacing w:line="252" w:lineRule="auto"/>
              <w:rPr>
                <w:rFonts w:ascii="Helvetica" w:hAnsi="Helvetica" w:cs="Helvetica"/>
                <w:sz w:val="22"/>
                <w:szCs w:val="22"/>
              </w:rPr>
            </w:pPr>
          </w:p>
        </w:tc>
        <w:tc>
          <w:tcPr>
            <w:tcW w:w="1440" w:type="dxa"/>
            <w:tcBorders>
              <w:top w:val="nil"/>
              <w:left w:val="nil"/>
              <w:bottom w:val="nil"/>
              <w:right w:val="nil"/>
            </w:tcBorders>
            <w:hideMark/>
          </w:tcPr>
          <w:p w14:paraId="5908BDD7"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3F67CB5B" w14:textId="77777777" w:rsidR="005F6C65" w:rsidRDefault="005F6C65" w:rsidP="009D24F4">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BF12B44" w14:textId="77777777" w:rsidR="005F6C65" w:rsidRDefault="005F6C65" w:rsidP="009D24F4">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3E1594F0" w14:textId="77777777" w:rsidR="005F6C65" w:rsidRDefault="005F6C65" w:rsidP="009D24F4">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5CFF8EBB" w14:textId="77777777" w:rsidR="005F6C65" w:rsidRDefault="00594189" w:rsidP="009D24F4">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53138A14"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2FA4FB8E"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7534BB4"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18C1F6C"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79E1C57"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07B238F6" w14:textId="77777777" w:rsidR="005F6C65" w:rsidRDefault="005F6C65" w:rsidP="009D24F4">
            <w:pPr>
              <w:spacing w:line="252" w:lineRule="auto"/>
              <w:rPr>
                <w:rFonts w:ascii="Helvetica" w:hAnsi="Helvetica" w:cs="Helvetica"/>
                <w:sz w:val="20"/>
                <w:szCs w:val="20"/>
              </w:rPr>
            </w:pPr>
          </w:p>
        </w:tc>
      </w:tr>
      <w:tr w:rsidR="005F6C65" w14:paraId="5ECC2F19" w14:textId="77777777" w:rsidTr="009D24F4">
        <w:tc>
          <w:tcPr>
            <w:tcW w:w="1800" w:type="dxa"/>
            <w:tcBorders>
              <w:top w:val="nil"/>
              <w:left w:val="nil"/>
              <w:bottom w:val="nil"/>
              <w:right w:val="nil"/>
            </w:tcBorders>
          </w:tcPr>
          <w:p w14:paraId="3C368AC4"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13764637"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3B706A9F"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2B729E8"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27CF8273" w14:textId="77777777" w:rsidR="005F6C65" w:rsidRDefault="005F6C65" w:rsidP="009D24F4">
            <w:pPr>
              <w:spacing w:line="252" w:lineRule="auto"/>
              <w:rPr>
                <w:rFonts w:ascii="Helvetica" w:hAnsi="Helvetica" w:cs="Helvetica"/>
                <w:sz w:val="6"/>
                <w:szCs w:val="6"/>
              </w:rPr>
            </w:pPr>
          </w:p>
        </w:tc>
      </w:tr>
      <w:tr w:rsidR="005F6C65" w14:paraId="4CD05E7F" w14:textId="77777777" w:rsidTr="009D24F4">
        <w:tc>
          <w:tcPr>
            <w:tcW w:w="1800" w:type="dxa"/>
            <w:tcBorders>
              <w:top w:val="nil"/>
              <w:left w:val="nil"/>
              <w:bottom w:val="nil"/>
              <w:right w:val="nil"/>
            </w:tcBorders>
          </w:tcPr>
          <w:p w14:paraId="5A37AA32"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489316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3E3841B0"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F3CC28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290044E2"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A5F6BA5"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9B14EBE"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72269288" w14:textId="77777777" w:rsidR="005F6C65" w:rsidRDefault="005F6C65" w:rsidP="009D24F4">
            <w:pPr>
              <w:spacing w:line="252" w:lineRule="auto"/>
              <w:rPr>
                <w:rFonts w:ascii="Helvetica" w:hAnsi="Helvetica" w:cs="Helvetica"/>
                <w:sz w:val="20"/>
                <w:szCs w:val="20"/>
              </w:rPr>
            </w:pPr>
          </w:p>
        </w:tc>
      </w:tr>
      <w:tr w:rsidR="005F6C65" w14:paraId="3BCA7BDE" w14:textId="77777777" w:rsidTr="009D24F4">
        <w:tc>
          <w:tcPr>
            <w:tcW w:w="1800" w:type="dxa"/>
            <w:tcBorders>
              <w:top w:val="nil"/>
              <w:left w:val="nil"/>
              <w:bottom w:val="nil"/>
              <w:right w:val="nil"/>
            </w:tcBorders>
          </w:tcPr>
          <w:p w14:paraId="70C607F9" w14:textId="77777777" w:rsidR="005F6C65" w:rsidRDefault="005F6C65" w:rsidP="009D24F4">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782CD37D" w14:textId="77777777" w:rsidR="005F6C65" w:rsidRDefault="005F6C65" w:rsidP="009D24F4">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ABA624F" w14:textId="77777777" w:rsidR="005F6C65" w:rsidRDefault="005F6C65" w:rsidP="009D24F4">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0B5A734E"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28061B74"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D57F9C0"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0314EE9B"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55125818" w14:textId="77777777" w:rsidR="005F6C65" w:rsidRDefault="005F6C65" w:rsidP="009D24F4">
            <w:pPr>
              <w:spacing w:line="252" w:lineRule="auto"/>
              <w:rPr>
                <w:rFonts w:ascii="Helvetica" w:hAnsi="Helvetica" w:cs="Helvetica"/>
                <w:sz w:val="6"/>
                <w:szCs w:val="6"/>
              </w:rPr>
            </w:pPr>
          </w:p>
        </w:tc>
      </w:tr>
      <w:tr w:rsidR="005F6C65" w14:paraId="785B5A40" w14:textId="77777777" w:rsidTr="009D24F4">
        <w:tc>
          <w:tcPr>
            <w:tcW w:w="1800" w:type="dxa"/>
            <w:tcBorders>
              <w:top w:val="nil"/>
              <w:left w:val="nil"/>
              <w:bottom w:val="nil"/>
              <w:right w:val="nil"/>
            </w:tcBorders>
          </w:tcPr>
          <w:p w14:paraId="61FEDABF" w14:textId="77777777" w:rsidR="005F6C65" w:rsidRDefault="005F6C65" w:rsidP="009D24F4">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091ACF3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648B63AA" w14:textId="77777777" w:rsidR="005F6C65" w:rsidRDefault="005F6C65" w:rsidP="009D24F4">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27B5AEE"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615C450F" w14:textId="77777777" w:rsidR="005F6C65" w:rsidRDefault="005F6C65" w:rsidP="009D24F4">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2BD2402B"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3BF484CB"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2E972B0D" w14:textId="77777777" w:rsidR="005F6C65" w:rsidRDefault="005F6C65" w:rsidP="009D24F4">
            <w:pPr>
              <w:spacing w:line="252" w:lineRule="auto"/>
              <w:rPr>
                <w:rFonts w:ascii="Helvetica" w:hAnsi="Helvetica" w:cs="Helvetica"/>
                <w:sz w:val="20"/>
                <w:szCs w:val="20"/>
              </w:rPr>
            </w:pPr>
          </w:p>
        </w:tc>
      </w:tr>
      <w:tr w:rsidR="005F6C65" w14:paraId="4CDCFCFF" w14:textId="77777777" w:rsidTr="009D24F4">
        <w:tc>
          <w:tcPr>
            <w:tcW w:w="1800" w:type="dxa"/>
            <w:tcBorders>
              <w:top w:val="nil"/>
              <w:left w:val="nil"/>
              <w:bottom w:val="nil"/>
              <w:right w:val="nil"/>
            </w:tcBorders>
          </w:tcPr>
          <w:p w14:paraId="63A242DB" w14:textId="77777777" w:rsidR="005F6C65" w:rsidRDefault="005F6C65" w:rsidP="009D24F4">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2EBC444" w14:textId="77777777" w:rsidR="005F6C65" w:rsidRDefault="005F6C65" w:rsidP="009D24F4">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9D55673" w14:textId="77777777" w:rsidR="005F6C65" w:rsidRDefault="005F6C65" w:rsidP="009D24F4">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86222E9" w14:textId="77777777" w:rsidR="005F6C65" w:rsidRDefault="005F6C65" w:rsidP="009D24F4">
            <w:pPr>
              <w:spacing w:line="252" w:lineRule="auto"/>
              <w:rPr>
                <w:rFonts w:ascii="Helvetica" w:hAnsi="Helvetica" w:cs="Helvetica"/>
                <w:sz w:val="6"/>
                <w:szCs w:val="6"/>
              </w:rPr>
            </w:pPr>
          </w:p>
        </w:tc>
        <w:tc>
          <w:tcPr>
            <w:tcW w:w="1320" w:type="dxa"/>
            <w:tcBorders>
              <w:top w:val="nil"/>
              <w:left w:val="nil"/>
              <w:bottom w:val="nil"/>
              <w:right w:val="nil"/>
            </w:tcBorders>
          </w:tcPr>
          <w:p w14:paraId="47E23A22" w14:textId="77777777" w:rsidR="005F6C65" w:rsidRDefault="005F6C65" w:rsidP="009D24F4">
            <w:pPr>
              <w:spacing w:line="252" w:lineRule="auto"/>
              <w:rPr>
                <w:rFonts w:ascii="Helvetica" w:hAnsi="Helvetica" w:cs="Helvetica"/>
                <w:sz w:val="6"/>
                <w:szCs w:val="6"/>
              </w:rPr>
            </w:pPr>
          </w:p>
        </w:tc>
      </w:tr>
      <w:tr w:rsidR="005F6C65" w14:paraId="27FBCBE2" w14:textId="77777777" w:rsidTr="009D24F4">
        <w:trPr>
          <w:trHeight w:val="357"/>
        </w:trPr>
        <w:tc>
          <w:tcPr>
            <w:tcW w:w="1800" w:type="dxa"/>
            <w:tcBorders>
              <w:top w:val="nil"/>
              <w:left w:val="nil"/>
              <w:bottom w:val="nil"/>
              <w:right w:val="nil"/>
            </w:tcBorders>
          </w:tcPr>
          <w:p w14:paraId="54E2A9E3"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69C4ED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5898518" w14:textId="77777777" w:rsidR="005F6C65" w:rsidRDefault="005F6C65" w:rsidP="009D24F4">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07C3AE48" w14:textId="77777777" w:rsidR="005F6C65" w:rsidRDefault="005F6C65" w:rsidP="009D24F4">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7901BB59" w14:textId="77777777" w:rsidR="005F6C65" w:rsidRDefault="005F6C65" w:rsidP="009D24F4">
            <w:pPr>
              <w:spacing w:line="252" w:lineRule="auto"/>
              <w:rPr>
                <w:rFonts w:ascii="Helvetica" w:hAnsi="Helvetica" w:cs="Helvetica"/>
                <w:sz w:val="20"/>
                <w:szCs w:val="20"/>
              </w:rPr>
            </w:pPr>
          </w:p>
        </w:tc>
        <w:tc>
          <w:tcPr>
            <w:tcW w:w="1320" w:type="dxa"/>
            <w:tcBorders>
              <w:top w:val="nil"/>
              <w:left w:val="nil"/>
              <w:bottom w:val="nil"/>
              <w:right w:val="nil"/>
            </w:tcBorders>
          </w:tcPr>
          <w:p w14:paraId="527D3234" w14:textId="77777777" w:rsidR="005F6C65" w:rsidRDefault="005F6C65" w:rsidP="009D24F4">
            <w:pPr>
              <w:spacing w:line="252" w:lineRule="auto"/>
              <w:rPr>
                <w:rFonts w:ascii="Helvetica" w:hAnsi="Helvetica" w:cs="Helvetica"/>
                <w:sz w:val="20"/>
                <w:szCs w:val="20"/>
              </w:rPr>
            </w:pPr>
          </w:p>
        </w:tc>
      </w:tr>
    </w:tbl>
    <w:p w14:paraId="01C97286"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762358E1" w14:textId="77777777" w:rsidTr="009D24F4">
        <w:tc>
          <w:tcPr>
            <w:tcW w:w="1800" w:type="dxa"/>
            <w:tcBorders>
              <w:top w:val="nil"/>
              <w:left w:val="nil"/>
              <w:bottom w:val="nil"/>
              <w:right w:val="nil"/>
            </w:tcBorders>
            <w:hideMark/>
          </w:tcPr>
          <w:p w14:paraId="283B34DB"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0267758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56157159"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FAA35FC"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FE5B614"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7A86D336"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161B66E"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CA05E85"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6F56F5DF"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1BBA26CF" w14:textId="77777777" w:rsidTr="009D24F4">
        <w:tc>
          <w:tcPr>
            <w:tcW w:w="1800" w:type="dxa"/>
            <w:tcBorders>
              <w:top w:val="nil"/>
              <w:left w:val="nil"/>
              <w:bottom w:val="nil"/>
              <w:right w:val="nil"/>
            </w:tcBorders>
          </w:tcPr>
          <w:p w14:paraId="4515AD18"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6B9E4736"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321EC62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1A3757E"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56DF41A2"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4DE5BC0B"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016BC3D2"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E441041"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4305399"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D03EC96" w14:textId="77777777" w:rsidR="005F6C65" w:rsidRDefault="005F6C65" w:rsidP="009D24F4">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5A980A13" w14:textId="77777777" w:rsidR="005F6C65" w:rsidRDefault="005F6C65" w:rsidP="009D24F4">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15C75951" w14:textId="77777777" w:rsidR="005F6C65" w:rsidRDefault="005F6C65" w:rsidP="009D24F4">
            <w:pPr>
              <w:spacing w:line="252" w:lineRule="auto"/>
              <w:rPr>
                <w:rFonts w:ascii="Helvetica" w:hAnsi="Helvetica" w:cs="Helvetica"/>
                <w:sz w:val="6"/>
                <w:szCs w:val="6"/>
              </w:rPr>
            </w:pPr>
          </w:p>
        </w:tc>
      </w:tr>
      <w:tr w:rsidR="005F6C65" w14:paraId="62CDF60F" w14:textId="77777777" w:rsidTr="009D24F4">
        <w:tc>
          <w:tcPr>
            <w:tcW w:w="1800" w:type="dxa"/>
            <w:tcBorders>
              <w:top w:val="nil"/>
              <w:left w:val="nil"/>
              <w:bottom w:val="nil"/>
              <w:right w:val="nil"/>
            </w:tcBorders>
          </w:tcPr>
          <w:p w14:paraId="4F6F9762"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070F6FA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763C4152"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00A2E233"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3CC784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562FD72C"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45E96FA"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BD29CD5" w14:textId="77777777" w:rsidR="005F6C65" w:rsidRDefault="005F6C65" w:rsidP="009D24F4">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19D77112" w14:textId="77777777" w:rsidR="005F6C65" w:rsidRDefault="005F6C65" w:rsidP="009D24F4">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79198345" w14:textId="77777777" w:rsidR="005F6C65" w:rsidRDefault="005F6C65" w:rsidP="009D24F4">
            <w:pPr>
              <w:spacing w:line="252" w:lineRule="auto"/>
              <w:rPr>
                <w:rFonts w:ascii="Helvetica" w:hAnsi="Helvetica" w:cs="Helvetica"/>
                <w:sz w:val="20"/>
                <w:szCs w:val="20"/>
              </w:rPr>
            </w:pPr>
          </w:p>
        </w:tc>
      </w:tr>
      <w:tr w:rsidR="005F6C65" w14:paraId="6BD9C777" w14:textId="77777777" w:rsidTr="009D24F4">
        <w:tc>
          <w:tcPr>
            <w:tcW w:w="1800" w:type="dxa"/>
            <w:tcBorders>
              <w:top w:val="nil"/>
              <w:left w:val="nil"/>
              <w:bottom w:val="nil"/>
              <w:right w:val="nil"/>
            </w:tcBorders>
          </w:tcPr>
          <w:p w14:paraId="1265915E"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5D86768C"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0A7EC9EE"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D15669C"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90E3C85"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234AFF4"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2A4F0460"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34679D75"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06106F65"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3F8E19A8"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97B2310"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13FCFF45" w14:textId="77777777" w:rsidR="005F6C65" w:rsidRDefault="005F6C65" w:rsidP="009D24F4">
            <w:pPr>
              <w:spacing w:line="252" w:lineRule="auto"/>
              <w:rPr>
                <w:rFonts w:ascii="Helvetica" w:hAnsi="Helvetica" w:cs="Helvetica"/>
                <w:sz w:val="6"/>
                <w:szCs w:val="6"/>
              </w:rPr>
            </w:pPr>
          </w:p>
        </w:tc>
      </w:tr>
      <w:tr w:rsidR="005F6C65" w14:paraId="49354B10" w14:textId="77777777" w:rsidTr="009D24F4">
        <w:tc>
          <w:tcPr>
            <w:tcW w:w="1800" w:type="dxa"/>
            <w:tcBorders>
              <w:top w:val="nil"/>
              <w:left w:val="nil"/>
              <w:bottom w:val="nil"/>
              <w:right w:val="nil"/>
            </w:tcBorders>
          </w:tcPr>
          <w:p w14:paraId="1CC6126C"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75BD8C2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03B79D7A"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36210000"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2B09E00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4E5740B"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1A1A69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18175A2"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E8A7BDA" w14:textId="77777777" w:rsidR="005F6C65" w:rsidRDefault="005F6C65" w:rsidP="009D24F4">
            <w:pPr>
              <w:spacing w:line="252" w:lineRule="auto"/>
              <w:rPr>
                <w:rFonts w:ascii="Helvetica" w:hAnsi="Helvetica" w:cs="Helvetica"/>
                <w:sz w:val="20"/>
                <w:szCs w:val="20"/>
              </w:rPr>
            </w:pPr>
          </w:p>
        </w:tc>
        <w:tc>
          <w:tcPr>
            <w:tcW w:w="1325" w:type="dxa"/>
            <w:tcBorders>
              <w:top w:val="nil"/>
              <w:left w:val="nil"/>
              <w:bottom w:val="nil"/>
              <w:right w:val="nil"/>
            </w:tcBorders>
          </w:tcPr>
          <w:p w14:paraId="11BE3649" w14:textId="77777777" w:rsidR="005F6C65" w:rsidRDefault="005F6C65" w:rsidP="009D24F4">
            <w:pPr>
              <w:spacing w:line="252" w:lineRule="auto"/>
              <w:rPr>
                <w:rFonts w:ascii="Helvetica" w:hAnsi="Helvetica" w:cs="Helvetica"/>
                <w:sz w:val="20"/>
                <w:szCs w:val="20"/>
              </w:rPr>
            </w:pPr>
          </w:p>
        </w:tc>
      </w:tr>
      <w:tr w:rsidR="005F6C65" w14:paraId="7308DE5C" w14:textId="77777777" w:rsidTr="009D24F4">
        <w:tc>
          <w:tcPr>
            <w:tcW w:w="1800" w:type="dxa"/>
            <w:tcBorders>
              <w:top w:val="nil"/>
              <w:left w:val="nil"/>
              <w:bottom w:val="nil"/>
              <w:right w:val="nil"/>
            </w:tcBorders>
          </w:tcPr>
          <w:p w14:paraId="1C8D75AA" w14:textId="77777777" w:rsidR="005F6C65" w:rsidRDefault="005F6C65" w:rsidP="009D24F4">
            <w:pPr>
              <w:spacing w:line="252" w:lineRule="auto"/>
              <w:rPr>
                <w:rFonts w:ascii="Helvetica" w:hAnsi="Helvetica" w:cs="Helvetica"/>
                <w:sz w:val="6"/>
                <w:szCs w:val="6"/>
              </w:rPr>
            </w:pPr>
          </w:p>
        </w:tc>
        <w:tc>
          <w:tcPr>
            <w:tcW w:w="1560" w:type="dxa"/>
            <w:tcBorders>
              <w:top w:val="nil"/>
              <w:left w:val="nil"/>
              <w:bottom w:val="nil"/>
              <w:right w:val="nil"/>
            </w:tcBorders>
          </w:tcPr>
          <w:p w14:paraId="79E7ADDB" w14:textId="77777777" w:rsidR="005F6C65" w:rsidRDefault="005F6C65" w:rsidP="009D24F4">
            <w:pPr>
              <w:spacing w:line="252" w:lineRule="auto"/>
              <w:rPr>
                <w:rFonts w:ascii="Helvetica" w:hAnsi="Helvetica" w:cs="Helvetica"/>
                <w:sz w:val="6"/>
                <w:szCs w:val="6"/>
              </w:rPr>
            </w:pPr>
          </w:p>
        </w:tc>
        <w:tc>
          <w:tcPr>
            <w:tcW w:w="240" w:type="dxa"/>
            <w:tcBorders>
              <w:top w:val="nil"/>
              <w:left w:val="nil"/>
              <w:bottom w:val="nil"/>
              <w:right w:val="nil"/>
            </w:tcBorders>
          </w:tcPr>
          <w:p w14:paraId="4805A61D"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1BC2949B"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2CBD1A2" w14:textId="77777777" w:rsidR="005F6C65" w:rsidRDefault="005F6C65" w:rsidP="009D24F4">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035E6BB" w14:textId="77777777" w:rsidR="005F6C65" w:rsidRDefault="005F6C65" w:rsidP="009D24F4">
            <w:pPr>
              <w:spacing w:line="252" w:lineRule="auto"/>
              <w:rPr>
                <w:rFonts w:ascii="Helvetica" w:hAnsi="Helvetica" w:cs="Helvetica"/>
                <w:sz w:val="6"/>
                <w:szCs w:val="6"/>
              </w:rPr>
            </w:pPr>
          </w:p>
        </w:tc>
        <w:tc>
          <w:tcPr>
            <w:tcW w:w="360" w:type="dxa"/>
            <w:tcBorders>
              <w:top w:val="nil"/>
              <w:left w:val="nil"/>
              <w:bottom w:val="nil"/>
              <w:right w:val="nil"/>
            </w:tcBorders>
          </w:tcPr>
          <w:p w14:paraId="1EE15439"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4568E2B4"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63CDDE9E"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BE23B52"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610AB684" w14:textId="77777777" w:rsidR="005F6C65" w:rsidRDefault="005F6C65" w:rsidP="009D24F4">
            <w:pPr>
              <w:spacing w:line="252" w:lineRule="auto"/>
              <w:rPr>
                <w:rFonts w:ascii="Helvetica" w:hAnsi="Helvetica" w:cs="Helvetica"/>
                <w:sz w:val="6"/>
                <w:szCs w:val="6"/>
              </w:rPr>
            </w:pPr>
          </w:p>
        </w:tc>
      </w:tr>
      <w:tr w:rsidR="005F6C65" w14:paraId="7788CC81" w14:textId="77777777" w:rsidTr="009D24F4">
        <w:tc>
          <w:tcPr>
            <w:tcW w:w="1800" w:type="dxa"/>
            <w:tcBorders>
              <w:top w:val="nil"/>
              <w:left w:val="nil"/>
              <w:bottom w:val="nil"/>
              <w:right w:val="nil"/>
            </w:tcBorders>
          </w:tcPr>
          <w:p w14:paraId="36476BA7" w14:textId="77777777" w:rsidR="005F6C65" w:rsidRDefault="005F6C65" w:rsidP="009D24F4">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6CF9C5CC"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5262509" w14:textId="77777777" w:rsidR="005F6C65" w:rsidRDefault="005F6C65" w:rsidP="009D24F4">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367A2E8"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19E199E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7EDA749B" w14:textId="77777777" w:rsidR="005F6C65" w:rsidRDefault="005F6C65" w:rsidP="009D24F4">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DB84CE8"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26B17A7"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2177446D" w14:textId="77777777" w:rsidR="005F6C65" w:rsidRDefault="005F6C65" w:rsidP="009D24F4">
            <w:pPr>
              <w:spacing w:line="252" w:lineRule="auto"/>
              <w:rPr>
                <w:rFonts w:ascii="Helvetica" w:hAnsi="Helvetica" w:cs="Helvetica"/>
                <w:sz w:val="20"/>
                <w:szCs w:val="20"/>
              </w:rPr>
            </w:pPr>
          </w:p>
        </w:tc>
      </w:tr>
      <w:tr w:rsidR="005F6C65" w14:paraId="12CB7FE6" w14:textId="77777777" w:rsidTr="009D24F4">
        <w:tc>
          <w:tcPr>
            <w:tcW w:w="1800" w:type="dxa"/>
            <w:tcBorders>
              <w:top w:val="nil"/>
              <w:left w:val="nil"/>
              <w:bottom w:val="nil"/>
              <w:right w:val="nil"/>
            </w:tcBorders>
          </w:tcPr>
          <w:p w14:paraId="561A78EF" w14:textId="77777777" w:rsidR="005F6C65" w:rsidRDefault="005F6C65" w:rsidP="009D24F4">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509E3D45"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61A14EBD" w14:textId="77777777" w:rsidR="005F6C65" w:rsidRDefault="005F6C65" w:rsidP="009D24F4">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4569E3A" w14:textId="77777777" w:rsidR="005F6C65" w:rsidRDefault="005F6C65" w:rsidP="009D24F4">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0A00CA53" w14:textId="77777777" w:rsidR="005F6C65" w:rsidRDefault="005F6C65" w:rsidP="009D24F4">
            <w:pPr>
              <w:spacing w:line="252" w:lineRule="auto"/>
              <w:rPr>
                <w:rFonts w:ascii="Helvetica" w:hAnsi="Helvetica" w:cs="Helvetica"/>
                <w:sz w:val="6"/>
                <w:szCs w:val="6"/>
              </w:rPr>
            </w:pPr>
          </w:p>
        </w:tc>
        <w:tc>
          <w:tcPr>
            <w:tcW w:w="480" w:type="dxa"/>
            <w:tcBorders>
              <w:top w:val="nil"/>
              <w:left w:val="nil"/>
              <w:bottom w:val="nil"/>
              <w:right w:val="nil"/>
            </w:tcBorders>
          </w:tcPr>
          <w:p w14:paraId="5B5E8EEB" w14:textId="77777777" w:rsidR="005F6C65" w:rsidRDefault="005F6C65" w:rsidP="009D24F4">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559DB31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nil"/>
            </w:tcBorders>
          </w:tcPr>
          <w:p w14:paraId="1DED9FBB" w14:textId="77777777" w:rsidR="005F6C65" w:rsidRDefault="005F6C65" w:rsidP="009D24F4">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401578E3" w14:textId="77777777" w:rsidR="005F6C65" w:rsidRDefault="005F6C65" w:rsidP="009D24F4">
            <w:pPr>
              <w:spacing w:line="252" w:lineRule="auto"/>
              <w:rPr>
                <w:rFonts w:ascii="Helvetica" w:hAnsi="Helvetica" w:cs="Helvetica"/>
                <w:sz w:val="6"/>
                <w:szCs w:val="6"/>
              </w:rPr>
            </w:pPr>
          </w:p>
        </w:tc>
      </w:tr>
      <w:tr w:rsidR="005F6C65" w14:paraId="4C195CDB" w14:textId="77777777" w:rsidTr="009D24F4">
        <w:tc>
          <w:tcPr>
            <w:tcW w:w="1800" w:type="dxa"/>
            <w:tcBorders>
              <w:top w:val="nil"/>
              <w:left w:val="nil"/>
              <w:bottom w:val="nil"/>
              <w:right w:val="nil"/>
            </w:tcBorders>
          </w:tcPr>
          <w:p w14:paraId="23F64F75" w14:textId="77777777" w:rsidR="005F6C65" w:rsidRDefault="005F6C65" w:rsidP="009D24F4">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3B52F81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79059513" w14:textId="77777777" w:rsidR="005F6C65" w:rsidRDefault="005F6C65" w:rsidP="009D24F4">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6634F59B" w14:textId="77777777" w:rsidR="005F6C65" w:rsidRDefault="005F6C65" w:rsidP="009D24F4">
            <w:pPr>
              <w:spacing w:line="252" w:lineRule="auto"/>
              <w:rPr>
                <w:rFonts w:ascii="Helvetica" w:hAnsi="Helvetica" w:cs="Helvetica"/>
                <w:sz w:val="22"/>
                <w:szCs w:val="22"/>
              </w:rPr>
            </w:pPr>
          </w:p>
        </w:tc>
        <w:tc>
          <w:tcPr>
            <w:tcW w:w="480" w:type="dxa"/>
            <w:tcBorders>
              <w:top w:val="nil"/>
              <w:left w:val="nil"/>
              <w:bottom w:val="nil"/>
              <w:right w:val="nil"/>
            </w:tcBorders>
          </w:tcPr>
          <w:p w14:paraId="18BF3751" w14:textId="77777777" w:rsidR="005F6C65" w:rsidRDefault="005F6C65" w:rsidP="009D24F4">
            <w:pPr>
              <w:spacing w:line="252" w:lineRule="auto"/>
              <w:rPr>
                <w:rFonts w:ascii="Helvetica" w:hAnsi="Helvetica" w:cs="Helvetica"/>
                <w:sz w:val="22"/>
                <w:szCs w:val="22"/>
              </w:rPr>
            </w:pPr>
          </w:p>
        </w:tc>
        <w:tc>
          <w:tcPr>
            <w:tcW w:w="840" w:type="dxa"/>
            <w:tcBorders>
              <w:top w:val="nil"/>
              <w:left w:val="nil"/>
              <w:bottom w:val="nil"/>
              <w:right w:val="nil"/>
            </w:tcBorders>
          </w:tcPr>
          <w:p w14:paraId="7AB9E980"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nil"/>
            </w:tcBorders>
          </w:tcPr>
          <w:p w14:paraId="493FD3DA" w14:textId="77777777" w:rsidR="005F6C65" w:rsidRDefault="005F6C65" w:rsidP="009D24F4">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30AF31E1" w14:textId="77777777" w:rsidR="005F6C65" w:rsidRDefault="005F6C65" w:rsidP="009D24F4">
            <w:pPr>
              <w:spacing w:line="252" w:lineRule="auto"/>
              <w:rPr>
                <w:rFonts w:ascii="Helvetica" w:hAnsi="Helvetica" w:cs="Helvetica"/>
                <w:sz w:val="20"/>
                <w:szCs w:val="20"/>
              </w:rPr>
            </w:pPr>
          </w:p>
        </w:tc>
      </w:tr>
      <w:tr w:rsidR="005F6C65" w14:paraId="2BCC1251" w14:textId="77777777" w:rsidTr="009D24F4">
        <w:tc>
          <w:tcPr>
            <w:tcW w:w="1800" w:type="dxa"/>
            <w:tcBorders>
              <w:top w:val="nil"/>
              <w:left w:val="nil"/>
              <w:bottom w:val="nil"/>
              <w:right w:val="nil"/>
            </w:tcBorders>
          </w:tcPr>
          <w:p w14:paraId="040C086A"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5CAB8F97"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3CB07FD4"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5A24B80A"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DB5312C"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3B2C4126" w14:textId="77777777" w:rsidR="005F6C65" w:rsidRDefault="005F6C65" w:rsidP="009D24F4">
            <w:pPr>
              <w:spacing w:line="252" w:lineRule="auto"/>
              <w:rPr>
                <w:rFonts w:ascii="Helvetica" w:hAnsi="Helvetica" w:cs="Helvetica"/>
                <w:sz w:val="6"/>
                <w:szCs w:val="6"/>
              </w:rPr>
            </w:pPr>
          </w:p>
        </w:tc>
      </w:tr>
      <w:tr w:rsidR="005F6C65" w14:paraId="517B22DB" w14:textId="77777777" w:rsidTr="009D24F4">
        <w:trPr>
          <w:trHeight w:val="357"/>
        </w:trPr>
        <w:tc>
          <w:tcPr>
            <w:tcW w:w="1800" w:type="dxa"/>
            <w:tcBorders>
              <w:top w:val="nil"/>
              <w:left w:val="nil"/>
              <w:bottom w:val="nil"/>
              <w:right w:val="nil"/>
            </w:tcBorders>
          </w:tcPr>
          <w:p w14:paraId="4EE77A27"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2146040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16149267"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E412C72"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552DFA4"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275A6255" w14:textId="77777777" w:rsidR="005F6C65" w:rsidRDefault="005F6C65" w:rsidP="009D24F4">
            <w:pPr>
              <w:spacing w:line="252" w:lineRule="auto"/>
              <w:rPr>
                <w:rFonts w:ascii="Helvetica" w:hAnsi="Helvetica" w:cs="Helvetica"/>
                <w:sz w:val="22"/>
                <w:szCs w:val="22"/>
              </w:rPr>
            </w:pPr>
          </w:p>
        </w:tc>
      </w:tr>
      <w:tr w:rsidR="005F6C65" w14:paraId="6130FA28" w14:textId="77777777" w:rsidTr="009D24F4">
        <w:tc>
          <w:tcPr>
            <w:tcW w:w="1800" w:type="dxa"/>
            <w:tcBorders>
              <w:top w:val="nil"/>
              <w:left w:val="nil"/>
              <w:bottom w:val="nil"/>
              <w:right w:val="nil"/>
            </w:tcBorders>
          </w:tcPr>
          <w:p w14:paraId="7BF50C70" w14:textId="77777777" w:rsidR="005F6C65" w:rsidRDefault="005F6C65" w:rsidP="009D24F4">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02EB1F93" w14:textId="77777777" w:rsidR="005F6C65" w:rsidRDefault="005F6C65" w:rsidP="009D24F4">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1126F9AF" w14:textId="77777777" w:rsidR="005F6C65" w:rsidRDefault="005F6C65" w:rsidP="009D24F4">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1F4579A8" w14:textId="77777777" w:rsidR="005F6C65" w:rsidRDefault="005F6C65" w:rsidP="009D24F4">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4758ECA9" w14:textId="77777777" w:rsidR="005F6C65" w:rsidRDefault="005F6C65" w:rsidP="009D24F4">
            <w:pPr>
              <w:spacing w:line="252" w:lineRule="auto"/>
              <w:rPr>
                <w:rFonts w:ascii="Helvetica" w:hAnsi="Helvetica" w:cs="Helvetica"/>
                <w:sz w:val="6"/>
                <w:szCs w:val="6"/>
              </w:rPr>
            </w:pPr>
          </w:p>
        </w:tc>
        <w:tc>
          <w:tcPr>
            <w:tcW w:w="1325" w:type="dxa"/>
            <w:tcBorders>
              <w:top w:val="nil"/>
              <w:left w:val="nil"/>
              <w:bottom w:val="nil"/>
              <w:right w:val="nil"/>
            </w:tcBorders>
          </w:tcPr>
          <w:p w14:paraId="397BE5F0" w14:textId="77777777" w:rsidR="005F6C65" w:rsidRDefault="005F6C65" w:rsidP="009D24F4">
            <w:pPr>
              <w:spacing w:line="252" w:lineRule="auto"/>
              <w:rPr>
                <w:rFonts w:ascii="Helvetica" w:hAnsi="Helvetica" w:cs="Helvetica"/>
                <w:sz w:val="6"/>
                <w:szCs w:val="6"/>
              </w:rPr>
            </w:pPr>
          </w:p>
        </w:tc>
      </w:tr>
      <w:tr w:rsidR="005F6C65" w14:paraId="4BA7940E" w14:textId="77777777" w:rsidTr="009D24F4">
        <w:trPr>
          <w:trHeight w:val="357"/>
        </w:trPr>
        <w:tc>
          <w:tcPr>
            <w:tcW w:w="1800" w:type="dxa"/>
            <w:tcBorders>
              <w:top w:val="nil"/>
              <w:left w:val="nil"/>
              <w:bottom w:val="nil"/>
              <w:right w:val="nil"/>
            </w:tcBorders>
          </w:tcPr>
          <w:p w14:paraId="2EF9C5CC"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F25E0D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2B2FD873"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658F71AB"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4B08884F"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21621AB7" w14:textId="77777777" w:rsidR="005F6C65" w:rsidRDefault="005F6C65" w:rsidP="009D24F4">
            <w:pPr>
              <w:spacing w:line="252" w:lineRule="auto"/>
              <w:rPr>
                <w:rFonts w:ascii="Helvetica" w:hAnsi="Helvetica" w:cs="Helvetica"/>
                <w:sz w:val="22"/>
                <w:szCs w:val="22"/>
              </w:rPr>
            </w:pPr>
          </w:p>
        </w:tc>
      </w:tr>
      <w:tr w:rsidR="005F6C65" w14:paraId="389182B8" w14:textId="77777777" w:rsidTr="009D24F4">
        <w:tc>
          <w:tcPr>
            <w:tcW w:w="1800" w:type="dxa"/>
            <w:tcBorders>
              <w:top w:val="nil"/>
              <w:left w:val="nil"/>
              <w:bottom w:val="nil"/>
              <w:right w:val="nil"/>
            </w:tcBorders>
          </w:tcPr>
          <w:p w14:paraId="76E7B20D"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31A69C2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FC24323" w14:textId="77777777" w:rsidR="005F6C65" w:rsidRDefault="005F6C65" w:rsidP="009D24F4">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3A9678E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9A9BC18"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3FA1ADB3" w14:textId="77777777" w:rsidR="005F6C65" w:rsidRDefault="005F6C65" w:rsidP="009D24F4">
            <w:pPr>
              <w:spacing w:line="252" w:lineRule="auto"/>
              <w:rPr>
                <w:rFonts w:ascii="Helvetica" w:hAnsi="Helvetica" w:cs="Helvetica"/>
                <w:sz w:val="22"/>
                <w:szCs w:val="22"/>
              </w:rPr>
            </w:pPr>
          </w:p>
        </w:tc>
      </w:tr>
      <w:tr w:rsidR="005F6C65" w14:paraId="129D4BD9" w14:textId="77777777" w:rsidTr="009D24F4">
        <w:trPr>
          <w:trHeight w:val="357"/>
        </w:trPr>
        <w:tc>
          <w:tcPr>
            <w:tcW w:w="1800" w:type="dxa"/>
            <w:tcBorders>
              <w:top w:val="nil"/>
              <w:left w:val="nil"/>
              <w:bottom w:val="nil"/>
              <w:right w:val="nil"/>
            </w:tcBorders>
          </w:tcPr>
          <w:p w14:paraId="4150ACC1" w14:textId="77777777" w:rsidR="005F6C65" w:rsidRDefault="005F6C65" w:rsidP="009D24F4">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4F002EC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50F206B"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405B9571"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1480F176" w14:textId="77777777" w:rsidR="005F6C65" w:rsidRDefault="005F6C65" w:rsidP="009D24F4">
            <w:pPr>
              <w:spacing w:line="252" w:lineRule="auto"/>
              <w:rPr>
                <w:rFonts w:ascii="Helvetica" w:hAnsi="Helvetica" w:cs="Helvetica"/>
                <w:sz w:val="22"/>
                <w:szCs w:val="22"/>
              </w:rPr>
            </w:pPr>
          </w:p>
        </w:tc>
        <w:tc>
          <w:tcPr>
            <w:tcW w:w="1325" w:type="dxa"/>
            <w:tcBorders>
              <w:top w:val="nil"/>
              <w:left w:val="nil"/>
              <w:bottom w:val="nil"/>
              <w:right w:val="nil"/>
            </w:tcBorders>
          </w:tcPr>
          <w:p w14:paraId="31BBF470" w14:textId="77777777" w:rsidR="005F6C65" w:rsidRDefault="005F6C65" w:rsidP="009D24F4">
            <w:pPr>
              <w:spacing w:line="252" w:lineRule="auto"/>
              <w:rPr>
                <w:rFonts w:ascii="Helvetica" w:hAnsi="Helvetica" w:cs="Helvetica"/>
                <w:sz w:val="22"/>
                <w:szCs w:val="22"/>
              </w:rPr>
            </w:pPr>
          </w:p>
        </w:tc>
      </w:tr>
      <w:tr w:rsidR="005F6C65" w14:paraId="63DFF27E" w14:textId="77777777" w:rsidTr="009D24F4">
        <w:tc>
          <w:tcPr>
            <w:tcW w:w="8040" w:type="dxa"/>
            <w:gridSpan w:val="10"/>
            <w:tcBorders>
              <w:top w:val="nil"/>
              <w:left w:val="nil"/>
              <w:bottom w:val="single" w:sz="4" w:space="0" w:color="auto"/>
              <w:right w:val="nil"/>
            </w:tcBorders>
            <w:hideMark/>
          </w:tcPr>
          <w:p w14:paraId="3773918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67A2F61B"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71C852A1"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2D16EF1D" w14:textId="77777777" w:rsidR="005F6C65" w:rsidRDefault="005F6C65" w:rsidP="009D24F4">
            <w:pPr>
              <w:spacing w:line="252" w:lineRule="auto"/>
              <w:rPr>
                <w:rFonts w:ascii="Helvetica" w:hAnsi="Helvetica" w:cs="Helvetica"/>
                <w:sz w:val="20"/>
                <w:szCs w:val="20"/>
              </w:rPr>
            </w:pPr>
          </w:p>
        </w:tc>
      </w:tr>
      <w:tr w:rsidR="005F6C65" w14:paraId="1A499289" w14:textId="77777777" w:rsidTr="009D24F4">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2166A624" w14:textId="77777777" w:rsidR="005F6C65" w:rsidRDefault="005F6C65" w:rsidP="009D24F4">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A0068CC" w14:textId="77777777" w:rsidR="005F6C65" w:rsidRDefault="005F6C65" w:rsidP="009D24F4">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CC16360" w14:textId="77777777" w:rsidR="005F6C65" w:rsidRDefault="005F6C65" w:rsidP="009D24F4">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220E5117" w14:textId="77777777" w:rsidR="005F6C65" w:rsidRDefault="005F6C65" w:rsidP="009D24F4">
            <w:pPr>
              <w:spacing w:line="252" w:lineRule="auto"/>
              <w:rPr>
                <w:rFonts w:ascii="Helvetica" w:hAnsi="Helvetica" w:cs="Helvetica"/>
                <w:sz w:val="20"/>
                <w:szCs w:val="20"/>
              </w:rPr>
            </w:pPr>
          </w:p>
        </w:tc>
      </w:tr>
    </w:tbl>
    <w:p w14:paraId="13874792"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48B140F3" w14:textId="77777777" w:rsidTr="005F6C65">
        <w:trPr>
          <w:gridBefore w:val="1"/>
          <w:wBefore w:w="73" w:type="dxa"/>
        </w:trPr>
        <w:tc>
          <w:tcPr>
            <w:tcW w:w="10911" w:type="dxa"/>
            <w:gridSpan w:val="41"/>
            <w:tcBorders>
              <w:top w:val="nil"/>
              <w:left w:val="nil"/>
              <w:bottom w:val="nil"/>
              <w:right w:val="nil"/>
            </w:tcBorders>
            <w:hideMark/>
          </w:tcPr>
          <w:p w14:paraId="47D16F8D"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5F6C65" w14:paraId="7B7A4491" w14:textId="77777777" w:rsidTr="005F6C65">
        <w:trPr>
          <w:gridBefore w:val="1"/>
          <w:wBefore w:w="73" w:type="dxa"/>
        </w:trPr>
        <w:tc>
          <w:tcPr>
            <w:tcW w:w="10911" w:type="dxa"/>
            <w:gridSpan w:val="41"/>
            <w:tcBorders>
              <w:top w:val="nil"/>
              <w:left w:val="nil"/>
              <w:bottom w:val="nil"/>
              <w:right w:val="nil"/>
            </w:tcBorders>
            <w:hideMark/>
          </w:tcPr>
          <w:p w14:paraId="5315841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4D78119F" w14:textId="77777777" w:rsidTr="005F6C65">
        <w:trPr>
          <w:gridBefore w:val="1"/>
          <w:wBefore w:w="73" w:type="dxa"/>
          <w:trHeight w:val="240"/>
        </w:trPr>
        <w:tc>
          <w:tcPr>
            <w:tcW w:w="4889" w:type="dxa"/>
            <w:gridSpan w:val="15"/>
            <w:tcBorders>
              <w:top w:val="nil"/>
              <w:left w:val="nil"/>
              <w:bottom w:val="nil"/>
              <w:right w:val="nil"/>
            </w:tcBorders>
            <w:hideMark/>
          </w:tcPr>
          <w:p w14:paraId="1CA56E6E"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118A4044" w14:textId="77777777" w:rsidR="005F6C65" w:rsidRDefault="005F6C65" w:rsidP="009D24F4">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7FD01D0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6DF7B6AB"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3279F74"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21CFD2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1D29B7F6" w14:textId="77777777" w:rsidR="005F6C65" w:rsidRDefault="005F6C65" w:rsidP="009D24F4">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64832192" w14:textId="77777777" w:rsidR="005F6C65" w:rsidRDefault="005F6C65" w:rsidP="009D24F4">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15ABC9A4"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7A6345C2" w14:textId="77777777" w:rsidR="005F6C65" w:rsidRDefault="005F6C65" w:rsidP="009D24F4">
            <w:pPr>
              <w:spacing w:line="252" w:lineRule="auto"/>
              <w:rPr>
                <w:rFonts w:ascii="Helvetica" w:hAnsi="Helvetica" w:cs="Helvetica"/>
                <w:sz w:val="20"/>
                <w:szCs w:val="20"/>
              </w:rPr>
            </w:pPr>
          </w:p>
        </w:tc>
      </w:tr>
      <w:tr w:rsidR="005F6C65" w14:paraId="1F0FEA0D" w14:textId="77777777" w:rsidTr="005F6C65">
        <w:trPr>
          <w:gridBefore w:val="1"/>
          <w:wBefore w:w="73" w:type="dxa"/>
          <w:trHeight w:val="240"/>
        </w:trPr>
        <w:tc>
          <w:tcPr>
            <w:tcW w:w="4889" w:type="dxa"/>
            <w:gridSpan w:val="15"/>
            <w:tcBorders>
              <w:top w:val="nil"/>
              <w:left w:val="nil"/>
              <w:bottom w:val="nil"/>
              <w:right w:val="nil"/>
            </w:tcBorders>
            <w:hideMark/>
          </w:tcPr>
          <w:p w14:paraId="1248DB34" w14:textId="77777777" w:rsidR="005F6C65" w:rsidRDefault="005F6C65" w:rsidP="009D24F4">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100E1696" w14:textId="77777777" w:rsidR="005F6C65" w:rsidRDefault="005F6C65" w:rsidP="009D24F4">
            <w:pPr>
              <w:rPr>
                <w:rFonts w:ascii="Helvetica" w:hAnsi="Helvetica" w:cs="Helvetica"/>
                <w:sz w:val="22"/>
                <w:szCs w:val="22"/>
              </w:rPr>
            </w:pPr>
          </w:p>
        </w:tc>
        <w:tc>
          <w:tcPr>
            <w:tcW w:w="619" w:type="dxa"/>
            <w:gridSpan w:val="2"/>
            <w:tcBorders>
              <w:top w:val="nil"/>
              <w:left w:val="nil"/>
              <w:bottom w:val="nil"/>
              <w:right w:val="nil"/>
            </w:tcBorders>
          </w:tcPr>
          <w:p w14:paraId="078530EB" w14:textId="77777777" w:rsidR="005F6C65" w:rsidRDefault="005F6C65" w:rsidP="009D24F4">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1BB2523C" w14:textId="77777777" w:rsidR="005F6C65" w:rsidRDefault="005F6C65" w:rsidP="009D24F4">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23097761"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3D3584D4" w14:textId="77777777" w:rsidR="005F6C65" w:rsidRDefault="005F6C65" w:rsidP="009D24F4">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49358285" w14:textId="77777777" w:rsidR="005F6C65" w:rsidRDefault="005F6C65" w:rsidP="009D24F4">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24DD096D" w14:textId="77777777" w:rsidR="005F6C65" w:rsidRDefault="005F6C65" w:rsidP="009D24F4">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4EBF5DA8" w14:textId="77777777" w:rsidR="005F6C65" w:rsidRDefault="005F6C65" w:rsidP="009D24F4">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1E78E5AD" w14:textId="77777777" w:rsidR="005F6C65" w:rsidRDefault="005F6C65" w:rsidP="009D24F4">
            <w:pPr>
              <w:rPr>
                <w:rFonts w:ascii="Helvetica" w:hAnsi="Helvetica" w:cs="Helvetica"/>
                <w:sz w:val="20"/>
                <w:szCs w:val="20"/>
              </w:rPr>
            </w:pPr>
          </w:p>
        </w:tc>
      </w:tr>
      <w:tr w:rsidR="005F6C65" w14:paraId="0F3AC754" w14:textId="77777777" w:rsidTr="005F6C65">
        <w:trPr>
          <w:gridBefore w:val="1"/>
          <w:wBefore w:w="73" w:type="dxa"/>
        </w:trPr>
        <w:tc>
          <w:tcPr>
            <w:tcW w:w="4889" w:type="dxa"/>
            <w:gridSpan w:val="15"/>
            <w:tcBorders>
              <w:top w:val="nil"/>
              <w:left w:val="nil"/>
              <w:bottom w:val="nil"/>
              <w:right w:val="nil"/>
            </w:tcBorders>
          </w:tcPr>
          <w:p w14:paraId="4092C426" w14:textId="77777777" w:rsidR="005F6C65" w:rsidRDefault="005F6C65" w:rsidP="009D24F4">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597BADF6"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8CD8D22"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0AC383B"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9F5F20B"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B537C32"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CD05431" w14:textId="77777777" w:rsidR="005F6C65" w:rsidRDefault="005F6C65" w:rsidP="009D24F4">
            <w:pPr>
              <w:spacing w:line="252" w:lineRule="auto"/>
              <w:rPr>
                <w:rFonts w:ascii="Helvetica" w:hAnsi="Helvetica" w:cs="Helvetica"/>
                <w:sz w:val="20"/>
                <w:szCs w:val="20"/>
              </w:rPr>
            </w:pPr>
          </w:p>
        </w:tc>
      </w:tr>
      <w:tr w:rsidR="005F6C65" w14:paraId="346A70E0" w14:textId="77777777" w:rsidTr="005F6C65">
        <w:trPr>
          <w:gridBefore w:val="1"/>
          <w:wBefore w:w="73" w:type="dxa"/>
        </w:trPr>
        <w:tc>
          <w:tcPr>
            <w:tcW w:w="8648" w:type="dxa"/>
            <w:gridSpan w:val="36"/>
            <w:tcBorders>
              <w:top w:val="nil"/>
              <w:left w:val="nil"/>
              <w:bottom w:val="nil"/>
              <w:right w:val="single" w:sz="4" w:space="0" w:color="auto"/>
            </w:tcBorders>
          </w:tcPr>
          <w:p w14:paraId="5CFD87CD"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54FBCB6"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F07418C" w14:textId="77777777" w:rsidR="005F6C65" w:rsidRDefault="005F6C65" w:rsidP="009D24F4">
            <w:pPr>
              <w:spacing w:line="252" w:lineRule="auto"/>
              <w:rPr>
                <w:rFonts w:ascii="Helvetica" w:hAnsi="Helvetica" w:cs="Helvetica"/>
                <w:sz w:val="20"/>
                <w:szCs w:val="20"/>
              </w:rPr>
            </w:pPr>
          </w:p>
        </w:tc>
      </w:tr>
      <w:tr w:rsidR="005F6C65" w14:paraId="4DF6A584" w14:textId="77777777" w:rsidTr="005F6C65">
        <w:trPr>
          <w:gridBefore w:val="1"/>
          <w:wBefore w:w="73" w:type="dxa"/>
        </w:trPr>
        <w:tc>
          <w:tcPr>
            <w:tcW w:w="8271" w:type="dxa"/>
            <w:gridSpan w:val="33"/>
            <w:tcBorders>
              <w:top w:val="nil"/>
              <w:left w:val="nil"/>
              <w:bottom w:val="single" w:sz="4" w:space="0" w:color="auto"/>
              <w:right w:val="nil"/>
            </w:tcBorders>
            <w:hideMark/>
          </w:tcPr>
          <w:p w14:paraId="7279131E" w14:textId="77777777" w:rsidR="005F6C65" w:rsidRDefault="005F6C65" w:rsidP="009D24F4">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29DF6C9F"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7B56DA03" w14:textId="77777777" w:rsidR="005F6C65" w:rsidRDefault="005F6C65" w:rsidP="009D24F4">
            <w:pPr>
              <w:spacing w:line="252" w:lineRule="auto"/>
              <w:ind w:firstLine="12"/>
              <w:rPr>
                <w:rFonts w:ascii="Helvetica" w:hAnsi="Helvetica" w:cs="Helvetica"/>
                <w:sz w:val="22"/>
                <w:szCs w:val="22"/>
              </w:rPr>
            </w:pPr>
          </w:p>
        </w:tc>
      </w:tr>
      <w:tr w:rsidR="005F6C65" w14:paraId="050A7D6B"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0A389FAF" w14:textId="77777777" w:rsidR="005F6C65" w:rsidRDefault="005F6C65" w:rsidP="009D24F4">
            <w:pPr>
              <w:spacing w:line="252" w:lineRule="auto"/>
              <w:ind w:firstLine="12"/>
              <w:rPr>
                <w:rFonts w:ascii="Helvetica" w:hAnsi="Helvetica" w:cs="Helvetica"/>
                <w:sz w:val="22"/>
                <w:szCs w:val="22"/>
              </w:rPr>
            </w:pPr>
          </w:p>
          <w:p w14:paraId="3952B12D" w14:textId="77777777" w:rsidR="005F6C65" w:rsidRDefault="005F6C65" w:rsidP="009D24F4">
            <w:pPr>
              <w:spacing w:line="252" w:lineRule="auto"/>
              <w:ind w:firstLine="12"/>
              <w:rPr>
                <w:rFonts w:ascii="Helvetica" w:hAnsi="Helvetica" w:cs="Helvetica"/>
                <w:sz w:val="22"/>
                <w:szCs w:val="22"/>
              </w:rPr>
            </w:pPr>
          </w:p>
          <w:p w14:paraId="3463D275" w14:textId="77777777" w:rsidR="005F6C65" w:rsidRDefault="005F6C65" w:rsidP="009D24F4">
            <w:pPr>
              <w:spacing w:line="252" w:lineRule="auto"/>
              <w:ind w:firstLine="12"/>
              <w:rPr>
                <w:rFonts w:ascii="Helvetica" w:hAnsi="Helvetica" w:cs="Helvetica"/>
                <w:sz w:val="22"/>
                <w:szCs w:val="22"/>
              </w:rPr>
            </w:pPr>
          </w:p>
          <w:p w14:paraId="748D9470" w14:textId="77777777" w:rsidR="005F6C65" w:rsidRDefault="005F6C65" w:rsidP="009D24F4">
            <w:pPr>
              <w:spacing w:line="252" w:lineRule="auto"/>
              <w:ind w:firstLine="12"/>
              <w:rPr>
                <w:rFonts w:ascii="Helvetica" w:hAnsi="Helvetica" w:cs="Helvetica"/>
                <w:sz w:val="22"/>
                <w:szCs w:val="22"/>
              </w:rPr>
            </w:pPr>
          </w:p>
          <w:p w14:paraId="768486E4" w14:textId="77777777" w:rsidR="005F6C65" w:rsidRDefault="005F6C65" w:rsidP="009D24F4">
            <w:pPr>
              <w:spacing w:line="252" w:lineRule="auto"/>
              <w:ind w:firstLine="12"/>
              <w:rPr>
                <w:rFonts w:ascii="Helvetica" w:hAnsi="Helvetica" w:cs="Helvetica"/>
                <w:sz w:val="22"/>
                <w:szCs w:val="22"/>
              </w:rPr>
            </w:pPr>
          </w:p>
          <w:p w14:paraId="5537E2EC" w14:textId="77777777" w:rsidR="005F6C65" w:rsidRDefault="005F6C65" w:rsidP="009D24F4">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5C094895" w14:textId="77777777" w:rsidR="005F6C65" w:rsidRDefault="005F6C65" w:rsidP="009D24F4">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6B325597" w14:textId="77777777" w:rsidR="005F6C65" w:rsidRDefault="005F6C65" w:rsidP="009D24F4">
            <w:pPr>
              <w:spacing w:line="252" w:lineRule="auto"/>
              <w:ind w:firstLine="12"/>
              <w:rPr>
                <w:rFonts w:ascii="Helvetica" w:hAnsi="Helvetica" w:cs="Helvetica"/>
                <w:sz w:val="22"/>
                <w:szCs w:val="22"/>
              </w:rPr>
            </w:pPr>
          </w:p>
        </w:tc>
      </w:tr>
      <w:tr w:rsidR="005F6C65" w14:paraId="2D257B37" w14:textId="77777777" w:rsidTr="005F6C65">
        <w:trPr>
          <w:gridBefore w:val="1"/>
          <w:wBefore w:w="73" w:type="dxa"/>
        </w:trPr>
        <w:tc>
          <w:tcPr>
            <w:tcW w:w="8648" w:type="dxa"/>
            <w:gridSpan w:val="36"/>
            <w:tcBorders>
              <w:top w:val="nil"/>
              <w:left w:val="nil"/>
              <w:bottom w:val="nil"/>
              <w:right w:val="single" w:sz="4" w:space="0" w:color="auto"/>
            </w:tcBorders>
          </w:tcPr>
          <w:p w14:paraId="7E7A1336" w14:textId="77777777" w:rsidR="005F6C65" w:rsidRDefault="005F6C65" w:rsidP="009D24F4">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2C3FF84D" w14:textId="77777777" w:rsidR="005F6C65" w:rsidRDefault="005F6C65" w:rsidP="009D24F4">
            <w:pPr>
              <w:spacing w:line="252" w:lineRule="auto"/>
              <w:rPr>
                <w:rFonts w:ascii="Helvetica" w:hAnsi="Helvetica" w:cs="Helvetica"/>
                <w:sz w:val="22"/>
                <w:szCs w:val="22"/>
              </w:rPr>
            </w:pPr>
          </w:p>
        </w:tc>
      </w:tr>
      <w:tr w:rsidR="005F6C65" w14:paraId="7455E7A2" w14:textId="77777777" w:rsidTr="005F6C65">
        <w:trPr>
          <w:gridBefore w:val="1"/>
          <w:wBefore w:w="73" w:type="dxa"/>
        </w:trPr>
        <w:tc>
          <w:tcPr>
            <w:tcW w:w="4889" w:type="dxa"/>
            <w:gridSpan w:val="15"/>
            <w:tcBorders>
              <w:top w:val="nil"/>
              <w:left w:val="nil"/>
              <w:bottom w:val="nil"/>
              <w:right w:val="nil"/>
            </w:tcBorders>
            <w:hideMark/>
          </w:tcPr>
          <w:p w14:paraId="11F4AD46"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72A8040F" w14:textId="77777777" w:rsidR="005F6C65" w:rsidRDefault="005F6C65" w:rsidP="009D24F4">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2B0A50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3DB8588F" w14:textId="77777777" w:rsidR="005F6C65" w:rsidRDefault="005F6C65" w:rsidP="009D24F4">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642A3D50" w14:textId="77777777" w:rsidR="005F6C65" w:rsidRDefault="005F6C65" w:rsidP="009D24F4">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437F1E5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7EBB1E14"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6B7DF3DA"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5A00E58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6F719B0B" w14:textId="77777777" w:rsidR="005F6C65" w:rsidRDefault="005F6C65" w:rsidP="009D24F4">
            <w:pPr>
              <w:spacing w:line="252" w:lineRule="auto"/>
              <w:rPr>
                <w:rFonts w:ascii="Helvetica" w:hAnsi="Helvetica" w:cs="Helvetica"/>
                <w:sz w:val="22"/>
                <w:szCs w:val="22"/>
              </w:rPr>
            </w:pPr>
          </w:p>
        </w:tc>
      </w:tr>
      <w:tr w:rsidR="005F6C65" w14:paraId="71703D43" w14:textId="77777777" w:rsidTr="005F6C65">
        <w:trPr>
          <w:gridBefore w:val="1"/>
          <w:wBefore w:w="73" w:type="dxa"/>
        </w:trPr>
        <w:tc>
          <w:tcPr>
            <w:tcW w:w="4889" w:type="dxa"/>
            <w:gridSpan w:val="15"/>
            <w:tcBorders>
              <w:top w:val="nil"/>
              <w:left w:val="nil"/>
              <w:bottom w:val="nil"/>
              <w:right w:val="nil"/>
            </w:tcBorders>
          </w:tcPr>
          <w:p w14:paraId="1EA42EC2"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1BA29A87" w14:textId="77777777" w:rsidR="005F6C65" w:rsidRDefault="005F6C65" w:rsidP="009D24F4">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80EDC8C" w14:textId="77777777" w:rsidR="005F6C65" w:rsidRDefault="005F6C65" w:rsidP="009D24F4">
            <w:pPr>
              <w:spacing w:line="252" w:lineRule="auto"/>
              <w:rPr>
                <w:rFonts w:ascii="Helvetica" w:hAnsi="Helvetica" w:cs="Helvetica"/>
                <w:sz w:val="6"/>
                <w:szCs w:val="6"/>
              </w:rPr>
            </w:pPr>
          </w:p>
        </w:tc>
        <w:tc>
          <w:tcPr>
            <w:tcW w:w="567" w:type="dxa"/>
            <w:gridSpan w:val="3"/>
            <w:tcBorders>
              <w:top w:val="nil"/>
              <w:left w:val="nil"/>
              <w:bottom w:val="nil"/>
              <w:right w:val="nil"/>
            </w:tcBorders>
          </w:tcPr>
          <w:p w14:paraId="7D2FC6D7" w14:textId="77777777" w:rsidR="005F6C65" w:rsidRDefault="005F6C65" w:rsidP="009D24F4">
            <w:pPr>
              <w:spacing w:line="252" w:lineRule="auto"/>
              <w:rPr>
                <w:rFonts w:ascii="Helvetica" w:hAnsi="Helvetica" w:cs="Helvetica"/>
                <w:sz w:val="6"/>
                <w:szCs w:val="6"/>
              </w:rPr>
            </w:pPr>
          </w:p>
        </w:tc>
        <w:tc>
          <w:tcPr>
            <w:tcW w:w="283" w:type="dxa"/>
            <w:tcBorders>
              <w:top w:val="nil"/>
              <w:left w:val="nil"/>
              <w:bottom w:val="nil"/>
              <w:right w:val="nil"/>
            </w:tcBorders>
          </w:tcPr>
          <w:p w14:paraId="2CEC1A19" w14:textId="77777777" w:rsidR="005F6C65" w:rsidRDefault="005F6C65" w:rsidP="009D24F4">
            <w:pPr>
              <w:spacing w:line="252" w:lineRule="auto"/>
              <w:rPr>
                <w:rFonts w:ascii="Helvetica" w:hAnsi="Helvetica" w:cs="Helvetica"/>
                <w:sz w:val="6"/>
                <w:szCs w:val="6"/>
              </w:rPr>
            </w:pPr>
          </w:p>
        </w:tc>
        <w:tc>
          <w:tcPr>
            <w:tcW w:w="709" w:type="dxa"/>
            <w:gridSpan w:val="5"/>
            <w:tcBorders>
              <w:top w:val="nil"/>
              <w:left w:val="nil"/>
              <w:bottom w:val="nil"/>
              <w:right w:val="nil"/>
            </w:tcBorders>
          </w:tcPr>
          <w:p w14:paraId="78B1EB73" w14:textId="77777777" w:rsidR="005F6C65" w:rsidRDefault="005F6C65" w:rsidP="009D24F4">
            <w:pPr>
              <w:spacing w:line="252" w:lineRule="auto"/>
              <w:rPr>
                <w:rFonts w:ascii="Helvetica" w:hAnsi="Helvetica" w:cs="Helvetica"/>
                <w:sz w:val="6"/>
                <w:szCs w:val="6"/>
              </w:rPr>
            </w:pPr>
          </w:p>
        </w:tc>
        <w:tc>
          <w:tcPr>
            <w:tcW w:w="689" w:type="dxa"/>
            <w:gridSpan w:val="3"/>
            <w:tcBorders>
              <w:top w:val="nil"/>
              <w:left w:val="nil"/>
              <w:bottom w:val="nil"/>
              <w:right w:val="nil"/>
            </w:tcBorders>
          </w:tcPr>
          <w:p w14:paraId="5CA287B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23DA23E"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7185FCC9"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C3FAA2C" w14:textId="77777777" w:rsidR="005F6C65" w:rsidRDefault="005F6C65" w:rsidP="009D24F4">
            <w:pPr>
              <w:spacing w:line="252" w:lineRule="auto"/>
              <w:rPr>
                <w:rFonts w:ascii="Helvetica" w:hAnsi="Helvetica" w:cs="Helvetica"/>
                <w:sz w:val="6"/>
                <w:szCs w:val="6"/>
              </w:rPr>
            </w:pPr>
          </w:p>
        </w:tc>
      </w:tr>
      <w:tr w:rsidR="005F6C65" w14:paraId="4F6861F6" w14:textId="77777777" w:rsidTr="005F6C65">
        <w:trPr>
          <w:gridBefore w:val="1"/>
          <w:wBefore w:w="73" w:type="dxa"/>
        </w:trPr>
        <w:tc>
          <w:tcPr>
            <w:tcW w:w="4889" w:type="dxa"/>
            <w:gridSpan w:val="15"/>
            <w:tcBorders>
              <w:top w:val="nil"/>
              <w:left w:val="nil"/>
              <w:bottom w:val="nil"/>
              <w:right w:val="nil"/>
            </w:tcBorders>
          </w:tcPr>
          <w:p w14:paraId="79EB2707" w14:textId="77777777" w:rsidR="005F6C65" w:rsidRDefault="005F6C65" w:rsidP="009D24F4">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4D4522C4" w14:textId="77777777" w:rsidR="005F6C65" w:rsidRDefault="005F6C65" w:rsidP="009D24F4">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70539058"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0D56353"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5503B9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20B2B43"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5187522D" w14:textId="77777777" w:rsidR="005F6C65" w:rsidRDefault="005F6C65" w:rsidP="009D24F4">
            <w:pPr>
              <w:spacing w:line="252" w:lineRule="auto"/>
              <w:rPr>
                <w:rFonts w:ascii="Helvetica" w:hAnsi="Helvetica" w:cs="Helvetica"/>
                <w:sz w:val="22"/>
                <w:szCs w:val="22"/>
              </w:rPr>
            </w:pPr>
          </w:p>
        </w:tc>
      </w:tr>
      <w:tr w:rsidR="005F6C65" w14:paraId="2BEED908" w14:textId="77777777" w:rsidTr="005F6C65">
        <w:trPr>
          <w:gridBefore w:val="1"/>
          <w:wBefore w:w="73" w:type="dxa"/>
        </w:trPr>
        <w:tc>
          <w:tcPr>
            <w:tcW w:w="4889" w:type="dxa"/>
            <w:gridSpan w:val="15"/>
            <w:tcBorders>
              <w:top w:val="nil"/>
              <w:left w:val="nil"/>
              <w:bottom w:val="nil"/>
              <w:right w:val="nil"/>
            </w:tcBorders>
          </w:tcPr>
          <w:p w14:paraId="7282FD7F" w14:textId="77777777" w:rsidR="005F6C65" w:rsidRDefault="005F6C65" w:rsidP="009D24F4">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643D6E4" w14:textId="77777777" w:rsidR="005F6C65" w:rsidRDefault="005F6C65" w:rsidP="009D24F4">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1397B615" w14:textId="77777777" w:rsidR="005F6C65" w:rsidRDefault="005F6C65" w:rsidP="009D24F4">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3E31018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9142680"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1515FEE1"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07DFB351" w14:textId="77777777" w:rsidR="005F6C65" w:rsidRDefault="005F6C65" w:rsidP="009D24F4">
            <w:pPr>
              <w:spacing w:line="252" w:lineRule="auto"/>
              <w:rPr>
                <w:rFonts w:ascii="Helvetica" w:hAnsi="Helvetica" w:cs="Helvetica"/>
                <w:sz w:val="6"/>
                <w:szCs w:val="6"/>
              </w:rPr>
            </w:pPr>
          </w:p>
        </w:tc>
      </w:tr>
      <w:tr w:rsidR="005F6C65" w14:paraId="0C800AF2" w14:textId="77777777" w:rsidTr="005F6C65">
        <w:trPr>
          <w:gridBefore w:val="1"/>
          <w:wBefore w:w="73" w:type="dxa"/>
        </w:trPr>
        <w:tc>
          <w:tcPr>
            <w:tcW w:w="8271" w:type="dxa"/>
            <w:gridSpan w:val="33"/>
            <w:tcBorders>
              <w:top w:val="nil"/>
              <w:left w:val="nil"/>
              <w:bottom w:val="nil"/>
              <w:right w:val="nil"/>
            </w:tcBorders>
            <w:hideMark/>
          </w:tcPr>
          <w:p w14:paraId="0508E100"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40AC6F5A"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238ABE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328BA4E" w14:textId="77777777" w:rsidR="005F6C65" w:rsidRDefault="005F6C65" w:rsidP="009D24F4">
            <w:pPr>
              <w:spacing w:line="252" w:lineRule="auto"/>
              <w:rPr>
                <w:rFonts w:ascii="Helvetica" w:hAnsi="Helvetica" w:cs="Helvetica"/>
                <w:sz w:val="22"/>
                <w:szCs w:val="22"/>
              </w:rPr>
            </w:pPr>
          </w:p>
        </w:tc>
      </w:tr>
      <w:tr w:rsidR="005F6C65" w14:paraId="0C5CFA30" w14:textId="77777777" w:rsidTr="005F6C65">
        <w:trPr>
          <w:gridBefore w:val="1"/>
          <w:wBefore w:w="73" w:type="dxa"/>
        </w:trPr>
        <w:tc>
          <w:tcPr>
            <w:tcW w:w="8271" w:type="dxa"/>
            <w:gridSpan w:val="33"/>
            <w:tcBorders>
              <w:top w:val="nil"/>
              <w:left w:val="nil"/>
              <w:bottom w:val="nil"/>
              <w:right w:val="nil"/>
            </w:tcBorders>
          </w:tcPr>
          <w:p w14:paraId="273099C4"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E87C25B"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937E1D9"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FDFEB91" w14:textId="77777777" w:rsidR="005F6C65" w:rsidRDefault="005F6C65" w:rsidP="009D24F4">
            <w:pPr>
              <w:spacing w:line="252" w:lineRule="auto"/>
              <w:rPr>
                <w:rFonts w:ascii="Helvetica" w:hAnsi="Helvetica" w:cs="Helvetica"/>
                <w:sz w:val="6"/>
                <w:szCs w:val="6"/>
              </w:rPr>
            </w:pPr>
          </w:p>
        </w:tc>
      </w:tr>
      <w:tr w:rsidR="005F6C65" w14:paraId="458398E2" w14:textId="77777777" w:rsidTr="005F6C65">
        <w:trPr>
          <w:gridBefore w:val="1"/>
          <w:wBefore w:w="73" w:type="dxa"/>
        </w:trPr>
        <w:tc>
          <w:tcPr>
            <w:tcW w:w="8271" w:type="dxa"/>
            <w:gridSpan w:val="33"/>
            <w:tcBorders>
              <w:top w:val="nil"/>
              <w:left w:val="nil"/>
              <w:bottom w:val="nil"/>
              <w:right w:val="nil"/>
            </w:tcBorders>
            <w:hideMark/>
          </w:tcPr>
          <w:p w14:paraId="65F6B51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448F03C9"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D90FF3A"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E9C194D" w14:textId="77777777" w:rsidR="005F6C65" w:rsidRDefault="005F6C65" w:rsidP="009D24F4">
            <w:pPr>
              <w:spacing w:line="252" w:lineRule="auto"/>
              <w:rPr>
                <w:rFonts w:ascii="Helvetica" w:hAnsi="Helvetica" w:cs="Helvetica"/>
                <w:sz w:val="22"/>
                <w:szCs w:val="22"/>
              </w:rPr>
            </w:pPr>
          </w:p>
        </w:tc>
      </w:tr>
      <w:tr w:rsidR="005F6C65" w14:paraId="43C440E5" w14:textId="77777777" w:rsidTr="005F6C65">
        <w:trPr>
          <w:gridBefore w:val="1"/>
          <w:wBefore w:w="73" w:type="dxa"/>
        </w:trPr>
        <w:tc>
          <w:tcPr>
            <w:tcW w:w="8271" w:type="dxa"/>
            <w:gridSpan w:val="33"/>
            <w:tcBorders>
              <w:top w:val="nil"/>
              <w:left w:val="nil"/>
              <w:bottom w:val="single" w:sz="4" w:space="0" w:color="auto"/>
              <w:right w:val="nil"/>
            </w:tcBorders>
          </w:tcPr>
          <w:p w14:paraId="648CDDF5"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B2BE144"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D6D9857"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607A02A4" w14:textId="77777777" w:rsidR="005F6C65" w:rsidRDefault="005F6C65" w:rsidP="009D24F4">
            <w:pPr>
              <w:spacing w:line="252" w:lineRule="auto"/>
              <w:rPr>
                <w:rFonts w:ascii="Helvetica" w:hAnsi="Helvetica" w:cs="Helvetica"/>
                <w:sz w:val="6"/>
                <w:szCs w:val="6"/>
              </w:rPr>
            </w:pPr>
          </w:p>
        </w:tc>
      </w:tr>
      <w:tr w:rsidR="005F6C65" w14:paraId="5422D5EA"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AFA5992" w14:textId="77777777" w:rsidR="005F6C65" w:rsidRDefault="005F6C65" w:rsidP="009D24F4">
            <w:pPr>
              <w:spacing w:line="252" w:lineRule="auto"/>
              <w:rPr>
                <w:rFonts w:ascii="Helvetica" w:hAnsi="Helvetica" w:cs="Helvetica"/>
                <w:sz w:val="22"/>
                <w:szCs w:val="22"/>
              </w:rPr>
            </w:pPr>
          </w:p>
          <w:p w14:paraId="514B21B6" w14:textId="77777777" w:rsidR="005F6C65" w:rsidRDefault="005F6C65" w:rsidP="009D24F4">
            <w:pPr>
              <w:spacing w:line="252" w:lineRule="auto"/>
              <w:rPr>
                <w:rFonts w:ascii="Helvetica" w:hAnsi="Helvetica" w:cs="Helvetica"/>
                <w:sz w:val="22"/>
                <w:szCs w:val="22"/>
              </w:rPr>
            </w:pPr>
          </w:p>
          <w:p w14:paraId="4A591DA1" w14:textId="77777777" w:rsidR="005F6C65" w:rsidRDefault="005F6C65" w:rsidP="009D24F4">
            <w:pPr>
              <w:spacing w:line="252" w:lineRule="auto"/>
              <w:rPr>
                <w:rFonts w:ascii="Helvetica" w:hAnsi="Helvetica" w:cs="Helvetica"/>
                <w:sz w:val="22"/>
                <w:szCs w:val="22"/>
              </w:rPr>
            </w:pPr>
          </w:p>
          <w:p w14:paraId="57D29383" w14:textId="77777777" w:rsidR="005F6C65" w:rsidRDefault="005F6C65" w:rsidP="009D24F4">
            <w:pPr>
              <w:spacing w:line="252" w:lineRule="auto"/>
              <w:rPr>
                <w:rFonts w:ascii="Helvetica" w:hAnsi="Helvetica" w:cs="Helvetica"/>
                <w:sz w:val="22"/>
                <w:szCs w:val="22"/>
              </w:rPr>
            </w:pPr>
          </w:p>
          <w:p w14:paraId="4471E341" w14:textId="77777777" w:rsidR="005F6C65" w:rsidRDefault="005F6C65" w:rsidP="009D24F4">
            <w:pPr>
              <w:spacing w:line="252" w:lineRule="auto"/>
              <w:rPr>
                <w:rFonts w:ascii="Helvetica" w:hAnsi="Helvetica" w:cs="Helvetica"/>
                <w:sz w:val="22"/>
                <w:szCs w:val="22"/>
              </w:rPr>
            </w:pPr>
          </w:p>
          <w:p w14:paraId="60280635" w14:textId="77777777" w:rsidR="005F6C65" w:rsidRDefault="005F6C65" w:rsidP="009D24F4">
            <w:pPr>
              <w:spacing w:line="252" w:lineRule="auto"/>
              <w:rPr>
                <w:rFonts w:ascii="Helvetica" w:hAnsi="Helvetica" w:cs="Helvetica"/>
                <w:sz w:val="22"/>
                <w:szCs w:val="22"/>
              </w:rPr>
            </w:pPr>
          </w:p>
          <w:p w14:paraId="7A831809" w14:textId="77777777" w:rsidR="005F6C65" w:rsidRDefault="005F6C65" w:rsidP="009D24F4">
            <w:pPr>
              <w:spacing w:line="252" w:lineRule="auto"/>
              <w:rPr>
                <w:rFonts w:ascii="Helvetica" w:hAnsi="Helvetica" w:cs="Helvetica"/>
                <w:sz w:val="22"/>
                <w:szCs w:val="22"/>
              </w:rPr>
            </w:pPr>
          </w:p>
          <w:p w14:paraId="123E09FB" w14:textId="77777777" w:rsidR="005F6C65" w:rsidRDefault="005F6C65" w:rsidP="009D24F4">
            <w:pPr>
              <w:spacing w:line="252" w:lineRule="auto"/>
              <w:rPr>
                <w:rFonts w:ascii="Helvetica" w:hAnsi="Helvetica" w:cs="Helvetica"/>
                <w:sz w:val="22"/>
                <w:szCs w:val="22"/>
              </w:rPr>
            </w:pPr>
          </w:p>
          <w:p w14:paraId="7111ADA2" w14:textId="77777777" w:rsidR="005F6C65" w:rsidRDefault="005F6C65" w:rsidP="009D24F4">
            <w:pPr>
              <w:spacing w:line="252" w:lineRule="auto"/>
              <w:rPr>
                <w:rFonts w:ascii="Helvetica" w:hAnsi="Helvetica" w:cs="Helvetica"/>
                <w:sz w:val="22"/>
                <w:szCs w:val="22"/>
              </w:rPr>
            </w:pPr>
          </w:p>
          <w:p w14:paraId="4E3F1CAE" w14:textId="77777777" w:rsidR="005F6C65" w:rsidRDefault="005F6C65" w:rsidP="009D24F4">
            <w:pPr>
              <w:spacing w:line="252" w:lineRule="auto"/>
              <w:rPr>
                <w:rFonts w:ascii="Helvetica" w:hAnsi="Helvetica" w:cs="Helvetica"/>
                <w:sz w:val="22"/>
                <w:szCs w:val="22"/>
              </w:rPr>
            </w:pPr>
          </w:p>
          <w:p w14:paraId="663C30BA"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E263087"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A208689"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CD5E0EE" w14:textId="77777777" w:rsidR="005F6C65" w:rsidRDefault="005F6C65" w:rsidP="009D24F4">
            <w:pPr>
              <w:spacing w:line="252" w:lineRule="auto"/>
              <w:rPr>
                <w:rFonts w:ascii="Helvetica" w:hAnsi="Helvetica" w:cs="Helvetica"/>
                <w:sz w:val="22"/>
                <w:szCs w:val="22"/>
              </w:rPr>
            </w:pPr>
          </w:p>
        </w:tc>
      </w:tr>
      <w:tr w:rsidR="005F6C65" w14:paraId="4DF5AE41" w14:textId="77777777" w:rsidTr="005F6C65">
        <w:trPr>
          <w:gridBefore w:val="1"/>
          <w:wBefore w:w="73" w:type="dxa"/>
        </w:trPr>
        <w:tc>
          <w:tcPr>
            <w:tcW w:w="8271" w:type="dxa"/>
            <w:gridSpan w:val="33"/>
            <w:tcBorders>
              <w:top w:val="single" w:sz="4" w:space="0" w:color="auto"/>
              <w:left w:val="nil"/>
              <w:bottom w:val="nil"/>
              <w:right w:val="nil"/>
            </w:tcBorders>
          </w:tcPr>
          <w:p w14:paraId="57754879"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496A3B53"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B72B22D"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A2A25B7" w14:textId="77777777" w:rsidR="005F6C65" w:rsidRDefault="005F6C65" w:rsidP="009D24F4">
            <w:pPr>
              <w:spacing w:line="252" w:lineRule="auto"/>
              <w:rPr>
                <w:rFonts w:ascii="Helvetica" w:hAnsi="Helvetica" w:cs="Helvetica"/>
                <w:sz w:val="6"/>
                <w:szCs w:val="6"/>
              </w:rPr>
            </w:pPr>
          </w:p>
        </w:tc>
      </w:tr>
      <w:tr w:rsidR="005F6C65" w14:paraId="2FDD443E" w14:textId="77777777" w:rsidTr="005F6C65">
        <w:trPr>
          <w:gridBefore w:val="1"/>
          <w:wBefore w:w="73" w:type="dxa"/>
        </w:trPr>
        <w:tc>
          <w:tcPr>
            <w:tcW w:w="8271" w:type="dxa"/>
            <w:gridSpan w:val="33"/>
            <w:tcBorders>
              <w:top w:val="nil"/>
              <w:left w:val="nil"/>
              <w:bottom w:val="nil"/>
              <w:right w:val="nil"/>
            </w:tcBorders>
            <w:hideMark/>
          </w:tcPr>
          <w:p w14:paraId="652AC61B"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34FEF97D"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4B5F7AB"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3EB2AFF" w14:textId="77777777" w:rsidR="005F6C65" w:rsidRDefault="005F6C65" w:rsidP="009D24F4">
            <w:pPr>
              <w:spacing w:line="252" w:lineRule="auto"/>
              <w:rPr>
                <w:rFonts w:ascii="Helvetica" w:hAnsi="Helvetica" w:cs="Helvetica"/>
                <w:sz w:val="22"/>
                <w:szCs w:val="22"/>
              </w:rPr>
            </w:pPr>
          </w:p>
        </w:tc>
      </w:tr>
      <w:tr w:rsidR="005F6C65" w14:paraId="02D93FCE" w14:textId="77777777" w:rsidTr="005F6C65">
        <w:trPr>
          <w:gridBefore w:val="1"/>
          <w:wBefore w:w="73" w:type="dxa"/>
        </w:trPr>
        <w:tc>
          <w:tcPr>
            <w:tcW w:w="8271" w:type="dxa"/>
            <w:gridSpan w:val="33"/>
            <w:tcBorders>
              <w:top w:val="nil"/>
              <w:left w:val="nil"/>
              <w:bottom w:val="nil"/>
              <w:right w:val="nil"/>
            </w:tcBorders>
          </w:tcPr>
          <w:p w14:paraId="568FBC90" w14:textId="77777777" w:rsidR="005F6C65" w:rsidRDefault="005F6C65" w:rsidP="009D24F4">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6341C96F" w14:textId="77777777" w:rsidR="005F6C65" w:rsidRDefault="005F6C65" w:rsidP="009D24F4">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DD9A174" w14:textId="77777777" w:rsidR="005F6C65" w:rsidRDefault="005F6C65" w:rsidP="009D24F4">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113E231" w14:textId="77777777" w:rsidR="005F6C65" w:rsidRDefault="005F6C65" w:rsidP="009D24F4">
            <w:pPr>
              <w:spacing w:line="252" w:lineRule="auto"/>
              <w:rPr>
                <w:rFonts w:ascii="Helvetica" w:hAnsi="Helvetica" w:cs="Helvetica"/>
                <w:sz w:val="6"/>
                <w:szCs w:val="6"/>
              </w:rPr>
            </w:pPr>
          </w:p>
        </w:tc>
      </w:tr>
      <w:tr w:rsidR="005F6C65" w14:paraId="30DF1D0D" w14:textId="77777777" w:rsidTr="005F6C65">
        <w:trPr>
          <w:gridBefore w:val="1"/>
          <w:wBefore w:w="73" w:type="dxa"/>
        </w:trPr>
        <w:tc>
          <w:tcPr>
            <w:tcW w:w="8271" w:type="dxa"/>
            <w:gridSpan w:val="33"/>
            <w:tcBorders>
              <w:top w:val="nil"/>
              <w:left w:val="nil"/>
              <w:bottom w:val="single" w:sz="4" w:space="0" w:color="auto"/>
              <w:right w:val="nil"/>
            </w:tcBorders>
            <w:hideMark/>
          </w:tcPr>
          <w:p w14:paraId="637178AE"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132FA9EC"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6966CC5"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3D79795" w14:textId="77777777" w:rsidR="005F6C65" w:rsidRDefault="005F6C65" w:rsidP="009D24F4">
            <w:pPr>
              <w:spacing w:line="252" w:lineRule="auto"/>
              <w:rPr>
                <w:rFonts w:ascii="Helvetica" w:hAnsi="Helvetica" w:cs="Helvetica"/>
                <w:sz w:val="22"/>
                <w:szCs w:val="22"/>
              </w:rPr>
            </w:pPr>
          </w:p>
        </w:tc>
      </w:tr>
      <w:tr w:rsidR="005F6C65" w14:paraId="000FCB27"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7A6A412E" w14:textId="77777777" w:rsidR="005F6C65" w:rsidRDefault="005F6C65" w:rsidP="009D24F4">
            <w:pPr>
              <w:spacing w:line="252" w:lineRule="auto"/>
              <w:rPr>
                <w:rFonts w:ascii="Helvetica" w:hAnsi="Helvetica" w:cs="Helvetica"/>
                <w:sz w:val="22"/>
                <w:szCs w:val="22"/>
              </w:rPr>
            </w:pPr>
          </w:p>
          <w:p w14:paraId="59536A29" w14:textId="77777777" w:rsidR="005F6C65" w:rsidRDefault="005F6C65" w:rsidP="009D24F4">
            <w:pPr>
              <w:spacing w:line="252" w:lineRule="auto"/>
              <w:rPr>
                <w:rFonts w:ascii="Helvetica" w:hAnsi="Helvetica" w:cs="Helvetica"/>
                <w:sz w:val="22"/>
                <w:szCs w:val="22"/>
              </w:rPr>
            </w:pPr>
          </w:p>
          <w:p w14:paraId="701C88D3" w14:textId="77777777" w:rsidR="005F6C65" w:rsidRDefault="005F6C65" w:rsidP="009D24F4">
            <w:pPr>
              <w:spacing w:line="252" w:lineRule="auto"/>
              <w:rPr>
                <w:rFonts w:ascii="Helvetica" w:hAnsi="Helvetica" w:cs="Helvetica"/>
                <w:sz w:val="22"/>
                <w:szCs w:val="22"/>
              </w:rPr>
            </w:pPr>
          </w:p>
          <w:p w14:paraId="11B9F001" w14:textId="77777777" w:rsidR="005F6C65" w:rsidRDefault="005F6C65" w:rsidP="009D24F4">
            <w:pPr>
              <w:spacing w:line="252" w:lineRule="auto"/>
              <w:rPr>
                <w:rFonts w:ascii="Helvetica" w:hAnsi="Helvetica" w:cs="Helvetica"/>
                <w:sz w:val="22"/>
                <w:szCs w:val="22"/>
              </w:rPr>
            </w:pPr>
          </w:p>
          <w:p w14:paraId="253918D4" w14:textId="77777777" w:rsidR="005F6C65" w:rsidRDefault="005F6C65" w:rsidP="009D24F4">
            <w:pPr>
              <w:spacing w:line="252" w:lineRule="auto"/>
              <w:rPr>
                <w:rFonts w:ascii="Helvetica" w:hAnsi="Helvetica" w:cs="Helvetica"/>
                <w:sz w:val="22"/>
                <w:szCs w:val="22"/>
              </w:rPr>
            </w:pPr>
          </w:p>
          <w:p w14:paraId="1A7A34EA" w14:textId="77777777" w:rsidR="005F6C65" w:rsidRDefault="005F6C65" w:rsidP="009D24F4">
            <w:pPr>
              <w:spacing w:line="252" w:lineRule="auto"/>
              <w:rPr>
                <w:rFonts w:ascii="Helvetica" w:hAnsi="Helvetica" w:cs="Helvetica"/>
                <w:sz w:val="22"/>
                <w:szCs w:val="22"/>
              </w:rPr>
            </w:pPr>
          </w:p>
          <w:p w14:paraId="5D4CBBD0" w14:textId="77777777" w:rsidR="005F6C65" w:rsidRDefault="005F6C65" w:rsidP="009D24F4">
            <w:pPr>
              <w:spacing w:line="252" w:lineRule="auto"/>
              <w:rPr>
                <w:rFonts w:ascii="Helvetica" w:hAnsi="Helvetica" w:cs="Helvetica"/>
                <w:sz w:val="22"/>
                <w:szCs w:val="22"/>
              </w:rPr>
            </w:pPr>
          </w:p>
          <w:p w14:paraId="63CE0D5A" w14:textId="77777777" w:rsidR="005F6C65" w:rsidRDefault="005F6C65" w:rsidP="009D24F4">
            <w:pPr>
              <w:spacing w:line="252" w:lineRule="auto"/>
              <w:rPr>
                <w:rFonts w:ascii="Helvetica" w:hAnsi="Helvetica" w:cs="Helvetica"/>
                <w:sz w:val="22"/>
                <w:szCs w:val="22"/>
              </w:rPr>
            </w:pPr>
          </w:p>
          <w:p w14:paraId="72E31A06" w14:textId="77777777" w:rsidR="005F6C65" w:rsidRDefault="005F6C65" w:rsidP="009D24F4">
            <w:pPr>
              <w:spacing w:line="252" w:lineRule="auto"/>
              <w:rPr>
                <w:rFonts w:ascii="Helvetica" w:hAnsi="Helvetica" w:cs="Helvetica"/>
                <w:sz w:val="22"/>
                <w:szCs w:val="22"/>
              </w:rPr>
            </w:pPr>
          </w:p>
          <w:p w14:paraId="0D6A3A57" w14:textId="77777777" w:rsidR="005F6C65" w:rsidRDefault="005F6C65" w:rsidP="009D24F4">
            <w:pPr>
              <w:spacing w:line="252" w:lineRule="auto"/>
              <w:rPr>
                <w:rFonts w:ascii="Helvetica" w:hAnsi="Helvetica" w:cs="Helvetica"/>
                <w:sz w:val="22"/>
                <w:szCs w:val="22"/>
              </w:rPr>
            </w:pPr>
          </w:p>
          <w:p w14:paraId="3F4CCD49" w14:textId="77777777" w:rsidR="005F6C65" w:rsidRDefault="005F6C65" w:rsidP="009D24F4">
            <w:pPr>
              <w:spacing w:line="252" w:lineRule="auto"/>
              <w:rPr>
                <w:rFonts w:ascii="Helvetica" w:hAnsi="Helvetica" w:cs="Helvetica"/>
                <w:sz w:val="22"/>
                <w:szCs w:val="22"/>
              </w:rPr>
            </w:pPr>
          </w:p>
          <w:p w14:paraId="006C2D69" w14:textId="77777777" w:rsidR="005F6C65" w:rsidRDefault="005F6C65" w:rsidP="009D24F4">
            <w:pPr>
              <w:spacing w:line="252" w:lineRule="auto"/>
              <w:rPr>
                <w:rFonts w:ascii="Helvetica" w:hAnsi="Helvetica" w:cs="Helvetica"/>
                <w:sz w:val="22"/>
                <w:szCs w:val="22"/>
              </w:rPr>
            </w:pPr>
          </w:p>
          <w:p w14:paraId="5116B7FC" w14:textId="77777777" w:rsidR="005F6C65" w:rsidRDefault="005F6C65" w:rsidP="009D24F4">
            <w:pPr>
              <w:spacing w:line="252" w:lineRule="auto"/>
              <w:rPr>
                <w:rFonts w:ascii="Helvetica" w:hAnsi="Helvetica" w:cs="Helvetica"/>
                <w:sz w:val="22"/>
                <w:szCs w:val="22"/>
              </w:rPr>
            </w:pPr>
          </w:p>
          <w:p w14:paraId="6F9D2A24" w14:textId="77777777" w:rsidR="005F6C65" w:rsidRDefault="005F6C65" w:rsidP="009D24F4">
            <w:pPr>
              <w:spacing w:line="252" w:lineRule="auto"/>
              <w:rPr>
                <w:rFonts w:ascii="Helvetica" w:hAnsi="Helvetica" w:cs="Helvetica"/>
                <w:sz w:val="22"/>
                <w:szCs w:val="22"/>
              </w:rPr>
            </w:pPr>
          </w:p>
          <w:p w14:paraId="7B66AC72" w14:textId="77777777" w:rsidR="005F6C65" w:rsidRDefault="005F6C65" w:rsidP="009D24F4">
            <w:pPr>
              <w:spacing w:line="252" w:lineRule="auto"/>
              <w:rPr>
                <w:rFonts w:ascii="Helvetica" w:hAnsi="Helvetica" w:cs="Helvetica"/>
                <w:sz w:val="22"/>
                <w:szCs w:val="22"/>
              </w:rPr>
            </w:pPr>
          </w:p>
          <w:p w14:paraId="2CF29DE8" w14:textId="77777777" w:rsidR="005F6C65" w:rsidRDefault="005F6C65" w:rsidP="009D24F4">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2A096EF"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5CB3DDF" w14:textId="77777777" w:rsidR="005F6C65" w:rsidRDefault="005F6C65" w:rsidP="009D24F4">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1114EFB" w14:textId="77777777" w:rsidR="005F6C65" w:rsidRDefault="005F6C65" w:rsidP="009D24F4">
            <w:pPr>
              <w:spacing w:line="252" w:lineRule="auto"/>
              <w:rPr>
                <w:rFonts w:ascii="Helvetica" w:hAnsi="Helvetica" w:cs="Helvetica"/>
                <w:sz w:val="22"/>
                <w:szCs w:val="22"/>
              </w:rPr>
            </w:pPr>
          </w:p>
        </w:tc>
      </w:tr>
      <w:tr w:rsidR="005F6C65" w14:paraId="20272570" w14:textId="77777777" w:rsidTr="005F6C65">
        <w:trPr>
          <w:gridAfter w:val="1"/>
          <w:wAfter w:w="69" w:type="dxa"/>
        </w:trPr>
        <w:tc>
          <w:tcPr>
            <w:tcW w:w="8789" w:type="dxa"/>
            <w:gridSpan w:val="38"/>
            <w:tcBorders>
              <w:top w:val="nil"/>
              <w:left w:val="nil"/>
              <w:bottom w:val="nil"/>
              <w:right w:val="single" w:sz="4" w:space="0" w:color="auto"/>
            </w:tcBorders>
          </w:tcPr>
          <w:p w14:paraId="78F15415" w14:textId="77777777" w:rsidR="005F6C65" w:rsidRDefault="005F6C65" w:rsidP="009D24F4">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5D339D51" w14:textId="77777777" w:rsidR="005F6C65" w:rsidRDefault="005F6C65" w:rsidP="009D24F4">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393C1B8" w14:textId="77777777" w:rsidTr="005F6C65">
        <w:trPr>
          <w:gridAfter w:val="1"/>
          <w:wAfter w:w="69" w:type="dxa"/>
        </w:trPr>
        <w:tc>
          <w:tcPr>
            <w:tcW w:w="8789" w:type="dxa"/>
            <w:gridSpan w:val="38"/>
            <w:tcBorders>
              <w:top w:val="nil"/>
              <w:left w:val="nil"/>
              <w:bottom w:val="nil"/>
              <w:right w:val="single" w:sz="4" w:space="0" w:color="auto"/>
            </w:tcBorders>
            <w:hideMark/>
          </w:tcPr>
          <w:p w14:paraId="18D3FA94"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740BEC8" w14:textId="77777777" w:rsidR="005F6C65" w:rsidRDefault="005F6C65" w:rsidP="009D24F4">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29E3CF48" w14:textId="77777777" w:rsidR="005F6C65" w:rsidRDefault="005F6C65" w:rsidP="009D24F4">
            <w:pPr>
              <w:spacing w:line="252" w:lineRule="auto"/>
              <w:rPr>
                <w:rFonts w:ascii="Helvetica" w:hAnsi="Helvetica" w:cs="Helvetica"/>
                <w:b/>
                <w:sz w:val="20"/>
                <w:szCs w:val="20"/>
              </w:rPr>
            </w:pPr>
          </w:p>
        </w:tc>
      </w:tr>
      <w:tr w:rsidR="005F6C65" w14:paraId="02F315B6" w14:textId="77777777" w:rsidTr="005F6C65">
        <w:trPr>
          <w:gridAfter w:val="1"/>
          <w:wAfter w:w="69" w:type="dxa"/>
        </w:trPr>
        <w:tc>
          <w:tcPr>
            <w:tcW w:w="5815" w:type="dxa"/>
            <w:gridSpan w:val="19"/>
            <w:tcBorders>
              <w:top w:val="nil"/>
              <w:left w:val="nil"/>
              <w:bottom w:val="nil"/>
              <w:right w:val="nil"/>
            </w:tcBorders>
            <w:hideMark/>
          </w:tcPr>
          <w:p w14:paraId="767B6B09"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7C62523" w14:textId="77777777" w:rsidR="005F6C65" w:rsidRDefault="005F6C65" w:rsidP="009D24F4">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078BAD1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147B6109" w14:textId="77777777" w:rsidR="005F6C65" w:rsidRDefault="005F6C65" w:rsidP="009D24F4">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C465369" w14:textId="77777777" w:rsidR="005F6C65" w:rsidRDefault="005F6C65" w:rsidP="009D24F4">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10FAC561"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F72D2BB" w14:textId="77777777" w:rsidR="005F6C65" w:rsidRDefault="005F6C65" w:rsidP="009D24F4">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730B4E7C" w14:textId="77777777" w:rsidR="005F6C65" w:rsidRDefault="005F6C65" w:rsidP="009D24F4">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13CEE34F" w14:textId="77777777" w:rsidR="005F6C65" w:rsidRDefault="005F6C65" w:rsidP="009D24F4">
            <w:pPr>
              <w:spacing w:line="252" w:lineRule="auto"/>
              <w:rPr>
                <w:rFonts w:ascii="Helvetica" w:hAnsi="Helvetica" w:cs="Helvetica"/>
                <w:sz w:val="22"/>
                <w:szCs w:val="22"/>
              </w:rPr>
            </w:pPr>
            <w:r>
              <w:rPr>
                <w:rFonts w:ascii="Helvetica" w:hAnsi="Helvetica" w:cs="Helvetica"/>
                <w:sz w:val="20"/>
                <w:szCs w:val="20"/>
              </w:rPr>
              <w:t>Dependants</w:t>
            </w:r>
          </w:p>
        </w:tc>
      </w:tr>
      <w:tr w:rsidR="005F6C65" w14:paraId="15F8D0F9" w14:textId="77777777" w:rsidTr="005F6C65">
        <w:trPr>
          <w:gridAfter w:val="1"/>
          <w:wAfter w:w="69" w:type="dxa"/>
        </w:trPr>
        <w:tc>
          <w:tcPr>
            <w:tcW w:w="1977" w:type="dxa"/>
            <w:gridSpan w:val="5"/>
            <w:tcBorders>
              <w:top w:val="nil"/>
              <w:left w:val="nil"/>
              <w:bottom w:val="nil"/>
              <w:right w:val="nil"/>
            </w:tcBorders>
            <w:hideMark/>
          </w:tcPr>
          <w:p w14:paraId="42948996"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76F0840" w14:textId="77777777" w:rsidR="005F6C65" w:rsidRDefault="005F6C65" w:rsidP="009D24F4">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599C580A" w14:textId="77777777" w:rsidR="005F6C65" w:rsidRDefault="005F6C65" w:rsidP="009D24F4">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5DEA5AD6" w14:textId="77777777" w:rsidR="005F6C65" w:rsidRDefault="005F6C65" w:rsidP="009D24F4">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02ABB078" w14:textId="77777777" w:rsidR="005F6C65" w:rsidRDefault="005F6C65" w:rsidP="009D24F4">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0F9D8E37" w14:textId="77777777" w:rsidR="005F6C65" w:rsidRDefault="005F6C65" w:rsidP="009D24F4">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2A658450" w14:textId="77777777" w:rsidR="005F6C65" w:rsidRDefault="005F6C65" w:rsidP="009D24F4">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1391C19D"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59BD61A0"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1571CCD" w14:textId="77777777" w:rsidR="005F6C65" w:rsidRDefault="005F6C65" w:rsidP="009D24F4">
            <w:pPr>
              <w:spacing w:line="252" w:lineRule="auto"/>
              <w:rPr>
                <w:rFonts w:ascii="Helvetica" w:hAnsi="Helvetica" w:cs="Helvetica"/>
                <w:sz w:val="22"/>
                <w:szCs w:val="22"/>
              </w:rPr>
            </w:pPr>
          </w:p>
        </w:tc>
      </w:tr>
      <w:tr w:rsidR="005F6C65" w14:paraId="2B0D4BA7" w14:textId="77777777" w:rsidTr="005F6C65">
        <w:trPr>
          <w:gridAfter w:val="1"/>
          <w:wAfter w:w="69" w:type="dxa"/>
        </w:trPr>
        <w:tc>
          <w:tcPr>
            <w:tcW w:w="1977" w:type="dxa"/>
            <w:gridSpan w:val="5"/>
            <w:tcBorders>
              <w:top w:val="nil"/>
              <w:left w:val="nil"/>
              <w:bottom w:val="nil"/>
              <w:right w:val="nil"/>
            </w:tcBorders>
          </w:tcPr>
          <w:p w14:paraId="05759489" w14:textId="77777777" w:rsidR="005F6C65" w:rsidRDefault="005F6C65" w:rsidP="009D24F4">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AD00877" w14:textId="77777777" w:rsidR="005F6C65" w:rsidRDefault="005F6C65" w:rsidP="009D24F4">
            <w:pPr>
              <w:spacing w:line="252" w:lineRule="auto"/>
              <w:rPr>
                <w:rFonts w:ascii="Helvetica" w:hAnsi="Helvetica" w:cs="Helvetica"/>
                <w:sz w:val="6"/>
                <w:szCs w:val="6"/>
              </w:rPr>
            </w:pPr>
          </w:p>
        </w:tc>
        <w:tc>
          <w:tcPr>
            <w:tcW w:w="480" w:type="dxa"/>
            <w:gridSpan w:val="3"/>
            <w:tcBorders>
              <w:top w:val="nil"/>
              <w:left w:val="nil"/>
              <w:bottom w:val="nil"/>
              <w:right w:val="nil"/>
            </w:tcBorders>
          </w:tcPr>
          <w:p w14:paraId="69E175A6" w14:textId="77777777" w:rsidR="005F6C65" w:rsidRDefault="005F6C65" w:rsidP="009D24F4">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96B58E5" w14:textId="77777777" w:rsidR="005F6C65" w:rsidRDefault="005F6C65" w:rsidP="009D24F4">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763DF8C5" w14:textId="77777777" w:rsidR="005F6C65" w:rsidRDefault="005F6C65" w:rsidP="009D24F4">
            <w:pPr>
              <w:spacing w:line="252" w:lineRule="auto"/>
              <w:rPr>
                <w:rFonts w:ascii="Helvetica" w:hAnsi="Helvetica" w:cs="Helvetica"/>
                <w:sz w:val="6"/>
                <w:szCs w:val="6"/>
              </w:rPr>
            </w:pPr>
          </w:p>
        </w:tc>
        <w:tc>
          <w:tcPr>
            <w:tcW w:w="486" w:type="dxa"/>
            <w:gridSpan w:val="4"/>
            <w:tcBorders>
              <w:top w:val="nil"/>
              <w:left w:val="nil"/>
              <w:bottom w:val="nil"/>
              <w:right w:val="nil"/>
            </w:tcBorders>
          </w:tcPr>
          <w:p w14:paraId="427D8485" w14:textId="77777777" w:rsidR="005F6C65" w:rsidRDefault="005F6C65" w:rsidP="009D24F4">
            <w:pPr>
              <w:spacing w:line="252" w:lineRule="auto"/>
              <w:rPr>
                <w:rFonts w:ascii="Helvetica" w:hAnsi="Helvetica" w:cs="Helvetica"/>
                <w:sz w:val="6"/>
                <w:szCs w:val="6"/>
              </w:rPr>
            </w:pPr>
          </w:p>
        </w:tc>
        <w:tc>
          <w:tcPr>
            <w:tcW w:w="354" w:type="dxa"/>
            <w:gridSpan w:val="2"/>
            <w:tcBorders>
              <w:top w:val="nil"/>
              <w:left w:val="nil"/>
              <w:bottom w:val="nil"/>
              <w:right w:val="nil"/>
            </w:tcBorders>
          </w:tcPr>
          <w:p w14:paraId="6451ABF8" w14:textId="77777777" w:rsidR="005F6C65" w:rsidRDefault="005F6C65" w:rsidP="009D24F4">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2C3F3824"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105977E6" w14:textId="77777777" w:rsidR="005F6C65" w:rsidRDefault="005F6C65" w:rsidP="009D24F4">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53597C95" w14:textId="77777777" w:rsidR="005F6C65" w:rsidRDefault="005F6C65" w:rsidP="009D24F4">
            <w:pPr>
              <w:spacing w:line="252" w:lineRule="auto"/>
              <w:rPr>
                <w:rFonts w:ascii="Helvetica" w:hAnsi="Helvetica" w:cs="Helvetica"/>
                <w:sz w:val="6"/>
                <w:szCs w:val="6"/>
              </w:rPr>
            </w:pPr>
          </w:p>
        </w:tc>
      </w:tr>
      <w:tr w:rsidR="005F6C65" w14:paraId="2FB9F540" w14:textId="77777777" w:rsidTr="005F6C65">
        <w:trPr>
          <w:gridAfter w:val="1"/>
          <w:wAfter w:w="69" w:type="dxa"/>
        </w:trPr>
        <w:tc>
          <w:tcPr>
            <w:tcW w:w="8789" w:type="dxa"/>
            <w:gridSpan w:val="38"/>
            <w:tcBorders>
              <w:top w:val="nil"/>
              <w:left w:val="nil"/>
              <w:bottom w:val="nil"/>
              <w:right w:val="single" w:sz="4" w:space="0" w:color="auto"/>
            </w:tcBorders>
            <w:hideMark/>
          </w:tcPr>
          <w:p w14:paraId="381C123F"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27F4C6CA" w14:textId="77777777" w:rsidR="005F6C65" w:rsidRDefault="005F6C65" w:rsidP="009D24F4">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47B0D4B" w14:textId="77777777" w:rsidR="005F6C65" w:rsidRDefault="005F6C65" w:rsidP="009D24F4">
            <w:pPr>
              <w:spacing w:line="252" w:lineRule="auto"/>
              <w:rPr>
                <w:rFonts w:ascii="Helvetica" w:hAnsi="Helvetica" w:cs="Helvetica"/>
                <w:sz w:val="22"/>
                <w:szCs w:val="22"/>
              </w:rPr>
            </w:pPr>
          </w:p>
        </w:tc>
      </w:tr>
      <w:tr w:rsidR="005F6C65" w14:paraId="15D8D33A" w14:textId="77777777" w:rsidTr="005F6C65">
        <w:trPr>
          <w:gridAfter w:val="1"/>
          <w:wAfter w:w="69" w:type="dxa"/>
        </w:trPr>
        <w:tc>
          <w:tcPr>
            <w:tcW w:w="1977" w:type="dxa"/>
            <w:gridSpan w:val="5"/>
            <w:tcBorders>
              <w:top w:val="nil"/>
              <w:left w:val="nil"/>
              <w:bottom w:val="nil"/>
              <w:right w:val="nil"/>
            </w:tcBorders>
          </w:tcPr>
          <w:p w14:paraId="0C026D99"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43335C9"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4BA34A7E"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526DA1E2"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2E83A56"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3212C9EA" w14:textId="77777777" w:rsidR="005F6C65" w:rsidRDefault="005F6C65" w:rsidP="009D24F4">
            <w:pPr>
              <w:spacing w:line="252" w:lineRule="auto"/>
              <w:rPr>
                <w:rFonts w:ascii="Helvetica" w:hAnsi="Helvetica" w:cs="Helvetica"/>
                <w:sz w:val="6"/>
                <w:szCs w:val="6"/>
              </w:rPr>
            </w:pPr>
          </w:p>
        </w:tc>
      </w:tr>
      <w:tr w:rsidR="005F6C65" w14:paraId="6F8E57B2" w14:textId="77777777" w:rsidTr="005F6C65">
        <w:trPr>
          <w:gridAfter w:val="1"/>
          <w:wAfter w:w="69" w:type="dxa"/>
        </w:trPr>
        <w:tc>
          <w:tcPr>
            <w:tcW w:w="817" w:type="dxa"/>
            <w:gridSpan w:val="2"/>
            <w:tcBorders>
              <w:top w:val="nil"/>
              <w:left w:val="nil"/>
              <w:bottom w:val="nil"/>
              <w:right w:val="nil"/>
            </w:tcBorders>
          </w:tcPr>
          <w:p w14:paraId="3A2C1AE8" w14:textId="77777777" w:rsidR="005F6C65" w:rsidRDefault="005F6C65" w:rsidP="009D24F4">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9111105"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2EC6C562" w14:textId="77777777" w:rsidR="005F6C65" w:rsidRDefault="005F6C65" w:rsidP="009D24F4">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A8F0EE7" w14:textId="77777777" w:rsidR="005F6C65" w:rsidRDefault="005F6C65" w:rsidP="009D24F4">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7D3B86A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FA9096F" w14:textId="77777777" w:rsidR="005F6C65" w:rsidRDefault="005F6C65" w:rsidP="009D24F4">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42DBC8A8" w14:textId="77777777" w:rsidR="005F6C65" w:rsidRDefault="005F6C65" w:rsidP="009D24F4">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04ADAD1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15D575CA"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9148F97"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4D55916"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67C79AE6" w14:textId="77777777" w:rsidR="005F6C65" w:rsidRDefault="005F6C65" w:rsidP="009D24F4">
            <w:pPr>
              <w:spacing w:line="252" w:lineRule="auto"/>
              <w:rPr>
                <w:rFonts w:ascii="Helvetica" w:hAnsi="Helvetica" w:cs="Helvetica"/>
                <w:sz w:val="22"/>
                <w:szCs w:val="22"/>
              </w:rPr>
            </w:pPr>
          </w:p>
        </w:tc>
      </w:tr>
      <w:tr w:rsidR="005F6C65" w14:paraId="732F7A84" w14:textId="77777777" w:rsidTr="005F6C65">
        <w:trPr>
          <w:gridAfter w:val="1"/>
          <w:wAfter w:w="69" w:type="dxa"/>
        </w:trPr>
        <w:tc>
          <w:tcPr>
            <w:tcW w:w="1977" w:type="dxa"/>
            <w:gridSpan w:val="5"/>
            <w:tcBorders>
              <w:top w:val="nil"/>
              <w:left w:val="nil"/>
              <w:bottom w:val="nil"/>
              <w:right w:val="nil"/>
            </w:tcBorders>
          </w:tcPr>
          <w:p w14:paraId="42C74851"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22E209E"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6EA63B64"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7A415E0A"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38C1A96F"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788DCE47" w14:textId="77777777" w:rsidR="005F6C65" w:rsidRDefault="005F6C65" w:rsidP="009D24F4">
            <w:pPr>
              <w:spacing w:line="252" w:lineRule="auto"/>
              <w:rPr>
                <w:rFonts w:ascii="Helvetica" w:hAnsi="Helvetica" w:cs="Helvetica"/>
                <w:sz w:val="6"/>
                <w:szCs w:val="6"/>
              </w:rPr>
            </w:pPr>
          </w:p>
        </w:tc>
      </w:tr>
      <w:tr w:rsidR="005F6C65" w14:paraId="1C993560" w14:textId="77777777" w:rsidTr="005F6C65">
        <w:trPr>
          <w:gridAfter w:val="1"/>
          <w:wAfter w:w="69" w:type="dxa"/>
        </w:trPr>
        <w:tc>
          <w:tcPr>
            <w:tcW w:w="850" w:type="dxa"/>
            <w:gridSpan w:val="3"/>
            <w:tcBorders>
              <w:top w:val="nil"/>
              <w:left w:val="nil"/>
              <w:bottom w:val="nil"/>
              <w:right w:val="nil"/>
            </w:tcBorders>
          </w:tcPr>
          <w:p w14:paraId="7F7C1C8D" w14:textId="77777777" w:rsidR="005F6C65" w:rsidRDefault="005F6C65" w:rsidP="009D24F4">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57603E23"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223CBABB" w14:textId="77777777" w:rsidR="005F6C65" w:rsidRDefault="005F6C65" w:rsidP="009D24F4">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0ED44EA2"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1D96742"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0C5B109E" w14:textId="77777777" w:rsidR="005F6C65" w:rsidRDefault="005F6C65" w:rsidP="009D24F4">
            <w:pPr>
              <w:spacing w:line="252" w:lineRule="auto"/>
              <w:rPr>
                <w:rFonts w:ascii="Helvetica" w:hAnsi="Helvetica" w:cs="Helvetica"/>
                <w:sz w:val="22"/>
                <w:szCs w:val="22"/>
              </w:rPr>
            </w:pPr>
          </w:p>
        </w:tc>
      </w:tr>
      <w:tr w:rsidR="005F6C65" w14:paraId="571FE29D" w14:textId="77777777" w:rsidTr="005F6C65">
        <w:trPr>
          <w:gridAfter w:val="1"/>
          <w:wAfter w:w="69" w:type="dxa"/>
        </w:trPr>
        <w:tc>
          <w:tcPr>
            <w:tcW w:w="1977" w:type="dxa"/>
            <w:gridSpan w:val="5"/>
            <w:tcBorders>
              <w:top w:val="nil"/>
              <w:left w:val="nil"/>
              <w:bottom w:val="nil"/>
              <w:right w:val="nil"/>
            </w:tcBorders>
          </w:tcPr>
          <w:p w14:paraId="3CA16248" w14:textId="77777777" w:rsidR="005F6C65" w:rsidRDefault="005F6C65" w:rsidP="009D24F4">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16443A84" w14:textId="77777777" w:rsidR="005F6C65" w:rsidRDefault="005F6C65" w:rsidP="009D24F4">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5285875C" w14:textId="77777777" w:rsidR="005F6C65" w:rsidRDefault="005F6C65" w:rsidP="009D24F4">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67A6B11B" w14:textId="77777777" w:rsidR="005F6C65" w:rsidRDefault="005F6C65" w:rsidP="009D24F4">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0E54D1A" w14:textId="77777777" w:rsidR="005F6C65" w:rsidRDefault="005F6C65" w:rsidP="009D24F4">
            <w:pPr>
              <w:spacing w:line="252" w:lineRule="auto"/>
              <w:rPr>
                <w:rFonts w:ascii="Helvetica" w:hAnsi="Helvetica" w:cs="Helvetica"/>
                <w:sz w:val="6"/>
                <w:szCs w:val="6"/>
              </w:rPr>
            </w:pPr>
          </w:p>
        </w:tc>
        <w:tc>
          <w:tcPr>
            <w:tcW w:w="1041" w:type="dxa"/>
            <w:tcBorders>
              <w:top w:val="nil"/>
              <w:left w:val="nil"/>
              <w:bottom w:val="nil"/>
              <w:right w:val="nil"/>
            </w:tcBorders>
          </w:tcPr>
          <w:p w14:paraId="77CB8E52" w14:textId="77777777" w:rsidR="005F6C65" w:rsidRDefault="005F6C65" w:rsidP="009D24F4">
            <w:pPr>
              <w:spacing w:line="252" w:lineRule="auto"/>
              <w:rPr>
                <w:rFonts w:ascii="Helvetica" w:hAnsi="Helvetica" w:cs="Helvetica"/>
                <w:sz w:val="6"/>
                <w:szCs w:val="6"/>
              </w:rPr>
            </w:pPr>
          </w:p>
        </w:tc>
      </w:tr>
      <w:tr w:rsidR="005F6C65" w14:paraId="60DB2A47" w14:textId="77777777" w:rsidTr="005F6C65">
        <w:trPr>
          <w:gridAfter w:val="1"/>
          <w:wAfter w:w="69" w:type="dxa"/>
          <w:trHeight w:val="357"/>
        </w:trPr>
        <w:tc>
          <w:tcPr>
            <w:tcW w:w="850" w:type="dxa"/>
            <w:gridSpan w:val="3"/>
            <w:tcBorders>
              <w:top w:val="nil"/>
              <w:left w:val="nil"/>
              <w:bottom w:val="nil"/>
              <w:right w:val="nil"/>
            </w:tcBorders>
          </w:tcPr>
          <w:p w14:paraId="7D458BF4" w14:textId="77777777" w:rsidR="005F6C65" w:rsidRDefault="005F6C65" w:rsidP="009D24F4">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017178F"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40EFB5F8" w14:textId="77777777" w:rsidR="005F6C65" w:rsidRDefault="005F6C65" w:rsidP="009D24F4">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4724D006" w14:textId="77777777" w:rsidR="005F6C65" w:rsidRDefault="005F6C65" w:rsidP="009D24F4">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A4D435B" w14:textId="77777777" w:rsidR="005F6C65" w:rsidRDefault="005F6C65" w:rsidP="009D24F4">
            <w:pPr>
              <w:spacing w:line="252" w:lineRule="auto"/>
              <w:rPr>
                <w:rFonts w:ascii="Helvetica" w:hAnsi="Helvetica" w:cs="Helvetica"/>
                <w:sz w:val="22"/>
                <w:szCs w:val="22"/>
              </w:rPr>
            </w:pPr>
          </w:p>
        </w:tc>
        <w:tc>
          <w:tcPr>
            <w:tcW w:w="1041" w:type="dxa"/>
            <w:tcBorders>
              <w:top w:val="nil"/>
              <w:left w:val="nil"/>
              <w:bottom w:val="nil"/>
              <w:right w:val="nil"/>
            </w:tcBorders>
          </w:tcPr>
          <w:p w14:paraId="311DD758" w14:textId="77777777" w:rsidR="005F6C65" w:rsidRDefault="005F6C65" w:rsidP="009D24F4">
            <w:pPr>
              <w:spacing w:line="252" w:lineRule="auto"/>
              <w:rPr>
                <w:rFonts w:ascii="Helvetica" w:hAnsi="Helvetica" w:cs="Helvetica"/>
                <w:sz w:val="22"/>
                <w:szCs w:val="22"/>
              </w:rPr>
            </w:pPr>
          </w:p>
        </w:tc>
      </w:tr>
    </w:tbl>
    <w:p w14:paraId="52F1C16E"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6A968A71" w14:textId="77777777" w:rsidTr="009D24F4">
        <w:tc>
          <w:tcPr>
            <w:tcW w:w="10911" w:type="dxa"/>
            <w:gridSpan w:val="6"/>
            <w:tcBorders>
              <w:top w:val="nil"/>
              <w:left w:val="nil"/>
              <w:bottom w:val="nil"/>
              <w:right w:val="nil"/>
            </w:tcBorders>
            <w:hideMark/>
          </w:tcPr>
          <w:p w14:paraId="1F96786C" w14:textId="77777777" w:rsidR="005F6C65" w:rsidRDefault="005F6C65" w:rsidP="009D24F4">
            <w:pPr>
              <w:spacing w:line="252" w:lineRule="auto"/>
              <w:rPr>
                <w:rFonts w:ascii="Helvetica" w:hAnsi="Helvetica" w:cs="Helvetica"/>
              </w:rPr>
            </w:pPr>
            <w:r>
              <w:rPr>
                <w:rFonts w:ascii="Helvetica" w:hAnsi="Helvetica" w:cs="Helvetica"/>
                <w:b/>
              </w:rPr>
              <w:t>Sexual orientation:</w:t>
            </w:r>
          </w:p>
        </w:tc>
      </w:tr>
      <w:tr w:rsidR="005F6C65" w14:paraId="302020D0" w14:textId="77777777" w:rsidTr="009D24F4">
        <w:tc>
          <w:tcPr>
            <w:tcW w:w="10911" w:type="dxa"/>
            <w:gridSpan w:val="6"/>
            <w:tcBorders>
              <w:top w:val="nil"/>
              <w:left w:val="nil"/>
              <w:bottom w:val="nil"/>
              <w:right w:val="nil"/>
            </w:tcBorders>
            <w:hideMark/>
          </w:tcPr>
          <w:p w14:paraId="2C4A0EA2" w14:textId="77777777" w:rsidR="005F6C65" w:rsidRDefault="005F6C65" w:rsidP="009D24F4">
            <w:pPr>
              <w:spacing w:line="252" w:lineRule="auto"/>
              <w:ind w:right="180"/>
              <w:rPr>
                <w:b/>
                <w:sz w:val="22"/>
                <w:szCs w:val="22"/>
              </w:rPr>
            </w:pPr>
            <w:r>
              <w:rPr>
                <w:b/>
                <w:sz w:val="22"/>
                <w:szCs w:val="22"/>
              </w:rPr>
              <w:t>What best describes your sexual orientation?</w:t>
            </w:r>
          </w:p>
        </w:tc>
      </w:tr>
      <w:tr w:rsidR="005F6C65" w14:paraId="1DB2026F" w14:textId="77777777" w:rsidTr="009D24F4">
        <w:tc>
          <w:tcPr>
            <w:tcW w:w="7345" w:type="dxa"/>
            <w:tcBorders>
              <w:top w:val="nil"/>
              <w:left w:val="nil"/>
              <w:bottom w:val="nil"/>
              <w:right w:val="nil"/>
            </w:tcBorders>
          </w:tcPr>
          <w:p w14:paraId="5B979BBC" w14:textId="77777777" w:rsidR="005F6C65" w:rsidRDefault="005F6C65" w:rsidP="009D24F4">
            <w:pPr>
              <w:spacing w:line="252" w:lineRule="auto"/>
              <w:ind w:right="180" w:firstLine="720"/>
              <w:rPr>
                <w:sz w:val="6"/>
                <w:szCs w:val="6"/>
              </w:rPr>
            </w:pPr>
          </w:p>
        </w:tc>
        <w:tc>
          <w:tcPr>
            <w:tcW w:w="281" w:type="dxa"/>
            <w:tcBorders>
              <w:top w:val="nil"/>
              <w:left w:val="nil"/>
              <w:bottom w:val="nil"/>
              <w:right w:val="nil"/>
            </w:tcBorders>
          </w:tcPr>
          <w:p w14:paraId="623E62C5"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E6019D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7CC8475"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C024231" w14:textId="77777777" w:rsidR="005F6C65" w:rsidRDefault="005F6C65" w:rsidP="009D24F4">
            <w:pPr>
              <w:spacing w:line="252" w:lineRule="auto"/>
              <w:rPr>
                <w:rFonts w:ascii="Helvetica" w:hAnsi="Helvetica" w:cs="Helvetica"/>
                <w:sz w:val="6"/>
                <w:szCs w:val="6"/>
              </w:rPr>
            </w:pPr>
          </w:p>
        </w:tc>
      </w:tr>
      <w:tr w:rsidR="005F6C65" w14:paraId="1757DA3B" w14:textId="77777777" w:rsidTr="009D24F4">
        <w:tc>
          <w:tcPr>
            <w:tcW w:w="7345" w:type="dxa"/>
            <w:tcBorders>
              <w:top w:val="nil"/>
              <w:left w:val="nil"/>
              <w:bottom w:val="nil"/>
              <w:right w:val="nil"/>
            </w:tcBorders>
            <w:hideMark/>
          </w:tcPr>
          <w:p w14:paraId="51140B61" w14:textId="77777777" w:rsidR="005F6C65" w:rsidRPr="00B47583" w:rsidRDefault="005F6C65" w:rsidP="009D24F4">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090564C7"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EF7E648"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4A36A3"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751F0D4A"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434DB64F" w14:textId="77777777" w:rsidR="005F6C65" w:rsidRDefault="005F6C65" w:rsidP="009D24F4">
            <w:pPr>
              <w:spacing w:line="252" w:lineRule="auto"/>
              <w:rPr>
                <w:rFonts w:ascii="Helvetica" w:hAnsi="Helvetica" w:cs="Helvetica"/>
                <w:sz w:val="22"/>
                <w:szCs w:val="22"/>
              </w:rPr>
            </w:pPr>
          </w:p>
        </w:tc>
      </w:tr>
      <w:tr w:rsidR="005F6C65" w14:paraId="118D6BD2" w14:textId="77777777" w:rsidTr="009D24F4">
        <w:tc>
          <w:tcPr>
            <w:tcW w:w="7345" w:type="dxa"/>
            <w:tcBorders>
              <w:top w:val="nil"/>
              <w:left w:val="nil"/>
              <w:bottom w:val="nil"/>
              <w:right w:val="nil"/>
            </w:tcBorders>
          </w:tcPr>
          <w:p w14:paraId="205BC1A2"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7B20202A"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A7EF3EE"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1360B0EE"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F70482A" w14:textId="77777777" w:rsidR="005F6C65" w:rsidRDefault="005F6C65" w:rsidP="009D24F4">
            <w:pPr>
              <w:spacing w:line="252" w:lineRule="auto"/>
              <w:rPr>
                <w:rFonts w:ascii="Helvetica" w:hAnsi="Helvetica" w:cs="Helvetica"/>
                <w:sz w:val="6"/>
                <w:szCs w:val="6"/>
              </w:rPr>
            </w:pPr>
          </w:p>
        </w:tc>
      </w:tr>
      <w:tr w:rsidR="005F6C65" w14:paraId="272CB120" w14:textId="77777777" w:rsidTr="009D24F4">
        <w:tc>
          <w:tcPr>
            <w:tcW w:w="7345" w:type="dxa"/>
            <w:tcBorders>
              <w:top w:val="nil"/>
              <w:left w:val="nil"/>
              <w:bottom w:val="nil"/>
              <w:right w:val="nil"/>
            </w:tcBorders>
            <w:hideMark/>
          </w:tcPr>
          <w:p w14:paraId="796E14CD" w14:textId="77777777" w:rsidR="005F6C65" w:rsidRPr="00B47583" w:rsidRDefault="005F6C65" w:rsidP="009D24F4">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0F21018C"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045221E"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3A8C99" w14:textId="77777777" w:rsidR="005F6C65" w:rsidRDefault="005F6C65" w:rsidP="009D24F4">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1C30B02A" w14:textId="77777777" w:rsidR="005F6C65" w:rsidRDefault="005F6C65" w:rsidP="009D24F4">
            <w:pPr>
              <w:spacing w:line="252" w:lineRule="auto"/>
              <w:rPr>
                <w:rFonts w:ascii="Helvetica" w:hAnsi="Helvetica" w:cs="Helvetica"/>
                <w:sz w:val="20"/>
                <w:szCs w:val="20"/>
              </w:rPr>
            </w:pPr>
          </w:p>
        </w:tc>
        <w:tc>
          <w:tcPr>
            <w:tcW w:w="1256" w:type="dxa"/>
            <w:tcBorders>
              <w:top w:val="nil"/>
              <w:left w:val="nil"/>
              <w:bottom w:val="nil"/>
              <w:right w:val="nil"/>
            </w:tcBorders>
          </w:tcPr>
          <w:p w14:paraId="12E2F063" w14:textId="77777777" w:rsidR="005F6C65" w:rsidRDefault="005F6C65" w:rsidP="009D24F4">
            <w:pPr>
              <w:spacing w:line="252" w:lineRule="auto"/>
              <w:rPr>
                <w:rFonts w:ascii="Helvetica" w:hAnsi="Helvetica" w:cs="Helvetica"/>
                <w:sz w:val="22"/>
                <w:szCs w:val="22"/>
              </w:rPr>
            </w:pPr>
          </w:p>
        </w:tc>
      </w:tr>
      <w:tr w:rsidR="005F6C65" w14:paraId="622B438A" w14:textId="77777777" w:rsidTr="009D24F4">
        <w:tc>
          <w:tcPr>
            <w:tcW w:w="7345" w:type="dxa"/>
            <w:tcBorders>
              <w:top w:val="nil"/>
              <w:left w:val="nil"/>
              <w:bottom w:val="nil"/>
              <w:right w:val="nil"/>
            </w:tcBorders>
          </w:tcPr>
          <w:p w14:paraId="7893E413"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5CA1A9BB"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0F95C73"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95C88BC"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DF66FC9" w14:textId="77777777" w:rsidR="005F6C65" w:rsidRDefault="005F6C65" w:rsidP="009D24F4">
            <w:pPr>
              <w:spacing w:line="252" w:lineRule="auto"/>
              <w:rPr>
                <w:rFonts w:ascii="Helvetica" w:hAnsi="Helvetica" w:cs="Helvetica"/>
                <w:sz w:val="6"/>
                <w:szCs w:val="6"/>
              </w:rPr>
            </w:pPr>
          </w:p>
        </w:tc>
      </w:tr>
      <w:tr w:rsidR="005F6C65" w14:paraId="39462959" w14:textId="77777777" w:rsidTr="009D24F4">
        <w:tc>
          <w:tcPr>
            <w:tcW w:w="7345" w:type="dxa"/>
            <w:tcBorders>
              <w:top w:val="nil"/>
              <w:left w:val="nil"/>
              <w:bottom w:val="nil"/>
              <w:right w:val="nil"/>
            </w:tcBorders>
            <w:hideMark/>
          </w:tcPr>
          <w:p w14:paraId="30CAF6F3" w14:textId="77777777" w:rsidR="005F6C65" w:rsidRPr="00B47583" w:rsidRDefault="005F6C65" w:rsidP="009D24F4">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75709EBE"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C86D063"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AF55F6C"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25A9D03" w14:textId="77777777" w:rsidR="005F6C65" w:rsidRDefault="005F6C65" w:rsidP="009D24F4">
            <w:pPr>
              <w:spacing w:line="252" w:lineRule="auto"/>
              <w:rPr>
                <w:rFonts w:ascii="Helvetica" w:hAnsi="Helvetica" w:cs="Helvetica"/>
                <w:sz w:val="22"/>
                <w:szCs w:val="22"/>
              </w:rPr>
            </w:pPr>
          </w:p>
        </w:tc>
      </w:tr>
      <w:tr w:rsidR="005F6C65" w14:paraId="24EE3096" w14:textId="77777777" w:rsidTr="009D24F4">
        <w:tc>
          <w:tcPr>
            <w:tcW w:w="7345" w:type="dxa"/>
            <w:tcBorders>
              <w:top w:val="nil"/>
              <w:left w:val="nil"/>
              <w:bottom w:val="nil"/>
              <w:right w:val="nil"/>
            </w:tcBorders>
          </w:tcPr>
          <w:p w14:paraId="53AD0A15"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0689DCC"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87A709A"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C3EA773"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AAAC903" w14:textId="77777777" w:rsidR="005F6C65" w:rsidRDefault="005F6C65" w:rsidP="009D24F4">
            <w:pPr>
              <w:spacing w:line="252" w:lineRule="auto"/>
              <w:rPr>
                <w:rFonts w:ascii="Helvetica" w:hAnsi="Helvetica" w:cs="Helvetica"/>
                <w:sz w:val="6"/>
                <w:szCs w:val="6"/>
              </w:rPr>
            </w:pPr>
          </w:p>
        </w:tc>
      </w:tr>
      <w:tr w:rsidR="005F6C65" w14:paraId="2F3E63C1" w14:textId="77777777" w:rsidTr="009D24F4">
        <w:tc>
          <w:tcPr>
            <w:tcW w:w="7345" w:type="dxa"/>
            <w:tcBorders>
              <w:top w:val="nil"/>
              <w:left w:val="nil"/>
              <w:bottom w:val="nil"/>
              <w:right w:val="nil"/>
            </w:tcBorders>
            <w:hideMark/>
          </w:tcPr>
          <w:p w14:paraId="60CAC2AE" w14:textId="77777777" w:rsidR="005F6C65" w:rsidRPr="00B47583" w:rsidRDefault="005F6C65" w:rsidP="009D24F4">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5D9B8565"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32595B05"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90594CD"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62A48F9" w14:textId="77777777" w:rsidR="005F6C65" w:rsidRDefault="005F6C65" w:rsidP="009D24F4">
            <w:pPr>
              <w:spacing w:line="252" w:lineRule="auto"/>
              <w:rPr>
                <w:rFonts w:ascii="Helvetica" w:hAnsi="Helvetica" w:cs="Helvetica"/>
                <w:sz w:val="22"/>
                <w:szCs w:val="22"/>
              </w:rPr>
            </w:pPr>
          </w:p>
        </w:tc>
      </w:tr>
      <w:tr w:rsidR="005F6C65" w14:paraId="4325B5A8" w14:textId="77777777" w:rsidTr="009D24F4">
        <w:tc>
          <w:tcPr>
            <w:tcW w:w="7345" w:type="dxa"/>
            <w:tcBorders>
              <w:top w:val="nil"/>
              <w:left w:val="nil"/>
              <w:bottom w:val="nil"/>
              <w:right w:val="nil"/>
            </w:tcBorders>
          </w:tcPr>
          <w:p w14:paraId="0785C127"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14FA712"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7C93654"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D3617B8"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F38DA90" w14:textId="77777777" w:rsidR="005F6C65" w:rsidRDefault="005F6C65" w:rsidP="009D24F4">
            <w:pPr>
              <w:spacing w:line="252" w:lineRule="auto"/>
              <w:rPr>
                <w:rFonts w:ascii="Helvetica" w:hAnsi="Helvetica" w:cs="Helvetica"/>
                <w:sz w:val="6"/>
                <w:szCs w:val="6"/>
              </w:rPr>
            </w:pPr>
          </w:p>
        </w:tc>
      </w:tr>
      <w:tr w:rsidR="005F6C65" w14:paraId="21F24E33" w14:textId="77777777" w:rsidTr="009D24F4">
        <w:tc>
          <w:tcPr>
            <w:tcW w:w="7345" w:type="dxa"/>
            <w:tcBorders>
              <w:top w:val="nil"/>
              <w:left w:val="nil"/>
              <w:bottom w:val="nil"/>
              <w:right w:val="nil"/>
            </w:tcBorders>
            <w:hideMark/>
          </w:tcPr>
          <w:p w14:paraId="18B6C4E0" w14:textId="77777777" w:rsidR="005F6C65" w:rsidRDefault="005F6C65" w:rsidP="009D24F4">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36AB8CDC" w14:textId="77777777" w:rsidR="005F6C65" w:rsidRDefault="005F6C65" w:rsidP="009D24F4">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E479256" w14:textId="77777777" w:rsidR="005F6C65" w:rsidRDefault="005F6C65" w:rsidP="009D24F4">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AC5D2D8"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2368E00" w14:textId="77777777" w:rsidR="005F6C65" w:rsidRDefault="005F6C65" w:rsidP="009D24F4">
            <w:pPr>
              <w:spacing w:line="252" w:lineRule="auto"/>
              <w:rPr>
                <w:rFonts w:ascii="Helvetica" w:hAnsi="Helvetica" w:cs="Helvetica"/>
                <w:sz w:val="22"/>
                <w:szCs w:val="22"/>
              </w:rPr>
            </w:pPr>
          </w:p>
        </w:tc>
      </w:tr>
      <w:tr w:rsidR="005F6C65" w14:paraId="06AC9EE5" w14:textId="77777777" w:rsidTr="009D24F4">
        <w:tc>
          <w:tcPr>
            <w:tcW w:w="7345" w:type="dxa"/>
            <w:tcBorders>
              <w:top w:val="nil"/>
              <w:left w:val="nil"/>
              <w:bottom w:val="single" w:sz="4" w:space="0" w:color="auto"/>
              <w:right w:val="nil"/>
            </w:tcBorders>
          </w:tcPr>
          <w:p w14:paraId="67AEB6D8" w14:textId="77777777" w:rsidR="005F6C65" w:rsidRDefault="005F6C65" w:rsidP="009D24F4">
            <w:pPr>
              <w:spacing w:line="252" w:lineRule="auto"/>
              <w:ind w:right="180"/>
              <w:rPr>
                <w:sz w:val="6"/>
                <w:szCs w:val="6"/>
              </w:rPr>
            </w:pPr>
          </w:p>
        </w:tc>
        <w:tc>
          <w:tcPr>
            <w:tcW w:w="281" w:type="dxa"/>
            <w:tcBorders>
              <w:top w:val="nil"/>
              <w:left w:val="nil"/>
              <w:bottom w:val="nil"/>
              <w:right w:val="nil"/>
            </w:tcBorders>
          </w:tcPr>
          <w:p w14:paraId="34A95EC7" w14:textId="77777777" w:rsidR="005F6C65" w:rsidRDefault="005F6C65" w:rsidP="009D24F4">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60A5B7C1" w14:textId="77777777" w:rsidR="005F6C65" w:rsidRDefault="005F6C65" w:rsidP="009D24F4">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087618C" w14:textId="77777777" w:rsidR="005F6C65" w:rsidRDefault="005F6C65" w:rsidP="009D24F4">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4B60A0E" w14:textId="77777777" w:rsidR="005F6C65" w:rsidRDefault="005F6C65" w:rsidP="009D24F4">
            <w:pPr>
              <w:spacing w:line="252" w:lineRule="auto"/>
              <w:rPr>
                <w:rFonts w:ascii="Helvetica" w:hAnsi="Helvetica" w:cs="Helvetica"/>
                <w:sz w:val="6"/>
                <w:szCs w:val="6"/>
              </w:rPr>
            </w:pPr>
          </w:p>
        </w:tc>
      </w:tr>
      <w:tr w:rsidR="005F6C65" w14:paraId="40D52343" w14:textId="77777777" w:rsidTr="009D24F4">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27586892" w14:textId="77777777" w:rsidR="005F6C65" w:rsidRDefault="005F6C65" w:rsidP="009D24F4">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05B0776B" w14:textId="77777777" w:rsidR="005F6C65" w:rsidRDefault="005F6C65" w:rsidP="009D24F4">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DE1F732" w14:textId="77777777" w:rsidR="005F6C65" w:rsidRDefault="005F6C65" w:rsidP="009D24F4">
            <w:pPr>
              <w:spacing w:line="252" w:lineRule="auto"/>
              <w:rPr>
                <w:rFonts w:ascii="Helvetica" w:hAnsi="Helvetica" w:cs="Helvetica"/>
                <w:sz w:val="22"/>
                <w:szCs w:val="22"/>
              </w:rPr>
            </w:pPr>
          </w:p>
        </w:tc>
      </w:tr>
    </w:tbl>
    <w:p w14:paraId="4BB6A2F9"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12B25EA0" w14:textId="77777777" w:rsidTr="009D24F4">
        <w:tc>
          <w:tcPr>
            <w:tcW w:w="10918" w:type="dxa"/>
            <w:gridSpan w:val="6"/>
            <w:tcBorders>
              <w:top w:val="nil"/>
              <w:left w:val="nil"/>
              <w:bottom w:val="nil"/>
              <w:right w:val="nil"/>
            </w:tcBorders>
            <w:hideMark/>
          </w:tcPr>
          <w:p w14:paraId="3896F7EF" w14:textId="77777777" w:rsidR="005F6C65" w:rsidRDefault="005F6C65" w:rsidP="009D24F4">
            <w:pPr>
              <w:spacing w:line="252" w:lineRule="auto"/>
              <w:rPr>
                <w:rFonts w:ascii="Helvetica" w:hAnsi="Helvetica" w:cs="Helvetica"/>
              </w:rPr>
            </w:pPr>
            <w:r>
              <w:rPr>
                <w:rFonts w:ascii="Helvetica" w:hAnsi="Helvetica" w:cs="Helvetica"/>
                <w:b/>
              </w:rPr>
              <w:t>Religious affiliation or community background:</w:t>
            </w:r>
          </w:p>
        </w:tc>
      </w:tr>
      <w:tr w:rsidR="005F6C65" w14:paraId="66EFFFA0" w14:textId="77777777" w:rsidTr="009D24F4">
        <w:tc>
          <w:tcPr>
            <w:tcW w:w="10918" w:type="dxa"/>
            <w:gridSpan w:val="6"/>
            <w:tcBorders>
              <w:top w:val="nil"/>
              <w:left w:val="nil"/>
              <w:bottom w:val="nil"/>
              <w:right w:val="nil"/>
            </w:tcBorders>
            <w:hideMark/>
          </w:tcPr>
          <w:p w14:paraId="5FE4C896" w14:textId="77777777" w:rsidR="005F6C65" w:rsidRDefault="005F6C65" w:rsidP="009D24F4">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3201C358" w14:textId="77777777" w:rsidTr="009D24F4">
        <w:tc>
          <w:tcPr>
            <w:tcW w:w="7555" w:type="dxa"/>
            <w:tcBorders>
              <w:top w:val="nil"/>
              <w:left w:val="nil"/>
              <w:bottom w:val="nil"/>
              <w:right w:val="nil"/>
            </w:tcBorders>
          </w:tcPr>
          <w:p w14:paraId="202E94DD" w14:textId="77777777" w:rsidR="005F6C65" w:rsidRDefault="005F6C65" w:rsidP="009D24F4">
            <w:pPr>
              <w:spacing w:line="252" w:lineRule="auto"/>
              <w:ind w:right="180" w:firstLine="720"/>
              <w:rPr>
                <w:sz w:val="6"/>
                <w:szCs w:val="6"/>
              </w:rPr>
            </w:pPr>
          </w:p>
        </w:tc>
        <w:tc>
          <w:tcPr>
            <w:tcW w:w="284" w:type="dxa"/>
            <w:tcBorders>
              <w:top w:val="nil"/>
              <w:left w:val="nil"/>
              <w:bottom w:val="nil"/>
              <w:right w:val="nil"/>
            </w:tcBorders>
          </w:tcPr>
          <w:p w14:paraId="36119FCD"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5D2C5A2E"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98C8755"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F307B94" w14:textId="77777777" w:rsidR="005F6C65" w:rsidRDefault="005F6C65" w:rsidP="009D24F4">
            <w:pPr>
              <w:spacing w:line="252" w:lineRule="auto"/>
              <w:rPr>
                <w:rFonts w:ascii="Helvetica" w:hAnsi="Helvetica" w:cs="Helvetica"/>
                <w:sz w:val="6"/>
                <w:szCs w:val="6"/>
              </w:rPr>
            </w:pPr>
          </w:p>
        </w:tc>
      </w:tr>
      <w:tr w:rsidR="005F6C65" w14:paraId="6F6B9233" w14:textId="77777777" w:rsidTr="009D24F4">
        <w:tc>
          <w:tcPr>
            <w:tcW w:w="7555" w:type="dxa"/>
            <w:tcBorders>
              <w:top w:val="nil"/>
              <w:left w:val="nil"/>
              <w:bottom w:val="nil"/>
              <w:right w:val="nil"/>
            </w:tcBorders>
            <w:hideMark/>
          </w:tcPr>
          <w:p w14:paraId="08AFD413" w14:textId="77777777" w:rsidR="005F6C65" w:rsidRDefault="005F6C65" w:rsidP="009D24F4">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C678CDB"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B9390FE"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72E152C"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DEF1BF6"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5910AA8C" w14:textId="77777777" w:rsidR="005F6C65" w:rsidRDefault="005F6C65" w:rsidP="009D24F4">
            <w:pPr>
              <w:spacing w:line="252" w:lineRule="auto"/>
              <w:rPr>
                <w:rFonts w:ascii="Helvetica" w:hAnsi="Helvetica" w:cs="Helvetica"/>
                <w:sz w:val="22"/>
                <w:szCs w:val="22"/>
              </w:rPr>
            </w:pPr>
          </w:p>
        </w:tc>
      </w:tr>
      <w:tr w:rsidR="005F6C65" w14:paraId="1B29D533" w14:textId="77777777" w:rsidTr="009D24F4">
        <w:tc>
          <w:tcPr>
            <w:tcW w:w="7555" w:type="dxa"/>
            <w:tcBorders>
              <w:top w:val="nil"/>
              <w:left w:val="nil"/>
              <w:bottom w:val="nil"/>
              <w:right w:val="nil"/>
            </w:tcBorders>
          </w:tcPr>
          <w:p w14:paraId="0CD4AA76"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59C3520"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64AEF8AB"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2786B57A"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5ECDEBC" w14:textId="77777777" w:rsidR="005F6C65" w:rsidRDefault="005F6C65" w:rsidP="009D24F4">
            <w:pPr>
              <w:spacing w:line="252" w:lineRule="auto"/>
              <w:rPr>
                <w:rFonts w:ascii="Helvetica" w:hAnsi="Helvetica" w:cs="Helvetica"/>
                <w:sz w:val="6"/>
                <w:szCs w:val="6"/>
              </w:rPr>
            </w:pPr>
          </w:p>
        </w:tc>
      </w:tr>
      <w:tr w:rsidR="005F6C65" w14:paraId="459D034B" w14:textId="77777777" w:rsidTr="009D24F4">
        <w:tc>
          <w:tcPr>
            <w:tcW w:w="7555" w:type="dxa"/>
            <w:tcBorders>
              <w:top w:val="nil"/>
              <w:left w:val="nil"/>
              <w:bottom w:val="nil"/>
              <w:right w:val="nil"/>
            </w:tcBorders>
            <w:hideMark/>
          </w:tcPr>
          <w:p w14:paraId="2EE4C598" w14:textId="77777777" w:rsidR="005F6C65" w:rsidRDefault="005F6C65" w:rsidP="009D24F4">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97D1750"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6EF4094A"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31542B0" w14:textId="77777777" w:rsidR="005F6C65" w:rsidRDefault="005F6C65" w:rsidP="009D24F4">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1AC1582"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41C1DF36" w14:textId="77777777" w:rsidR="005F6C65" w:rsidRDefault="005F6C65" w:rsidP="009D24F4">
            <w:pPr>
              <w:spacing w:line="252" w:lineRule="auto"/>
              <w:rPr>
                <w:rFonts w:ascii="Helvetica" w:hAnsi="Helvetica" w:cs="Helvetica"/>
                <w:sz w:val="22"/>
                <w:szCs w:val="22"/>
              </w:rPr>
            </w:pPr>
          </w:p>
        </w:tc>
      </w:tr>
      <w:tr w:rsidR="005F6C65" w14:paraId="403DD29B" w14:textId="77777777" w:rsidTr="009D24F4">
        <w:tc>
          <w:tcPr>
            <w:tcW w:w="7555" w:type="dxa"/>
            <w:tcBorders>
              <w:top w:val="nil"/>
              <w:left w:val="nil"/>
              <w:bottom w:val="nil"/>
              <w:right w:val="nil"/>
            </w:tcBorders>
          </w:tcPr>
          <w:p w14:paraId="33943B93"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58BE3C62"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51F6E78"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71DDB686"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1B03714" w14:textId="77777777" w:rsidR="005F6C65" w:rsidRDefault="005F6C65" w:rsidP="009D24F4">
            <w:pPr>
              <w:spacing w:line="252" w:lineRule="auto"/>
              <w:rPr>
                <w:rFonts w:ascii="Helvetica" w:hAnsi="Helvetica" w:cs="Helvetica"/>
                <w:sz w:val="6"/>
                <w:szCs w:val="6"/>
              </w:rPr>
            </w:pPr>
          </w:p>
        </w:tc>
      </w:tr>
      <w:tr w:rsidR="005F6C65" w14:paraId="469AABCB" w14:textId="77777777" w:rsidTr="009D24F4">
        <w:tc>
          <w:tcPr>
            <w:tcW w:w="7555" w:type="dxa"/>
            <w:tcBorders>
              <w:top w:val="nil"/>
              <w:left w:val="nil"/>
              <w:bottom w:val="nil"/>
              <w:right w:val="nil"/>
            </w:tcBorders>
            <w:hideMark/>
          </w:tcPr>
          <w:p w14:paraId="1EC56412" w14:textId="77777777" w:rsidR="005F6C65" w:rsidRDefault="005F6C65" w:rsidP="009D24F4">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159CBF43"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9623413"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774825D"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1BB9EBE0" w14:textId="77777777" w:rsidR="005F6C65" w:rsidRDefault="005F6C65" w:rsidP="009D24F4">
            <w:pPr>
              <w:spacing w:line="252" w:lineRule="auto"/>
              <w:rPr>
                <w:rFonts w:ascii="Helvetica" w:hAnsi="Helvetica" w:cs="Helvetica"/>
                <w:sz w:val="22"/>
                <w:szCs w:val="22"/>
              </w:rPr>
            </w:pPr>
          </w:p>
        </w:tc>
      </w:tr>
      <w:tr w:rsidR="005F6C65" w14:paraId="04E7B8E9" w14:textId="77777777" w:rsidTr="009D24F4">
        <w:tc>
          <w:tcPr>
            <w:tcW w:w="7555" w:type="dxa"/>
            <w:tcBorders>
              <w:top w:val="nil"/>
              <w:left w:val="nil"/>
              <w:bottom w:val="nil"/>
              <w:right w:val="nil"/>
            </w:tcBorders>
          </w:tcPr>
          <w:p w14:paraId="36BD6629"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1B04FD73"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97BF45A"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359F6CA"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D5D71E7" w14:textId="77777777" w:rsidR="005F6C65" w:rsidRDefault="005F6C65" w:rsidP="009D24F4">
            <w:pPr>
              <w:spacing w:line="252" w:lineRule="auto"/>
              <w:rPr>
                <w:rFonts w:ascii="Helvetica" w:hAnsi="Helvetica" w:cs="Helvetica"/>
                <w:sz w:val="6"/>
                <w:szCs w:val="6"/>
              </w:rPr>
            </w:pPr>
          </w:p>
        </w:tc>
      </w:tr>
      <w:tr w:rsidR="005F6C65" w14:paraId="3BE74DAD" w14:textId="77777777" w:rsidTr="009D24F4">
        <w:tc>
          <w:tcPr>
            <w:tcW w:w="7555" w:type="dxa"/>
            <w:tcBorders>
              <w:top w:val="nil"/>
              <w:left w:val="nil"/>
              <w:bottom w:val="nil"/>
              <w:right w:val="nil"/>
            </w:tcBorders>
            <w:hideMark/>
          </w:tcPr>
          <w:p w14:paraId="48AD7E36" w14:textId="77777777" w:rsidR="005F6C65" w:rsidRDefault="005F6C65" w:rsidP="009D24F4">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42CFC6F7" w14:textId="77777777" w:rsidR="005F6C65" w:rsidRDefault="005F6C65" w:rsidP="009D24F4">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810DA68" w14:textId="77777777" w:rsidR="005F6C65" w:rsidRDefault="005F6C65" w:rsidP="009D24F4">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997981A" w14:textId="77777777" w:rsidR="005F6C65" w:rsidRDefault="005F6C65" w:rsidP="009D24F4">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47B312DC" w14:textId="77777777" w:rsidR="005F6C65" w:rsidRDefault="005F6C65" w:rsidP="009D24F4">
            <w:pPr>
              <w:spacing w:line="252" w:lineRule="auto"/>
              <w:rPr>
                <w:rFonts w:ascii="Helvetica" w:hAnsi="Helvetica" w:cs="Helvetica"/>
                <w:sz w:val="22"/>
                <w:szCs w:val="22"/>
              </w:rPr>
            </w:pPr>
          </w:p>
        </w:tc>
      </w:tr>
      <w:tr w:rsidR="005F6C65" w14:paraId="2D0B5141" w14:textId="77777777" w:rsidTr="009D24F4">
        <w:tc>
          <w:tcPr>
            <w:tcW w:w="7555" w:type="dxa"/>
            <w:tcBorders>
              <w:top w:val="nil"/>
              <w:left w:val="nil"/>
              <w:bottom w:val="nil"/>
              <w:right w:val="nil"/>
            </w:tcBorders>
          </w:tcPr>
          <w:p w14:paraId="339BB1D3" w14:textId="77777777" w:rsidR="005F6C65" w:rsidRDefault="005F6C65" w:rsidP="009D24F4">
            <w:pPr>
              <w:spacing w:line="252" w:lineRule="auto"/>
              <w:ind w:right="180"/>
              <w:rPr>
                <w:sz w:val="6"/>
                <w:szCs w:val="6"/>
              </w:rPr>
            </w:pPr>
          </w:p>
        </w:tc>
        <w:tc>
          <w:tcPr>
            <w:tcW w:w="284" w:type="dxa"/>
            <w:tcBorders>
              <w:top w:val="nil"/>
              <w:left w:val="nil"/>
              <w:bottom w:val="nil"/>
              <w:right w:val="nil"/>
            </w:tcBorders>
          </w:tcPr>
          <w:p w14:paraId="7701CC88" w14:textId="77777777" w:rsidR="005F6C65" w:rsidRDefault="005F6C65" w:rsidP="009D24F4">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1B10784B" w14:textId="77777777" w:rsidR="005F6C65" w:rsidRDefault="005F6C65" w:rsidP="009D24F4">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1E38486" w14:textId="77777777" w:rsidR="005F6C65" w:rsidRDefault="005F6C65" w:rsidP="009D24F4">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05FFA1E" w14:textId="77777777" w:rsidR="005F6C65" w:rsidRDefault="005F6C65" w:rsidP="009D24F4">
            <w:pPr>
              <w:spacing w:line="252" w:lineRule="auto"/>
              <w:rPr>
                <w:rFonts w:ascii="Helvetica" w:hAnsi="Helvetica" w:cs="Helvetica"/>
                <w:sz w:val="6"/>
                <w:szCs w:val="6"/>
              </w:rPr>
            </w:pPr>
          </w:p>
        </w:tc>
      </w:tr>
      <w:tr w:rsidR="005F6C65" w14:paraId="6F8D1FF0" w14:textId="77777777" w:rsidTr="009D24F4">
        <w:trPr>
          <w:trHeight w:val="285"/>
        </w:trPr>
        <w:tc>
          <w:tcPr>
            <w:tcW w:w="10918" w:type="dxa"/>
            <w:gridSpan w:val="6"/>
            <w:tcBorders>
              <w:top w:val="nil"/>
              <w:left w:val="nil"/>
              <w:bottom w:val="nil"/>
              <w:right w:val="nil"/>
            </w:tcBorders>
            <w:hideMark/>
          </w:tcPr>
          <w:p w14:paraId="2638E3EF" w14:textId="77777777" w:rsidR="005F6C65" w:rsidRDefault="005F6C65" w:rsidP="009D24F4">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140F2B68"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290B05AA" w14:textId="77777777" w:rsidTr="009D24F4">
        <w:tc>
          <w:tcPr>
            <w:tcW w:w="3838" w:type="dxa"/>
            <w:hideMark/>
          </w:tcPr>
          <w:p w14:paraId="2500F9F1" w14:textId="77777777" w:rsidR="005F6C65" w:rsidRDefault="005F6C65" w:rsidP="009D24F4">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31815F21" w14:textId="77777777" w:rsidR="005F6C65" w:rsidRDefault="005F6C65" w:rsidP="009D24F4">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4B2B40E4"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556544BE" w14:textId="77777777" w:rsidR="005F6C65" w:rsidRDefault="005F6C65" w:rsidP="009D24F4">
            <w:pPr>
              <w:spacing w:line="252" w:lineRule="auto"/>
              <w:rPr>
                <w:rFonts w:ascii="Helvetica" w:hAnsi="Helvetica" w:cs="Helvetica"/>
                <w:sz w:val="22"/>
                <w:szCs w:val="22"/>
              </w:rPr>
            </w:pPr>
          </w:p>
        </w:tc>
      </w:tr>
      <w:tr w:rsidR="005F6C65" w14:paraId="1EFF415C" w14:textId="77777777" w:rsidTr="009D24F4">
        <w:tc>
          <w:tcPr>
            <w:tcW w:w="3838" w:type="dxa"/>
            <w:tcBorders>
              <w:top w:val="nil"/>
              <w:left w:val="nil"/>
              <w:bottom w:val="nil"/>
              <w:right w:val="single" w:sz="4" w:space="0" w:color="auto"/>
            </w:tcBorders>
            <w:hideMark/>
          </w:tcPr>
          <w:p w14:paraId="26E52007" w14:textId="77777777" w:rsidR="005F6C65" w:rsidRDefault="005F6C65" w:rsidP="009D24F4">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3F0A7B25" w14:textId="77777777" w:rsidR="005F6C65" w:rsidRDefault="005F6C65" w:rsidP="009D24F4">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102302AD" w14:textId="77777777" w:rsidR="005F6C65" w:rsidRDefault="005F6C65" w:rsidP="009D24F4">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A2A5E39"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366D6D1A" w14:textId="77777777" w:rsidR="005F6C65" w:rsidRDefault="005F6C65" w:rsidP="009D24F4">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159D481D" w14:textId="77777777" w:rsidTr="009D24F4">
        <w:tc>
          <w:tcPr>
            <w:tcW w:w="3838" w:type="dxa"/>
          </w:tcPr>
          <w:p w14:paraId="417B21C4" w14:textId="77777777" w:rsidR="005F6C65" w:rsidRDefault="005F6C65" w:rsidP="009D24F4">
            <w:pPr>
              <w:spacing w:line="252" w:lineRule="auto"/>
              <w:rPr>
                <w:rFonts w:ascii="Helvetica" w:hAnsi="Helvetica" w:cs="Helvetica"/>
                <w:sz w:val="6"/>
                <w:szCs w:val="6"/>
              </w:rPr>
            </w:pPr>
          </w:p>
        </w:tc>
        <w:tc>
          <w:tcPr>
            <w:tcW w:w="240" w:type="dxa"/>
          </w:tcPr>
          <w:p w14:paraId="2BCB30A6"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D161EFB" w14:textId="77777777" w:rsidR="005F6C65" w:rsidRDefault="005F6C65" w:rsidP="009D24F4">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44AF5262" w14:textId="77777777" w:rsidR="005F6C65" w:rsidRDefault="005F6C65" w:rsidP="009D24F4">
            <w:pPr>
              <w:spacing w:line="252" w:lineRule="auto"/>
              <w:rPr>
                <w:rFonts w:ascii="Helvetica" w:hAnsi="Helvetica" w:cs="Helvetica"/>
                <w:sz w:val="6"/>
                <w:szCs w:val="6"/>
              </w:rPr>
            </w:pPr>
          </w:p>
        </w:tc>
        <w:tc>
          <w:tcPr>
            <w:tcW w:w="1320" w:type="dxa"/>
          </w:tcPr>
          <w:p w14:paraId="14F85338" w14:textId="77777777" w:rsidR="005F6C65" w:rsidRDefault="005F6C65" w:rsidP="009D24F4">
            <w:pPr>
              <w:spacing w:line="252" w:lineRule="auto"/>
              <w:rPr>
                <w:rFonts w:ascii="Helvetica" w:hAnsi="Helvetica" w:cs="Helvetica"/>
                <w:sz w:val="6"/>
                <w:szCs w:val="6"/>
              </w:rPr>
            </w:pPr>
          </w:p>
        </w:tc>
      </w:tr>
      <w:tr w:rsidR="005F6C65" w14:paraId="0CD0E52D" w14:textId="77777777" w:rsidTr="009D24F4">
        <w:tc>
          <w:tcPr>
            <w:tcW w:w="3838" w:type="dxa"/>
            <w:hideMark/>
          </w:tcPr>
          <w:p w14:paraId="4DE43FED"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48753433"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53605ED8"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332367E6"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7055BDD1"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45FDDE8" w14:textId="77777777" w:rsidR="005F6C65" w:rsidRDefault="005F6C65" w:rsidP="009D24F4">
            <w:pPr>
              <w:spacing w:line="252" w:lineRule="auto"/>
              <w:rPr>
                <w:rFonts w:ascii="Helvetica" w:hAnsi="Helvetica" w:cs="Helvetica"/>
                <w:sz w:val="22"/>
                <w:szCs w:val="22"/>
              </w:rPr>
            </w:pPr>
          </w:p>
        </w:tc>
      </w:tr>
      <w:tr w:rsidR="005F6C65" w14:paraId="4031A4E1" w14:textId="77777777" w:rsidTr="009D24F4">
        <w:tc>
          <w:tcPr>
            <w:tcW w:w="3838" w:type="dxa"/>
          </w:tcPr>
          <w:p w14:paraId="44F4A54C" w14:textId="77777777" w:rsidR="005F6C65" w:rsidRDefault="005F6C65" w:rsidP="009D24F4">
            <w:pPr>
              <w:spacing w:line="252" w:lineRule="auto"/>
              <w:rPr>
                <w:rFonts w:ascii="Helvetica" w:hAnsi="Helvetica" w:cs="Helvetica"/>
                <w:sz w:val="6"/>
                <w:szCs w:val="6"/>
              </w:rPr>
            </w:pPr>
          </w:p>
        </w:tc>
        <w:tc>
          <w:tcPr>
            <w:tcW w:w="240" w:type="dxa"/>
          </w:tcPr>
          <w:p w14:paraId="7876260E" w14:textId="77777777" w:rsidR="005F6C65" w:rsidRDefault="005F6C65" w:rsidP="009D24F4">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679ED1EE" w14:textId="77777777" w:rsidR="005F6C65" w:rsidRDefault="005F6C65" w:rsidP="009D24F4">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52E89890" w14:textId="77777777" w:rsidR="005F6C65" w:rsidRDefault="005F6C65" w:rsidP="009D24F4">
            <w:pPr>
              <w:spacing w:line="252" w:lineRule="auto"/>
              <w:rPr>
                <w:rFonts w:ascii="Helvetica" w:hAnsi="Helvetica" w:cs="Helvetica"/>
                <w:sz w:val="6"/>
                <w:szCs w:val="6"/>
              </w:rPr>
            </w:pPr>
          </w:p>
        </w:tc>
      </w:tr>
      <w:tr w:rsidR="005F6C65" w14:paraId="234B2FB2" w14:textId="77777777" w:rsidTr="009D24F4">
        <w:tc>
          <w:tcPr>
            <w:tcW w:w="3838" w:type="dxa"/>
            <w:hideMark/>
          </w:tcPr>
          <w:p w14:paraId="4B8F1A0A" w14:textId="77777777" w:rsidR="005F6C65" w:rsidRDefault="005F6C65" w:rsidP="009D24F4">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4BE6C45A" w14:textId="77777777" w:rsidR="005F6C65" w:rsidRDefault="005F6C65" w:rsidP="009D24F4">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F079EEA" w14:textId="77777777" w:rsidR="005F6C65" w:rsidRDefault="005F6C65" w:rsidP="009D24F4">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12685845" w14:textId="77777777" w:rsidR="005F6C65" w:rsidRDefault="005F6C65" w:rsidP="009D24F4">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80EF9DA" w14:textId="77777777" w:rsidR="005F6C65" w:rsidRDefault="005F6C65" w:rsidP="009D24F4">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0193EF2D" w14:textId="77777777" w:rsidR="005F6C65" w:rsidRDefault="005F6C65" w:rsidP="009D24F4">
            <w:pPr>
              <w:spacing w:line="252" w:lineRule="auto"/>
              <w:rPr>
                <w:rFonts w:ascii="Helvetica" w:hAnsi="Helvetica" w:cs="Helvetica"/>
                <w:sz w:val="22"/>
                <w:szCs w:val="22"/>
              </w:rPr>
            </w:pPr>
          </w:p>
        </w:tc>
      </w:tr>
    </w:tbl>
    <w:p w14:paraId="167188CC"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51FC4EB0" w14:textId="77777777" w:rsidTr="00E979BC">
        <w:trPr>
          <w:gridAfter w:val="1"/>
          <w:wAfter w:w="94" w:type="dxa"/>
        </w:trPr>
        <w:tc>
          <w:tcPr>
            <w:tcW w:w="11037" w:type="dxa"/>
            <w:gridSpan w:val="13"/>
            <w:hideMark/>
          </w:tcPr>
          <w:p w14:paraId="1C99C3E1"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49C03E4" w14:textId="77777777" w:rsidTr="00E979BC">
        <w:trPr>
          <w:gridAfter w:val="1"/>
          <w:wAfter w:w="94" w:type="dxa"/>
        </w:trPr>
        <w:tc>
          <w:tcPr>
            <w:tcW w:w="11037" w:type="dxa"/>
            <w:gridSpan w:val="13"/>
            <w:hideMark/>
          </w:tcPr>
          <w:p w14:paraId="5763A41E"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2413C6F8" w14:textId="77777777" w:rsidTr="00E979BC">
        <w:trPr>
          <w:trHeight w:val="80"/>
        </w:trPr>
        <w:tc>
          <w:tcPr>
            <w:tcW w:w="2673" w:type="dxa"/>
          </w:tcPr>
          <w:p w14:paraId="104E1860" w14:textId="77777777" w:rsidR="00E979BC" w:rsidRDefault="00E979BC">
            <w:pPr>
              <w:spacing w:line="252" w:lineRule="auto"/>
              <w:rPr>
                <w:rFonts w:ascii="Helvetica" w:hAnsi="Helvetica" w:cs="Helvetica"/>
                <w:sz w:val="6"/>
                <w:szCs w:val="6"/>
              </w:rPr>
            </w:pPr>
          </w:p>
        </w:tc>
        <w:tc>
          <w:tcPr>
            <w:tcW w:w="284" w:type="dxa"/>
          </w:tcPr>
          <w:p w14:paraId="1F09C67C"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551051F2" w14:textId="77777777" w:rsidR="00E979BC" w:rsidRDefault="00E979BC">
            <w:pPr>
              <w:spacing w:line="252" w:lineRule="auto"/>
              <w:rPr>
                <w:rFonts w:ascii="Helvetica" w:hAnsi="Helvetica" w:cs="Helvetica"/>
                <w:sz w:val="6"/>
                <w:szCs w:val="6"/>
              </w:rPr>
            </w:pPr>
          </w:p>
        </w:tc>
        <w:tc>
          <w:tcPr>
            <w:tcW w:w="283" w:type="dxa"/>
          </w:tcPr>
          <w:p w14:paraId="6E249504" w14:textId="77777777" w:rsidR="00E979BC" w:rsidRDefault="00E979BC">
            <w:pPr>
              <w:spacing w:line="252" w:lineRule="auto"/>
              <w:rPr>
                <w:rFonts w:ascii="Helvetica" w:hAnsi="Helvetica" w:cs="Helvetica"/>
                <w:sz w:val="6"/>
                <w:szCs w:val="6"/>
              </w:rPr>
            </w:pPr>
          </w:p>
        </w:tc>
        <w:tc>
          <w:tcPr>
            <w:tcW w:w="1985" w:type="dxa"/>
          </w:tcPr>
          <w:p w14:paraId="0C75AE12" w14:textId="77777777" w:rsidR="00E979BC" w:rsidRDefault="00E979BC">
            <w:pPr>
              <w:spacing w:line="252" w:lineRule="auto"/>
              <w:rPr>
                <w:rFonts w:ascii="Helvetica" w:hAnsi="Helvetica" w:cs="Helvetica"/>
                <w:sz w:val="6"/>
                <w:szCs w:val="6"/>
              </w:rPr>
            </w:pPr>
          </w:p>
        </w:tc>
        <w:tc>
          <w:tcPr>
            <w:tcW w:w="283" w:type="dxa"/>
          </w:tcPr>
          <w:p w14:paraId="19A3A682"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36378505" w14:textId="77777777" w:rsidR="00E979BC" w:rsidRDefault="00E979BC">
            <w:pPr>
              <w:spacing w:line="252" w:lineRule="auto"/>
              <w:rPr>
                <w:rFonts w:ascii="Helvetica" w:hAnsi="Helvetica" w:cs="Helvetica"/>
                <w:sz w:val="6"/>
                <w:szCs w:val="6"/>
              </w:rPr>
            </w:pPr>
          </w:p>
        </w:tc>
        <w:tc>
          <w:tcPr>
            <w:tcW w:w="284" w:type="dxa"/>
          </w:tcPr>
          <w:p w14:paraId="0AF6E8B6" w14:textId="77777777" w:rsidR="00E979BC" w:rsidRDefault="00E979BC">
            <w:pPr>
              <w:spacing w:line="252" w:lineRule="auto"/>
              <w:rPr>
                <w:rFonts w:ascii="Helvetica" w:hAnsi="Helvetica" w:cs="Helvetica"/>
                <w:sz w:val="6"/>
                <w:szCs w:val="6"/>
              </w:rPr>
            </w:pPr>
          </w:p>
        </w:tc>
        <w:tc>
          <w:tcPr>
            <w:tcW w:w="3260" w:type="dxa"/>
            <w:gridSpan w:val="2"/>
          </w:tcPr>
          <w:p w14:paraId="3D4A4411" w14:textId="77777777" w:rsidR="00E979BC" w:rsidRDefault="00E979BC">
            <w:pPr>
              <w:spacing w:line="252" w:lineRule="auto"/>
              <w:rPr>
                <w:rFonts w:ascii="Helvetica" w:hAnsi="Helvetica" w:cs="Helvetica"/>
                <w:sz w:val="6"/>
                <w:szCs w:val="6"/>
              </w:rPr>
            </w:pPr>
          </w:p>
        </w:tc>
        <w:tc>
          <w:tcPr>
            <w:tcW w:w="284" w:type="dxa"/>
          </w:tcPr>
          <w:p w14:paraId="6522119F" w14:textId="77777777" w:rsidR="00E979BC" w:rsidRDefault="00E979BC">
            <w:pPr>
              <w:spacing w:line="252" w:lineRule="auto"/>
              <w:rPr>
                <w:rFonts w:ascii="Helvetica" w:hAnsi="Helvetica" w:cs="Helvetica"/>
                <w:sz w:val="6"/>
                <w:szCs w:val="6"/>
              </w:rPr>
            </w:pPr>
          </w:p>
        </w:tc>
        <w:tc>
          <w:tcPr>
            <w:tcW w:w="425" w:type="dxa"/>
          </w:tcPr>
          <w:p w14:paraId="670AEB9B" w14:textId="77777777" w:rsidR="00E979BC" w:rsidRDefault="00E979BC">
            <w:pPr>
              <w:spacing w:line="252" w:lineRule="auto"/>
              <w:rPr>
                <w:rFonts w:ascii="Helvetica" w:hAnsi="Helvetica" w:cs="Helvetica"/>
                <w:sz w:val="6"/>
                <w:szCs w:val="6"/>
              </w:rPr>
            </w:pPr>
          </w:p>
        </w:tc>
        <w:tc>
          <w:tcPr>
            <w:tcW w:w="236" w:type="dxa"/>
            <w:gridSpan w:val="2"/>
          </w:tcPr>
          <w:p w14:paraId="28FD9A43" w14:textId="77777777" w:rsidR="00E979BC" w:rsidRDefault="00E979BC">
            <w:pPr>
              <w:spacing w:line="252" w:lineRule="auto"/>
              <w:rPr>
                <w:rFonts w:ascii="Helvetica" w:hAnsi="Helvetica" w:cs="Helvetica"/>
                <w:sz w:val="6"/>
                <w:szCs w:val="6"/>
              </w:rPr>
            </w:pPr>
          </w:p>
        </w:tc>
      </w:tr>
      <w:tr w:rsidR="00E979BC" w14:paraId="3AF55E3D" w14:textId="77777777" w:rsidTr="00E979BC">
        <w:trPr>
          <w:gridAfter w:val="1"/>
          <w:wAfter w:w="94" w:type="dxa"/>
        </w:trPr>
        <w:tc>
          <w:tcPr>
            <w:tcW w:w="2673" w:type="dxa"/>
            <w:hideMark/>
          </w:tcPr>
          <w:p w14:paraId="25C4EEA3"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F03B53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C4AC157"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AE7E458" w14:textId="77777777" w:rsidR="00E979BC" w:rsidRDefault="00E979BC">
            <w:pPr>
              <w:spacing w:line="252" w:lineRule="auto"/>
              <w:rPr>
                <w:rFonts w:ascii="Helvetica" w:hAnsi="Helvetica" w:cs="Helvetica"/>
                <w:sz w:val="22"/>
                <w:szCs w:val="22"/>
              </w:rPr>
            </w:pPr>
          </w:p>
        </w:tc>
        <w:tc>
          <w:tcPr>
            <w:tcW w:w="1985" w:type="dxa"/>
            <w:hideMark/>
          </w:tcPr>
          <w:p w14:paraId="2D2FF796"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439F376"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5E3DB1A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7FD57848" w14:textId="77777777" w:rsidR="00E979BC" w:rsidRDefault="00E979BC">
            <w:pPr>
              <w:spacing w:line="252" w:lineRule="auto"/>
              <w:rPr>
                <w:rFonts w:ascii="Helvetica" w:hAnsi="Helvetica" w:cs="Helvetica"/>
                <w:sz w:val="22"/>
                <w:szCs w:val="22"/>
              </w:rPr>
            </w:pPr>
          </w:p>
        </w:tc>
        <w:tc>
          <w:tcPr>
            <w:tcW w:w="3260" w:type="dxa"/>
            <w:gridSpan w:val="2"/>
            <w:hideMark/>
          </w:tcPr>
          <w:p w14:paraId="3B7464D5"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7B4D10D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68B5980" w14:textId="77777777" w:rsidR="00E979BC" w:rsidRDefault="00E979BC">
            <w:pPr>
              <w:spacing w:line="252" w:lineRule="auto"/>
              <w:rPr>
                <w:rFonts w:ascii="Helvetica" w:hAnsi="Helvetica" w:cs="Helvetica"/>
                <w:sz w:val="22"/>
                <w:szCs w:val="22"/>
              </w:rPr>
            </w:pPr>
          </w:p>
        </w:tc>
      </w:tr>
      <w:tr w:rsidR="00E979BC" w14:paraId="645B9B42" w14:textId="77777777" w:rsidTr="00E979BC">
        <w:tc>
          <w:tcPr>
            <w:tcW w:w="2673" w:type="dxa"/>
          </w:tcPr>
          <w:p w14:paraId="722D22B9" w14:textId="77777777" w:rsidR="00E979BC" w:rsidRDefault="00E979BC">
            <w:pPr>
              <w:spacing w:line="252" w:lineRule="auto"/>
              <w:rPr>
                <w:rFonts w:ascii="Helvetica" w:hAnsi="Helvetica" w:cs="Helvetica"/>
                <w:sz w:val="6"/>
                <w:szCs w:val="6"/>
              </w:rPr>
            </w:pPr>
          </w:p>
        </w:tc>
        <w:tc>
          <w:tcPr>
            <w:tcW w:w="284" w:type="dxa"/>
          </w:tcPr>
          <w:p w14:paraId="489A07D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82CC8CE" w14:textId="77777777" w:rsidR="00E979BC" w:rsidRDefault="00E979BC">
            <w:pPr>
              <w:spacing w:line="252" w:lineRule="auto"/>
              <w:rPr>
                <w:rFonts w:ascii="Helvetica" w:hAnsi="Helvetica" w:cs="Helvetica"/>
                <w:sz w:val="6"/>
                <w:szCs w:val="6"/>
              </w:rPr>
            </w:pPr>
          </w:p>
        </w:tc>
        <w:tc>
          <w:tcPr>
            <w:tcW w:w="283" w:type="dxa"/>
          </w:tcPr>
          <w:p w14:paraId="49207C06" w14:textId="77777777" w:rsidR="00E979BC" w:rsidRDefault="00E979BC">
            <w:pPr>
              <w:spacing w:line="252" w:lineRule="auto"/>
              <w:rPr>
                <w:rFonts w:ascii="Helvetica" w:hAnsi="Helvetica" w:cs="Helvetica"/>
                <w:sz w:val="6"/>
                <w:szCs w:val="6"/>
              </w:rPr>
            </w:pPr>
          </w:p>
        </w:tc>
        <w:tc>
          <w:tcPr>
            <w:tcW w:w="1985" w:type="dxa"/>
          </w:tcPr>
          <w:p w14:paraId="7E42CF50" w14:textId="77777777" w:rsidR="00E979BC" w:rsidRDefault="00E979BC">
            <w:pPr>
              <w:spacing w:line="252" w:lineRule="auto"/>
              <w:rPr>
                <w:rFonts w:ascii="Helvetica" w:hAnsi="Helvetica" w:cs="Helvetica"/>
                <w:sz w:val="6"/>
                <w:szCs w:val="6"/>
              </w:rPr>
            </w:pPr>
          </w:p>
        </w:tc>
        <w:tc>
          <w:tcPr>
            <w:tcW w:w="283" w:type="dxa"/>
          </w:tcPr>
          <w:p w14:paraId="641827C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DBBA124" w14:textId="77777777" w:rsidR="00E979BC" w:rsidRDefault="00E979BC">
            <w:pPr>
              <w:spacing w:line="252" w:lineRule="auto"/>
              <w:rPr>
                <w:rFonts w:ascii="Helvetica" w:hAnsi="Helvetica" w:cs="Helvetica"/>
                <w:sz w:val="6"/>
                <w:szCs w:val="6"/>
              </w:rPr>
            </w:pPr>
          </w:p>
        </w:tc>
        <w:tc>
          <w:tcPr>
            <w:tcW w:w="284" w:type="dxa"/>
          </w:tcPr>
          <w:p w14:paraId="7221A85C" w14:textId="77777777" w:rsidR="00E979BC" w:rsidRDefault="00E979BC">
            <w:pPr>
              <w:spacing w:line="252" w:lineRule="auto"/>
              <w:rPr>
                <w:rFonts w:ascii="Helvetica" w:hAnsi="Helvetica" w:cs="Helvetica"/>
                <w:sz w:val="6"/>
                <w:szCs w:val="6"/>
              </w:rPr>
            </w:pPr>
          </w:p>
        </w:tc>
        <w:tc>
          <w:tcPr>
            <w:tcW w:w="3260" w:type="dxa"/>
            <w:gridSpan w:val="2"/>
          </w:tcPr>
          <w:p w14:paraId="1044B9CD" w14:textId="77777777" w:rsidR="00E979BC" w:rsidRDefault="00E979BC">
            <w:pPr>
              <w:spacing w:line="252" w:lineRule="auto"/>
              <w:rPr>
                <w:rFonts w:ascii="Helvetica" w:hAnsi="Helvetica" w:cs="Helvetica"/>
                <w:sz w:val="6"/>
                <w:szCs w:val="6"/>
              </w:rPr>
            </w:pPr>
          </w:p>
        </w:tc>
        <w:tc>
          <w:tcPr>
            <w:tcW w:w="284" w:type="dxa"/>
          </w:tcPr>
          <w:p w14:paraId="3798A200" w14:textId="77777777" w:rsidR="00E979BC" w:rsidRDefault="00E979BC">
            <w:pPr>
              <w:spacing w:line="252" w:lineRule="auto"/>
              <w:rPr>
                <w:rFonts w:ascii="Helvetica" w:hAnsi="Helvetica" w:cs="Helvetica"/>
                <w:sz w:val="6"/>
                <w:szCs w:val="6"/>
              </w:rPr>
            </w:pPr>
          </w:p>
        </w:tc>
        <w:tc>
          <w:tcPr>
            <w:tcW w:w="425" w:type="dxa"/>
          </w:tcPr>
          <w:p w14:paraId="758B9A23" w14:textId="77777777" w:rsidR="00E979BC" w:rsidRDefault="00E979BC">
            <w:pPr>
              <w:spacing w:line="252" w:lineRule="auto"/>
              <w:rPr>
                <w:rFonts w:ascii="Helvetica" w:hAnsi="Helvetica" w:cs="Helvetica"/>
                <w:sz w:val="6"/>
                <w:szCs w:val="6"/>
              </w:rPr>
            </w:pPr>
          </w:p>
        </w:tc>
        <w:tc>
          <w:tcPr>
            <w:tcW w:w="236" w:type="dxa"/>
            <w:gridSpan w:val="2"/>
          </w:tcPr>
          <w:p w14:paraId="07A51D24" w14:textId="77777777" w:rsidR="00E979BC" w:rsidRDefault="00E979BC">
            <w:pPr>
              <w:spacing w:line="252" w:lineRule="auto"/>
              <w:rPr>
                <w:rFonts w:ascii="Helvetica" w:hAnsi="Helvetica" w:cs="Helvetica"/>
                <w:sz w:val="6"/>
                <w:szCs w:val="6"/>
              </w:rPr>
            </w:pPr>
          </w:p>
        </w:tc>
      </w:tr>
      <w:tr w:rsidR="00E979BC" w14:paraId="1861F58A" w14:textId="77777777" w:rsidTr="00E979BC">
        <w:trPr>
          <w:gridAfter w:val="1"/>
          <w:wAfter w:w="94" w:type="dxa"/>
        </w:trPr>
        <w:tc>
          <w:tcPr>
            <w:tcW w:w="2673" w:type="dxa"/>
            <w:hideMark/>
          </w:tcPr>
          <w:p w14:paraId="2960211F"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67E37C8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D2E025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91CAAA3" w14:textId="77777777" w:rsidR="00E979BC" w:rsidRDefault="00E979BC">
            <w:pPr>
              <w:spacing w:line="252" w:lineRule="auto"/>
              <w:rPr>
                <w:rFonts w:ascii="Helvetica" w:hAnsi="Helvetica" w:cs="Helvetica"/>
                <w:sz w:val="22"/>
                <w:szCs w:val="22"/>
              </w:rPr>
            </w:pPr>
          </w:p>
        </w:tc>
        <w:tc>
          <w:tcPr>
            <w:tcW w:w="1985" w:type="dxa"/>
            <w:hideMark/>
          </w:tcPr>
          <w:p w14:paraId="2BCAD953"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0002224"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02A8284"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9DDC7B6" w14:textId="77777777" w:rsidR="00E979BC" w:rsidRDefault="00E979BC">
            <w:pPr>
              <w:spacing w:line="252" w:lineRule="auto"/>
              <w:rPr>
                <w:rFonts w:ascii="Helvetica" w:hAnsi="Helvetica" w:cs="Helvetica"/>
                <w:sz w:val="22"/>
                <w:szCs w:val="22"/>
              </w:rPr>
            </w:pPr>
          </w:p>
        </w:tc>
        <w:tc>
          <w:tcPr>
            <w:tcW w:w="3260" w:type="dxa"/>
            <w:gridSpan w:val="2"/>
            <w:hideMark/>
          </w:tcPr>
          <w:p w14:paraId="0C436F15"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12092391"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3A6283A" w14:textId="77777777" w:rsidR="00E979BC" w:rsidRDefault="00E979BC">
            <w:pPr>
              <w:spacing w:line="252" w:lineRule="auto"/>
              <w:rPr>
                <w:rFonts w:ascii="Helvetica" w:hAnsi="Helvetica" w:cs="Helvetica"/>
                <w:sz w:val="22"/>
                <w:szCs w:val="22"/>
              </w:rPr>
            </w:pPr>
          </w:p>
        </w:tc>
      </w:tr>
      <w:tr w:rsidR="00E979BC" w14:paraId="1D542ABF" w14:textId="77777777" w:rsidTr="00E979BC">
        <w:tc>
          <w:tcPr>
            <w:tcW w:w="2673" w:type="dxa"/>
          </w:tcPr>
          <w:p w14:paraId="01157904" w14:textId="77777777" w:rsidR="00E979BC" w:rsidRDefault="00E979BC">
            <w:pPr>
              <w:spacing w:line="252" w:lineRule="auto"/>
              <w:rPr>
                <w:rFonts w:ascii="Helvetica" w:hAnsi="Helvetica" w:cs="Helvetica"/>
                <w:sz w:val="6"/>
                <w:szCs w:val="6"/>
              </w:rPr>
            </w:pPr>
          </w:p>
        </w:tc>
        <w:tc>
          <w:tcPr>
            <w:tcW w:w="284" w:type="dxa"/>
          </w:tcPr>
          <w:p w14:paraId="2FD045AD"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40DD2AA" w14:textId="77777777" w:rsidR="00E979BC" w:rsidRDefault="00E979BC">
            <w:pPr>
              <w:spacing w:line="252" w:lineRule="auto"/>
              <w:rPr>
                <w:rFonts w:ascii="Helvetica" w:hAnsi="Helvetica" w:cs="Helvetica"/>
                <w:sz w:val="6"/>
                <w:szCs w:val="6"/>
              </w:rPr>
            </w:pPr>
          </w:p>
        </w:tc>
        <w:tc>
          <w:tcPr>
            <w:tcW w:w="283" w:type="dxa"/>
          </w:tcPr>
          <w:p w14:paraId="0157C0C8" w14:textId="77777777" w:rsidR="00E979BC" w:rsidRDefault="00E979BC">
            <w:pPr>
              <w:spacing w:line="252" w:lineRule="auto"/>
              <w:rPr>
                <w:rFonts w:ascii="Helvetica" w:hAnsi="Helvetica" w:cs="Helvetica"/>
                <w:sz w:val="6"/>
                <w:szCs w:val="6"/>
              </w:rPr>
            </w:pPr>
          </w:p>
        </w:tc>
        <w:tc>
          <w:tcPr>
            <w:tcW w:w="1985" w:type="dxa"/>
          </w:tcPr>
          <w:p w14:paraId="1E8B5B93" w14:textId="77777777" w:rsidR="00E979BC" w:rsidRDefault="00E979BC">
            <w:pPr>
              <w:spacing w:line="252" w:lineRule="auto"/>
              <w:rPr>
                <w:rFonts w:ascii="Helvetica" w:hAnsi="Helvetica" w:cs="Helvetica"/>
                <w:sz w:val="6"/>
                <w:szCs w:val="6"/>
              </w:rPr>
            </w:pPr>
          </w:p>
        </w:tc>
        <w:tc>
          <w:tcPr>
            <w:tcW w:w="283" w:type="dxa"/>
          </w:tcPr>
          <w:p w14:paraId="6344E29B"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4B62F3B" w14:textId="77777777" w:rsidR="00E979BC" w:rsidRDefault="00E979BC">
            <w:pPr>
              <w:spacing w:line="252" w:lineRule="auto"/>
              <w:rPr>
                <w:rFonts w:ascii="Helvetica" w:hAnsi="Helvetica" w:cs="Helvetica"/>
                <w:sz w:val="6"/>
                <w:szCs w:val="6"/>
              </w:rPr>
            </w:pPr>
          </w:p>
        </w:tc>
        <w:tc>
          <w:tcPr>
            <w:tcW w:w="284" w:type="dxa"/>
          </w:tcPr>
          <w:p w14:paraId="3C3EE790" w14:textId="77777777" w:rsidR="00E979BC" w:rsidRDefault="00E979BC">
            <w:pPr>
              <w:spacing w:line="252" w:lineRule="auto"/>
              <w:rPr>
                <w:rFonts w:ascii="Helvetica" w:hAnsi="Helvetica" w:cs="Helvetica"/>
                <w:sz w:val="6"/>
                <w:szCs w:val="6"/>
              </w:rPr>
            </w:pPr>
          </w:p>
        </w:tc>
        <w:tc>
          <w:tcPr>
            <w:tcW w:w="3260" w:type="dxa"/>
            <w:gridSpan w:val="2"/>
          </w:tcPr>
          <w:p w14:paraId="54466630" w14:textId="77777777" w:rsidR="00E979BC" w:rsidRDefault="00E979BC">
            <w:pPr>
              <w:spacing w:line="252" w:lineRule="auto"/>
              <w:rPr>
                <w:rFonts w:ascii="Helvetica" w:hAnsi="Helvetica" w:cs="Helvetica"/>
                <w:sz w:val="6"/>
                <w:szCs w:val="6"/>
              </w:rPr>
            </w:pPr>
          </w:p>
        </w:tc>
        <w:tc>
          <w:tcPr>
            <w:tcW w:w="284" w:type="dxa"/>
          </w:tcPr>
          <w:p w14:paraId="2BCB2857" w14:textId="77777777" w:rsidR="00E979BC" w:rsidRDefault="00E979BC">
            <w:pPr>
              <w:spacing w:line="252" w:lineRule="auto"/>
              <w:rPr>
                <w:rFonts w:ascii="Helvetica" w:hAnsi="Helvetica" w:cs="Helvetica"/>
                <w:sz w:val="6"/>
                <w:szCs w:val="6"/>
              </w:rPr>
            </w:pPr>
          </w:p>
        </w:tc>
        <w:tc>
          <w:tcPr>
            <w:tcW w:w="425" w:type="dxa"/>
          </w:tcPr>
          <w:p w14:paraId="2BD75079" w14:textId="77777777" w:rsidR="00E979BC" w:rsidRDefault="00E979BC">
            <w:pPr>
              <w:spacing w:line="252" w:lineRule="auto"/>
              <w:rPr>
                <w:rFonts w:ascii="Helvetica" w:hAnsi="Helvetica" w:cs="Helvetica"/>
                <w:sz w:val="6"/>
                <w:szCs w:val="6"/>
              </w:rPr>
            </w:pPr>
          </w:p>
        </w:tc>
        <w:tc>
          <w:tcPr>
            <w:tcW w:w="236" w:type="dxa"/>
            <w:gridSpan w:val="2"/>
          </w:tcPr>
          <w:p w14:paraId="7E36F4A4" w14:textId="77777777" w:rsidR="00E979BC" w:rsidRDefault="00E979BC">
            <w:pPr>
              <w:spacing w:line="252" w:lineRule="auto"/>
              <w:rPr>
                <w:rFonts w:ascii="Helvetica" w:hAnsi="Helvetica" w:cs="Helvetica"/>
                <w:sz w:val="6"/>
                <w:szCs w:val="6"/>
              </w:rPr>
            </w:pPr>
          </w:p>
        </w:tc>
      </w:tr>
      <w:tr w:rsidR="00E979BC" w14:paraId="7CD0015A" w14:textId="77777777" w:rsidTr="00E979BC">
        <w:trPr>
          <w:gridAfter w:val="1"/>
          <w:wAfter w:w="94" w:type="dxa"/>
        </w:trPr>
        <w:tc>
          <w:tcPr>
            <w:tcW w:w="2673" w:type="dxa"/>
            <w:hideMark/>
          </w:tcPr>
          <w:p w14:paraId="40F89BE8"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1C81E7C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EA6791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3813EFB" w14:textId="77777777" w:rsidR="00E979BC" w:rsidRDefault="00E979BC">
            <w:pPr>
              <w:spacing w:line="252" w:lineRule="auto"/>
              <w:rPr>
                <w:rFonts w:ascii="Helvetica" w:hAnsi="Helvetica" w:cs="Helvetica"/>
                <w:sz w:val="22"/>
                <w:szCs w:val="22"/>
              </w:rPr>
            </w:pPr>
          </w:p>
        </w:tc>
        <w:tc>
          <w:tcPr>
            <w:tcW w:w="1985" w:type="dxa"/>
            <w:hideMark/>
          </w:tcPr>
          <w:p w14:paraId="6059D6CF"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192A2CE"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17CB05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7861562" w14:textId="77777777" w:rsidR="00E979BC" w:rsidRDefault="00E979BC">
            <w:pPr>
              <w:spacing w:line="252" w:lineRule="auto"/>
              <w:rPr>
                <w:rFonts w:ascii="Helvetica" w:hAnsi="Helvetica" w:cs="Helvetica"/>
                <w:sz w:val="22"/>
                <w:szCs w:val="22"/>
              </w:rPr>
            </w:pPr>
          </w:p>
        </w:tc>
        <w:tc>
          <w:tcPr>
            <w:tcW w:w="3260" w:type="dxa"/>
            <w:gridSpan w:val="2"/>
            <w:hideMark/>
          </w:tcPr>
          <w:p w14:paraId="7DEF1C47"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591CBB2A"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E451F56" w14:textId="77777777" w:rsidR="00E979BC" w:rsidRDefault="00E979BC">
            <w:pPr>
              <w:spacing w:line="252" w:lineRule="auto"/>
              <w:rPr>
                <w:rFonts w:ascii="Helvetica" w:hAnsi="Helvetica" w:cs="Helvetica"/>
                <w:sz w:val="22"/>
                <w:szCs w:val="22"/>
              </w:rPr>
            </w:pPr>
          </w:p>
        </w:tc>
      </w:tr>
      <w:tr w:rsidR="00E979BC" w14:paraId="3032DEEC" w14:textId="77777777" w:rsidTr="00E979BC">
        <w:tc>
          <w:tcPr>
            <w:tcW w:w="2673" w:type="dxa"/>
          </w:tcPr>
          <w:p w14:paraId="52D0D51A" w14:textId="77777777" w:rsidR="00E979BC" w:rsidRDefault="00E979BC">
            <w:pPr>
              <w:spacing w:line="252" w:lineRule="auto"/>
              <w:rPr>
                <w:rFonts w:ascii="Helvetica" w:hAnsi="Helvetica" w:cs="Helvetica"/>
                <w:sz w:val="6"/>
                <w:szCs w:val="6"/>
              </w:rPr>
            </w:pPr>
          </w:p>
        </w:tc>
        <w:tc>
          <w:tcPr>
            <w:tcW w:w="284" w:type="dxa"/>
          </w:tcPr>
          <w:p w14:paraId="308C269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BB0D755" w14:textId="77777777" w:rsidR="00E979BC" w:rsidRDefault="00E979BC">
            <w:pPr>
              <w:spacing w:line="252" w:lineRule="auto"/>
              <w:rPr>
                <w:rFonts w:ascii="Helvetica" w:hAnsi="Helvetica" w:cs="Helvetica"/>
                <w:sz w:val="6"/>
                <w:szCs w:val="6"/>
              </w:rPr>
            </w:pPr>
          </w:p>
        </w:tc>
        <w:tc>
          <w:tcPr>
            <w:tcW w:w="283" w:type="dxa"/>
          </w:tcPr>
          <w:p w14:paraId="1A418A02" w14:textId="77777777" w:rsidR="00E979BC" w:rsidRDefault="00E979BC">
            <w:pPr>
              <w:spacing w:line="252" w:lineRule="auto"/>
              <w:rPr>
                <w:rFonts w:ascii="Helvetica" w:hAnsi="Helvetica" w:cs="Helvetica"/>
                <w:sz w:val="6"/>
                <w:szCs w:val="6"/>
              </w:rPr>
            </w:pPr>
          </w:p>
        </w:tc>
        <w:tc>
          <w:tcPr>
            <w:tcW w:w="1985" w:type="dxa"/>
          </w:tcPr>
          <w:p w14:paraId="5F58360F" w14:textId="77777777" w:rsidR="00E979BC" w:rsidRDefault="00E979BC">
            <w:pPr>
              <w:spacing w:line="252" w:lineRule="auto"/>
              <w:rPr>
                <w:rFonts w:ascii="Helvetica" w:hAnsi="Helvetica" w:cs="Helvetica"/>
                <w:sz w:val="6"/>
                <w:szCs w:val="6"/>
              </w:rPr>
            </w:pPr>
          </w:p>
        </w:tc>
        <w:tc>
          <w:tcPr>
            <w:tcW w:w="283" w:type="dxa"/>
          </w:tcPr>
          <w:p w14:paraId="561EB44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2F768BA" w14:textId="77777777" w:rsidR="00E979BC" w:rsidRDefault="00E979BC">
            <w:pPr>
              <w:spacing w:line="252" w:lineRule="auto"/>
              <w:rPr>
                <w:rFonts w:ascii="Helvetica" w:hAnsi="Helvetica" w:cs="Helvetica"/>
                <w:sz w:val="6"/>
                <w:szCs w:val="6"/>
              </w:rPr>
            </w:pPr>
          </w:p>
        </w:tc>
        <w:tc>
          <w:tcPr>
            <w:tcW w:w="284" w:type="dxa"/>
          </w:tcPr>
          <w:p w14:paraId="18798C5A" w14:textId="77777777" w:rsidR="00E979BC" w:rsidRDefault="00E979BC">
            <w:pPr>
              <w:spacing w:line="252" w:lineRule="auto"/>
              <w:rPr>
                <w:rFonts w:ascii="Helvetica" w:hAnsi="Helvetica" w:cs="Helvetica"/>
                <w:sz w:val="6"/>
                <w:szCs w:val="6"/>
              </w:rPr>
            </w:pPr>
          </w:p>
        </w:tc>
        <w:tc>
          <w:tcPr>
            <w:tcW w:w="3260" w:type="dxa"/>
            <w:gridSpan w:val="2"/>
          </w:tcPr>
          <w:p w14:paraId="0A0A1803" w14:textId="77777777" w:rsidR="00E979BC" w:rsidRDefault="00E979BC">
            <w:pPr>
              <w:spacing w:line="252" w:lineRule="auto"/>
              <w:rPr>
                <w:rFonts w:ascii="Helvetica" w:hAnsi="Helvetica" w:cs="Helvetica"/>
                <w:sz w:val="6"/>
                <w:szCs w:val="6"/>
              </w:rPr>
            </w:pPr>
          </w:p>
        </w:tc>
        <w:tc>
          <w:tcPr>
            <w:tcW w:w="284" w:type="dxa"/>
          </w:tcPr>
          <w:p w14:paraId="4047F139" w14:textId="77777777" w:rsidR="00E979BC" w:rsidRDefault="00E979BC">
            <w:pPr>
              <w:spacing w:line="252" w:lineRule="auto"/>
              <w:rPr>
                <w:rFonts w:ascii="Helvetica" w:hAnsi="Helvetica" w:cs="Helvetica"/>
                <w:sz w:val="6"/>
                <w:szCs w:val="6"/>
              </w:rPr>
            </w:pPr>
          </w:p>
        </w:tc>
        <w:tc>
          <w:tcPr>
            <w:tcW w:w="425" w:type="dxa"/>
          </w:tcPr>
          <w:p w14:paraId="22FDF226" w14:textId="77777777" w:rsidR="00E979BC" w:rsidRDefault="00E979BC">
            <w:pPr>
              <w:spacing w:line="252" w:lineRule="auto"/>
              <w:rPr>
                <w:rFonts w:ascii="Helvetica" w:hAnsi="Helvetica" w:cs="Helvetica"/>
                <w:sz w:val="6"/>
                <w:szCs w:val="6"/>
              </w:rPr>
            </w:pPr>
          </w:p>
        </w:tc>
        <w:tc>
          <w:tcPr>
            <w:tcW w:w="236" w:type="dxa"/>
            <w:gridSpan w:val="2"/>
          </w:tcPr>
          <w:p w14:paraId="033F5880" w14:textId="77777777" w:rsidR="00E979BC" w:rsidRDefault="00E979BC">
            <w:pPr>
              <w:spacing w:line="252" w:lineRule="auto"/>
              <w:rPr>
                <w:rFonts w:ascii="Helvetica" w:hAnsi="Helvetica" w:cs="Helvetica"/>
                <w:sz w:val="6"/>
                <w:szCs w:val="6"/>
              </w:rPr>
            </w:pPr>
          </w:p>
        </w:tc>
      </w:tr>
      <w:tr w:rsidR="00E979BC" w14:paraId="724B07FE" w14:textId="77777777" w:rsidTr="00E979BC">
        <w:trPr>
          <w:gridAfter w:val="1"/>
          <w:wAfter w:w="94" w:type="dxa"/>
        </w:trPr>
        <w:tc>
          <w:tcPr>
            <w:tcW w:w="2673" w:type="dxa"/>
            <w:hideMark/>
          </w:tcPr>
          <w:p w14:paraId="2A9ED4F6"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A5CA7F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3FA3F32A"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FB45C97" w14:textId="77777777" w:rsidR="00E979BC" w:rsidRDefault="00E979BC">
            <w:pPr>
              <w:spacing w:line="252" w:lineRule="auto"/>
              <w:rPr>
                <w:rFonts w:ascii="Helvetica" w:hAnsi="Helvetica" w:cs="Helvetica"/>
                <w:sz w:val="22"/>
                <w:szCs w:val="22"/>
              </w:rPr>
            </w:pPr>
          </w:p>
        </w:tc>
        <w:tc>
          <w:tcPr>
            <w:tcW w:w="1985" w:type="dxa"/>
            <w:hideMark/>
          </w:tcPr>
          <w:p w14:paraId="1550C787"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5703422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330D061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5B078BB" w14:textId="77777777" w:rsidR="00E979BC" w:rsidRDefault="00E979BC">
            <w:pPr>
              <w:spacing w:line="252" w:lineRule="auto"/>
              <w:rPr>
                <w:rFonts w:ascii="Helvetica" w:hAnsi="Helvetica" w:cs="Helvetica"/>
                <w:sz w:val="22"/>
                <w:szCs w:val="22"/>
              </w:rPr>
            </w:pPr>
          </w:p>
        </w:tc>
        <w:tc>
          <w:tcPr>
            <w:tcW w:w="3260" w:type="dxa"/>
            <w:gridSpan w:val="2"/>
            <w:hideMark/>
          </w:tcPr>
          <w:p w14:paraId="2E144A84"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5B7B86B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2CEBEF60" w14:textId="77777777" w:rsidR="00E979BC" w:rsidRDefault="00E979BC">
            <w:pPr>
              <w:spacing w:line="252" w:lineRule="auto"/>
              <w:rPr>
                <w:rFonts w:ascii="Helvetica" w:hAnsi="Helvetica" w:cs="Helvetica"/>
                <w:sz w:val="22"/>
                <w:szCs w:val="22"/>
              </w:rPr>
            </w:pPr>
          </w:p>
        </w:tc>
      </w:tr>
      <w:tr w:rsidR="00E979BC" w14:paraId="013237D2" w14:textId="77777777" w:rsidTr="00E979BC">
        <w:tc>
          <w:tcPr>
            <w:tcW w:w="2673" w:type="dxa"/>
          </w:tcPr>
          <w:p w14:paraId="437E9E79" w14:textId="77777777" w:rsidR="00E979BC" w:rsidRDefault="00E979BC">
            <w:pPr>
              <w:spacing w:line="252" w:lineRule="auto"/>
              <w:rPr>
                <w:rFonts w:ascii="Helvetica" w:hAnsi="Helvetica" w:cs="Helvetica"/>
                <w:sz w:val="6"/>
                <w:szCs w:val="6"/>
              </w:rPr>
            </w:pPr>
          </w:p>
        </w:tc>
        <w:tc>
          <w:tcPr>
            <w:tcW w:w="284" w:type="dxa"/>
          </w:tcPr>
          <w:p w14:paraId="6B9263E4"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A0F1D28" w14:textId="77777777" w:rsidR="00E979BC" w:rsidRDefault="00E979BC">
            <w:pPr>
              <w:spacing w:line="252" w:lineRule="auto"/>
              <w:rPr>
                <w:rFonts w:ascii="Helvetica" w:hAnsi="Helvetica" w:cs="Helvetica"/>
                <w:sz w:val="6"/>
                <w:szCs w:val="6"/>
              </w:rPr>
            </w:pPr>
          </w:p>
        </w:tc>
        <w:tc>
          <w:tcPr>
            <w:tcW w:w="283" w:type="dxa"/>
          </w:tcPr>
          <w:p w14:paraId="60DE8722" w14:textId="77777777" w:rsidR="00E979BC" w:rsidRDefault="00E979BC">
            <w:pPr>
              <w:spacing w:line="252" w:lineRule="auto"/>
              <w:rPr>
                <w:rFonts w:ascii="Helvetica" w:hAnsi="Helvetica" w:cs="Helvetica"/>
                <w:sz w:val="6"/>
                <w:szCs w:val="6"/>
              </w:rPr>
            </w:pPr>
          </w:p>
        </w:tc>
        <w:tc>
          <w:tcPr>
            <w:tcW w:w="1985" w:type="dxa"/>
          </w:tcPr>
          <w:p w14:paraId="53F30A01" w14:textId="77777777" w:rsidR="00E979BC" w:rsidRDefault="00E979BC">
            <w:pPr>
              <w:spacing w:line="252" w:lineRule="auto"/>
              <w:rPr>
                <w:rFonts w:ascii="Helvetica" w:hAnsi="Helvetica" w:cs="Helvetica"/>
                <w:sz w:val="6"/>
                <w:szCs w:val="6"/>
              </w:rPr>
            </w:pPr>
          </w:p>
        </w:tc>
        <w:tc>
          <w:tcPr>
            <w:tcW w:w="283" w:type="dxa"/>
          </w:tcPr>
          <w:p w14:paraId="2DD39C5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A2240A7" w14:textId="77777777" w:rsidR="00E979BC" w:rsidRDefault="00E979BC">
            <w:pPr>
              <w:spacing w:line="252" w:lineRule="auto"/>
              <w:rPr>
                <w:rFonts w:ascii="Helvetica" w:hAnsi="Helvetica" w:cs="Helvetica"/>
                <w:sz w:val="6"/>
                <w:szCs w:val="6"/>
              </w:rPr>
            </w:pPr>
          </w:p>
        </w:tc>
        <w:tc>
          <w:tcPr>
            <w:tcW w:w="284" w:type="dxa"/>
          </w:tcPr>
          <w:p w14:paraId="7F17083A" w14:textId="77777777" w:rsidR="00E979BC" w:rsidRDefault="00E979BC">
            <w:pPr>
              <w:spacing w:line="252" w:lineRule="auto"/>
              <w:rPr>
                <w:rFonts w:ascii="Helvetica" w:hAnsi="Helvetica" w:cs="Helvetica"/>
                <w:sz w:val="6"/>
                <w:szCs w:val="6"/>
              </w:rPr>
            </w:pPr>
          </w:p>
        </w:tc>
        <w:tc>
          <w:tcPr>
            <w:tcW w:w="3260" w:type="dxa"/>
            <w:gridSpan w:val="2"/>
          </w:tcPr>
          <w:p w14:paraId="31A396CD" w14:textId="77777777" w:rsidR="00E979BC" w:rsidRDefault="00E979BC">
            <w:pPr>
              <w:spacing w:line="252" w:lineRule="auto"/>
              <w:rPr>
                <w:rFonts w:ascii="Helvetica" w:hAnsi="Helvetica" w:cs="Helvetica"/>
                <w:sz w:val="6"/>
                <w:szCs w:val="6"/>
              </w:rPr>
            </w:pPr>
          </w:p>
        </w:tc>
        <w:tc>
          <w:tcPr>
            <w:tcW w:w="284" w:type="dxa"/>
          </w:tcPr>
          <w:p w14:paraId="6BDD0884" w14:textId="77777777" w:rsidR="00E979BC" w:rsidRDefault="00E979BC">
            <w:pPr>
              <w:spacing w:line="252" w:lineRule="auto"/>
              <w:rPr>
                <w:rFonts w:ascii="Helvetica" w:hAnsi="Helvetica" w:cs="Helvetica"/>
                <w:sz w:val="6"/>
                <w:szCs w:val="6"/>
              </w:rPr>
            </w:pPr>
          </w:p>
        </w:tc>
        <w:tc>
          <w:tcPr>
            <w:tcW w:w="425" w:type="dxa"/>
          </w:tcPr>
          <w:p w14:paraId="199CAC30" w14:textId="77777777" w:rsidR="00E979BC" w:rsidRDefault="00E979BC">
            <w:pPr>
              <w:spacing w:line="252" w:lineRule="auto"/>
              <w:rPr>
                <w:rFonts w:ascii="Helvetica" w:hAnsi="Helvetica" w:cs="Helvetica"/>
                <w:sz w:val="6"/>
                <w:szCs w:val="6"/>
              </w:rPr>
            </w:pPr>
          </w:p>
        </w:tc>
        <w:tc>
          <w:tcPr>
            <w:tcW w:w="236" w:type="dxa"/>
            <w:gridSpan w:val="2"/>
          </w:tcPr>
          <w:p w14:paraId="2A866735" w14:textId="77777777" w:rsidR="00E979BC" w:rsidRDefault="00E979BC">
            <w:pPr>
              <w:spacing w:line="252" w:lineRule="auto"/>
              <w:rPr>
                <w:rFonts w:ascii="Helvetica" w:hAnsi="Helvetica" w:cs="Helvetica"/>
                <w:sz w:val="6"/>
                <w:szCs w:val="6"/>
              </w:rPr>
            </w:pPr>
          </w:p>
        </w:tc>
      </w:tr>
      <w:tr w:rsidR="00E979BC" w14:paraId="195A437D" w14:textId="77777777" w:rsidTr="00E979BC">
        <w:trPr>
          <w:gridAfter w:val="1"/>
          <w:wAfter w:w="94" w:type="dxa"/>
        </w:trPr>
        <w:tc>
          <w:tcPr>
            <w:tcW w:w="2673" w:type="dxa"/>
            <w:hideMark/>
          </w:tcPr>
          <w:p w14:paraId="7E94256A"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146C4135"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80E4A46"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774425DC" w14:textId="77777777" w:rsidR="00E979BC" w:rsidRDefault="00E979BC">
            <w:pPr>
              <w:spacing w:line="252" w:lineRule="auto"/>
              <w:rPr>
                <w:rFonts w:ascii="Helvetica" w:hAnsi="Helvetica" w:cs="Helvetica"/>
                <w:sz w:val="22"/>
                <w:szCs w:val="22"/>
              </w:rPr>
            </w:pPr>
          </w:p>
        </w:tc>
        <w:tc>
          <w:tcPr>
            <w:tcW w:w="1985" w:type="dxa"/>
            <w:hideMark/>
          </w:tcPr>
          <w:p w14:paraId="0C6D5F3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AEB5371"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0ECFD4E"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6EBE5859" w14:textId="77777777" w:rsidR="00E979BC" w:rsidRDefault="00E979BC">
            <w:pPr>
              <w:spacing w:line="252" w:lineRule="auto"/>
              <w:rPr>
                <w:rFonts w:ascii="Helvetica" w:hAnsi="Helvetica" w:cs="Helvetica"/>
                <w:sz w:val="22"/>
                <w:szCs w:val="22"/>
              </w:rPr>
            </w:pPr>
          </w:p>
        </w:tc>
        <w:tc>
          <w:tcPr>
            <w:tcW w:w="3260" w:type="dxa"/>
            <w:gridSpan w:val="2"/>
            <w:hideMark/>
          </w:tcPr>
          <w:p w14:paraId="17504552"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D801F5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73F7AE4" w14:textId="77777777" w:rsidR="00E979BC" w:rsidRDefault="00E979BC">
            <w:pPr>
              <w:spacing w:line="252" w:lineRule="auto"/>
              <w:rPr>
                <w:rFonts w:ascii="Helvetica" w:hAnsi="Helvetica" w:cs="Helvetica"/>
                <w:sz w:val="22"/>
                <w:szCs w:val="22"/>
              </w:rPr>
            </w:pPr>
          </w:p>
        </w:tc>
      </w:tr>
      <w:tr w:rsidR="00E979BC" w14:paraId="237CB48B" w14:textId="77777777" w:rsidTr="00E979BC">
        <w:trPr>
          <w:gridAfter w:val="1"/>
          <w:wAfter w:w="94" w:type="dxa"/>
        </w:trPr>
        <w:tc>
          <w:tcPr>
            <w:tcW w:w="2673" w:type="dxa"/>
            <w:hideMark/>
          </w:tcPr>
          <w:p w14:paraId="36DBD0E7"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29E9F421" w14:textId="77777777" w:rsidR="00E979BC" w:rsidRDefault="00E979BC">
            <w:pPr>
              <w:spacing w:line="252" w:lineRule="auto"/>
              <w:rPr>
                <w:rFonts w:ascii="Helvetica" w:hAnsi="Helvetica" w:cs="Helvetica"/>
                <w:sz w:val="22"/>
                <w:szCs w:val="22"/>
              </w:rPr>
            </w:pPr>
          </w:p>
        </w:tc>
        <w:tc>
          <w:tcPr>
            <w:tcW w:w="567" w:type="dxa"/>
          </w:tcPr>
          <w:p w14:paraId="0F475109" w14:textId="77777777" w:rsidR="00E979BC" w:rsidRDefault="00E979BC">
            <w:pPr>
              <w:spacing w:line="252" w:lineRule="auto"/>
              <w:rPr>
                <w:rFonts w:ascii="Helvetica" w:hAnsi="Helvetica" w:cs="Helvetica"/>
                <w:sz w:val="22"/>
                <w:szCs w:val="22"/>
              </w:rPr>
            </w:pPr>
          </w:p>
        </w:tc>
        <w:tc>
          <w:tcPr>
            <w:tcW w:w="283" w:type="dxa"/>
          </w:tcPr>
          <w:p w14:paraId="3DFC7ED7" w14:textId="77777777" w:rsidR="00E979BC" w:rsidRDefault="00E979BC">
            <w:pPr>
              <w:spacing w:line="252" w:lineRule="auto"/>
              <w:rPr>
                <w:rFonts w:ascii="Helvetica" w:hAnsi="Helvetica" w:cs="Helvetica"/>
                <w:sz w:val="22"/>
                <w:szCs w:val="22"/>
              </w:rPr>
            </w:pPr>
          </w:p>
        </w:tc>
        <w:tc>
          <w:tcPr>
            <w:tcW w:w="2268" w:type="dxa"/>
            <w:gridSpan w:val="2"/>
          </w:tcPr>
          <w:p w14:paraId="1A9ADD44" w14:textId="77777777" w:rsidR="00E979BC" w:rsidRDefault="00E979BC">
            <w:pPr>
              <w:spacing w:line="252" w:lineRule="auto"/>
              <w:rPr>
                <w:rFonts w:ascii="Helvetica" w:hAnsi="Helvetica" w:cs="Helvetica"/>
                <w:sz w:val="22"/>
                <w:szCs w:val="22"/>
              </w:rPr>
            </w:pPr>
          </w:p>
        </w:tc>
        <w:tc>
          <w:tcPr>
            <w:tcW w:w="567" w:type="dxa"/>
          </w:tcPr>
          <w:p w14:paraId="42274767" w14:textId="77777777" w:rsidR="00E979BC" w:rsidRDefault="00E979BC">
            <w:pPr>
              <w:spacing w:line="252" w:lineRule="auto"/>
              <w:rPr>
                <w:rFonts w:ascii="Helvetica" w:hAnsi="Helvetica" w:cs="Helvetica"/>
                <w:sz w:val="22"/>
                <w:szCs w:val="22"/>
              </w:rPr>
            </w:pPr>
          </w:p>
        </w:tc>
        <w:tc>
          <w:tcPr>
            <w:tcW w:w="284" w:type="dxa"/>
          </w:tcPr>
          <w:p w14:paraId="77EB221E" w14:textId="77777777" w:rsidR="00E979BC" w:rsidRDefault="00E979BC">
            <w:pPr>
              <w:spacing w:line="252" w:lineRule="auto"/>
              <w:rPr>
                <w:rFonts w:ascii="Helvetica" w:hAnsi="Helvetica" w:cs="Helvetica"/>
                <w:sz w:val="22"/>
                <w:szCs w:val="22"/>
              </w:rPr>
            </w:pPr>
          </w:p>
        </w:tc>
        <w:tc>
          <w:tcPr>
            <w:tcW w:w="4111" w:type="dxa"/>
            <w:gridSpan w:val="5"/>
          </w:tcPr>
          <w:p w14:paraId="1288C1BA" w14:textId="77777777" w:rsidR="00E979BC" w:rsidRDefault="00E979BC">
            <w:pPr>
              <w:spacing w:line="252" w:lineRule="auto"/>
              <w:rPr>
                <w:rFonts w:ascii="Helvetica" w:hAnsi="Helvetica" w:cs="Helvetica"/>
                <w:sz w:val="22"/>
                <w:szCs w:val="22"/>
              </w:rPr>
            </w:pPr>
          </w:p>
        </w:tc>
      </w:tr>
      <w:tr w:rsidR="00E979BC" w14:paraId="331D07E3" w14:textId="77777777" w:rsidTr="00E979BC">
        <w:trPr>
          <w:trHeight w:val="80"/>
        </w:trPr>
        <w:tc>
          <w:tcPr>
            <w:tcW w:w="2673" w:type="dxa"/>
          </w:tcPr>
          <w:p w14:paraId="02270647" w14:textId="77777777" w:rsidR="00E979BC" w:rsidRDefault="00E979BC">
            <w:pPr>
              <w:spacing w:line="252" w:lineRule="auto"/>
              <w:rPr>
                <w:rFonts w:ascii="Helvetica" w:hAnsi="Helvetica" w:cs="Helvetica"/>
                <w:sz w:val="6"/>
                <w:szCs w:val="6"/>
              </w:rPr>
            </w:pPr>
          </w:p>
        </w:tc>
        <w:tc>
          <w:tcPr>
            <w:tcW w:w="284" w:type="dxa"/>
          </w:tcPr>
          <w:p w14:paraId="2E2873BD" w14:textId="77777777" w:rsidR="00E979BC" w:rsidRDefault="00E979BC">
            <w:pPr>
              <w:spacing w:line="252" w:lineRule="auto"/>
              <w:rPr>
                <w:rFonts w:ascii="Helvetica" w:hAnsi="Helvetica" w:cs="Helvetica"/>
                <w:sz w:val="6"/>
                <w:szCs w:val="6"/>
              </w:rPr>
            </w:pPr>
          </w:p>
        </w:tc>
        <w:tc>
          <w:tcPr>
            <w:tcW w:w="567" w:type="dxa"/>
          </w:tcPr>
          <w:p w14:paraId="60ECD800" w14:textId="77777777" w:rsidR="00E979BC" w:rsidRDefault="00E979BC">
            <w:pPr>
              <w:spacing w:line="252" w:lineRule="auto"/>
              <w:rPr>
                <w:rFonts w:ascii="Helvetica" w:hAnsi="Helvetica" w:cs="Helvetica"/>
                <w:sz w:val="6"/>
                <w:szCs w:val="6"/>
              </w:rPr>
            </w:pPr>
          </w:p>
        </w:tc>
        <w:tc>
          <w:tcPr>
            <w:tcW w:w="283" w:type="dxa"/>
          </w:tcPr>
          <w:p w14:paraId="79276DA2" w14:textId="77777777" w:rsidR="00E979BC" w:rsidRDefault="00E979BC">
            <w:pPr>
              <w:spacing w:line="252" w:lineRule="auto"/>
              <w:rPr>
                <w:rFonts w:ascii="Helvetica" w:hAnsi="Helvetica" w:cs="Helvetica"/>
                <w:sz w:val="6"/>
                <w:szCs w:val="6"/>
              </w:rPr>
            </w:pPr>
          </w:p>
        </w:tc>
        <w:tc>
          <w:tcPr>
            <w:tcW w:w="1985" w:type="dxa"/>
          </w:tcPr>
          <w:p w14:paraId="78A5E6CB" w14:textId="77777777" w:rsidR="00E979BC" w:rsidRDefault="00E979BC">
            <w:pPr>
              <w:spacing w:line="252" w:lineRule="auto"/>
              <w:rPr>
                <w:rFonts w:ascii="Helvetica" w:hAnsi="Helvetica" w:cs="Helvetica"/>
                <w:sz w:val="6"/>
                <w:szCs w:val="6"/>
              </w:rPr>
            </w:pPr>
          </w:p>
        </w:tc>
        <w:tc>
          <w:tcPr>
            <w:tcW w:w="5103" w:type="dxa"/>
            <w:gridSpan w:val="7"/>
          </w:tcPr>
          <w:p w14:paraId="0F93FF32" w14:textId="77777777" w:rsidR="00E979BC" w:rsidRDefault="00E979BC">
            <w:pPr>
              <w:spacing w:line="252" w:lineRule="auto"/>
              <w:rPr>
                <w:rFonts w:ascii="Helvetica" w:hAnsi="Helvetica" w:cs="Helvetica"/>
                <w:sz w:val="6"/>
                <w:szCs w:val="6"/>
              </w:rPr>
            </w:pPr>
          </w:p>
        </w:tc>
        <w:tc>
          <w:tcPr>
            <w:tcW w:w="236" w:type="dxa"/>
            <w:gridSpan w:val="2"/>
          </w:tcPr>
          <w:p w14:paraId="3BB1E7F9" w14:textId="77777777" w:rsidR="00E979BC" w:rsidRDefault="00E979BC">
            <w:pPr>
              <w:spacing w:line="252" w:lineRule="auto"/>
              <w:rPr>
                <w:rFonts w:ascii="Helvetica" w:hAnsi="Helvetica" w:cs="Helvetica"/>
                <w:sz w:val="6"/>
                <w:szCs w:val="6"/>
              </w:rPr>
            </w:pPr>
          </w:p>
        </w:tc>
      </w:tr>
      <w:tr w:rsidR="00E979BC" w14:paraId="628A216C" w14:textId="77777777" w:rsidTr="00E979BC">
        <w:trPr>
          <w:trHeight w:val="357"/>
        </w:trPr>
        <w:tc>
          <w:tcPr>
            <w:tcW w:w="2673" w:type="dxa"/>
            <w:hideMark/>
          </w:tcPr>
          <w:p w14:paraId="7BC44D6D"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34DB571E"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5DA9F1F0"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5BB36E6F" w14:textId="77777777" w:rsidR="00E979BC" w:rsidRDefault="00E979BC">
            <w:pPr>
              <w:spacing w:line="252" w:lineRule="auto"/>
              <w:rPr>
                <w:rFonts w:ascii="Helvetica" w:hAnsi="Helvetica" w:cs="Helvetica"/>
                <w:sz w:val="22"/>
                <w:szCs w:val="22"/>
              </w:rPr>
            </w:pPr>
          </w:p>
        </w:tc>
        <w:tc>
          <w:tcPr>
            <w:tcW w:w="236" w:type="dxa"/>
            <w:gridSpan w:val="2"/>
          </w:tcPr>
          <w:p w14:paraId="0DA087E5" w14:textId="77777777" w:rsidR="00E979BC" w:rsidRDefault="00E979BC">
            <w:pPr>
              <w:spacing w:line="252" w:lineRule="auto"/>
              <w:rPr>
                <w:rFonts w:ascii="Helvetica" w:hAnsi="Helvetica" w:cs="Helvetica"/>
                <w:sz w:val="22"/>
                <w:szCs w:val="22"/>
              </w:rPr>
            </w:pPr>
          </w:p>
        </w:tc>
      </w:tr>
    </w:tbl>
    <w:p w14:paraId="68312624" w14:textId="41FC7AE2"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57F174" w14:textId="77777777" w:rsidR="00981315" w:rsidRDefault="00981315">
      <w:r>
        <w:separator/>
      </w:r>
    </w:p>
  </w:endnote>
  <w:endnote w:type="continuationSeparator" w:id="0">
    <w:p w14:paraId="237C32CB" w14:textId="77777777" w:rsidR="00981315" w:rsidRDefault="0098131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94B5"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15EABDD1" wp14:editId="6980C88D">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E7F89F"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339C155"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BD106"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529E8C0D"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275CBB"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1B1D6EC4"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36446"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015AB52A"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18A1E9" w14:textId="77777777" w:rsidR="00981315" w:rsidRDefault="00981315">
      <w:r>
        <w:separator/>
      </w:r>
    </w:p>
  </w:footnote>
  <w:footnote w:type="continuationSeparator" w:id="0">
    <w:p w14:paraId="56ED6D6B" w14:textId="77777777" w:rsidR="00981315" w:rsidRDefault="0098131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DE595"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A379A"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DC16E9"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2A686D"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DF5EB"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0909E"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8"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 w15:restartNumberingAfterBreak="0">
    <w:nsid w:val="56C62785"/>
    <w:multiLevelType w:val="hybridMultilevel"/>
    <w:tmpl w:val="F4063386"/>
    <w:lvl w:ilvl="0" w:tplc="0F7C867A">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2"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3"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7B1C2C5E"/>
    <w:multiLevelType w:val="hybridMultilevel"/>
    <w:tmpl w:val="BD141754"/>
    <w:lvl w:ilvl="0" w:tplc="58AC1376">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2187744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671072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537009182">
    <w:abstractNumId w:val="4"/>
  </w:num>
  <w:num w:numId="4" w16cid:durableId="1187064203">
    <w:abstractNumId w:val="8"/>
  </w:num>
  <w:num w:numId="5" w16cid:durableId="1242720713">
    <w:abstractNumId w:val="1"/>
  </w:num>
  <w:num w:numId="6" w16cid:durableId="1847137007">
    <w:abstractNumId w:val="2"/>
  </w:num>
  <w:num w:numId="7" w16cid:durableId="1630091227">
    <w:abstractNumId w:val="6"/>
  </w:num>
  <w:num w:numId="8" w16cid:durableId="457794834">
    <w:abstractNumId w:val="12"/>
  </w:num>
  <w:num w:numId="9" w16cid:durableId="1328485097">
    <w:abstractNumId w:val="5"/>
  </w:num>
  <w:num w:numId="10" w16cid:durableId="1864710325">
    <w:abstractNumId w:val="9"/>
  </w:num>
  <w:num w:numId="11" w16cid:durableId="1110126787">
    <w:abstractNumId w:val="11"/>
  </w:num>
  <w:num w:numId="12" w16cid:durableId="1866015265">
    <w:abstractNumId w:val="13"/>
  </w:num>
  <w:num w:numId="13" w16cid:durableId="1069034479">
    <w:abstractNumId w:val="7"/>
  </w:num>
  <w:num w:numId="14" w16cid:durableId="993216761">
    <w:abstractNumId w:val="3"/>
  </w:num>
  <w:num w:numId="15" w16cid:durableId="1736660044">
    <w:abstractNumId w:val="10"/>
  </w:num>
  <w:num w:numId="16" w16cid:durableId="1854176858">
    <w:abstractNumId w:val="1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1315"/>
    <w:rsid w:val="0000778D"/>
    <w:rsid w:val="000202A3"/>
    <w:rsid w:val="00021420"/>
    <w:rsid w:val="000246B6"/>
    <w:rsid w:val="00027283"/>
    <w:rsid w:val="0004016B"/>
    <w:rsid w:val="00043820"/>
    <w:rsid w:val="00044AE4"/>
    <w:rsid w:val="000464C2"/>
    <w:rsid w:val="0006507C"/>
    <w:rsid w:val="00072736"/>
    <w:rsid w:val="0007322C"/>
    <w:rsid w:val="00073314"/>
    <w:rsid w:val="00074B84"/>
    <w:rsid w:val="00081667"/>
    <w:rsid w:val="00081AB3"/>
    <w:rsid w:val="00094185"/>
    <w:rsid w:val="000A13C7"/>
    <w:rsid w:val="000B7523"/>
    <w:rsid w:val="000C166B"/>
    <w:rsid w:val="000C2E91"/>
    <w:rsid w:val="000C7F97"/>
    <w:rsid w:val="000D544C"/>
    <w:rsid w:val="000F0A5F"/>
    <w:rsid w:val="000F2C93"/>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8743D"/>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86F1A"/>
    <w:rsid w:val="00697B0C"/>
    <w:rsid w:val="006B3ED1"/>
    <w:rsid w:val="006B5DD2"/>
    <w:rsid w:val="006B68B8"/>
    <w:rsid w:val="006C2548"/>
    <w:rsid w:val="006C6D03"/>
    <w:rsid w:val="006D4302"/>
    <w:rsid w:val="006F5248"/>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55D6A"/>
    <w:rsid w:val="00960EAB"/>
    <w:rsid w:val="009746AF"/>
    <w:rsid w:val="00981315"/>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3B5B"/>
    <w:rsid w:val="00D4094D"/>
    <w:rsid w:val="00D42A21"/>
    <w:rsid w:val="00D44D5E"/>
    <w:rsid w:val="00D44D9E"/>
    <w:rsid w:val="00D469A5"/>
    <w:rsid w:val="00D54321"/>
    <w:rsid w:val="00D56691"/>
    <w:rsid w:val="00D5752A"/>
    <w:rsid w:val="00D65252"/>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169"/>
    <o:shapelayout v:ext="edit">
      <o:idmap v:ext="edit" data="2"/>
    </o:shapelayout>
  </w:shapeDefaults>
  <w:decimalSymbol w:val="."/>
  <w:listSeparator w:val=","/>
  <w14:docId w14:val="747F0422"/>
  <w15:docId w15:val="{BBE3460F-E690-4B4A-92BD-C4372D009F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aliases w:val="Dot pt,No Spacing1,List Paragraph Char Char Char,Indicator Text,Numbered Para 1,List Paragraph1,Bullet Points,MAIN CONTENT,OBC Bullet,List Paragraph11,List Paragraph12,F5 List Paragraph,Normal numbered,Bullet 1,Bullet Style,Maire"/>
    <w:basedOn w:val="Normal"/>
    <w:link w:val="ListParagraphChar"/>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 w:type="character" w:styleId="UnresolvedMention">
    <w:name w:val="Unresolved Mention"/>
    <w:basedOn w:val="DefaultParagraphFont"/>
    <w:uiPriority w:val="99"/>
    <w:semiHidden/>
    <w:unhideWhenUsed/>
    <w:rsid w:val="00BF1C56"/>
    <w:rPr>
      <w:color w:val="605E5C"/>
      <w:shd w:val="clear" w:color="auto" w:fill="E1DFDD"/>
    </w:rPr>
  </w:style>
  <w:style w:type="character" w:customStyle="1" w:styleId="ListParagraphChar">
    <w:name w:val="List Paragraph Char"/>
    <w:aliases w:val="Dot pt Char,No Spacing1 Char,List Paragraph Char Char Char Char,Indicator Text Char,Numbered Para 1 Char,List Paragraph1 Char,Bullet Points Char,MAIN CONTENT Char,OBC Bullet Char,List Paragraph11 Char,List Paragraph12 Char,Maire Char"/>
    <w:basedOn w:val="DefaultParagraphFont"/>
    <w:link w:val="ListParagraph"/>
    <w:uiPriority w:val="34"/>
    <w:qFormat/>
    <w:locked/>
    <w:rsid w:val="000464C2"/>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X:\Resourcing%20-%20(5)%20General\Pre%20Advertising%20Documentation%20(Advert,%20App%20Form,%20Ind%20Place%20letter,%20Req,%20TEA%20note,%20Terms%20etc)\Template%20Application%20Form%20-%20publicly%20advertised%20posts%20-%20July%202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Template Application Form - publicly advertised posts - July 23.dotx</Template>
  <TotalTime>42</TotalTime>
  <Pages>13</Pages>
  <Words>2630</Words>
  <Characters>16092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18685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ISB</dc:creator>
  <cp:lastModifiedBy>Jenny Montgomery</cp:lastModifiedBy>
  <cp:revision>6</cp:revision>
  <cp:lastPrinted>2017-01-09T17:24:00Z</cp:lastPrinted>
  <dcterms:created xsi:type="dcterms:W3CDTF">2023-09-07T07:51:00Z</dcterms:created>
  <dcterms:modified xsi:type="dcterms:W3CDTF">2023-09-13T07:03:00Z</dcterms:modified>
</cp:coreProperties>
</file>